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B2E6A" w14:textId="680922F0" w:rsidR="000B29B8" w:rsidRPr="00E957B9" w:rsidRDefault="00C639E4" w:rsidP="000B29B8">
      <w:r w:rsidRPr="00E957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C95B3" wp14:editId="61FE9699">
                <wp:simplePos x="0" y="0"/>
                <wp:positionH relativeFrom="margin">
                  <wp:posOffset>-213360</wp:posOffset>
                </wp:positionH>
                <wp:positionV relativeFrom="paragraph">
                  <wp:posOffset>6366510</wp:posOffset>
                </wp:positionV>
                <wp:extent cx="7197725" cy="4466590"/>
                <wp:effectExtent l="0" t="0" r="22225" b="10160"/>
                <wp:wrapNone/>
                <wp:docPr id="4" name="Rectangle: Single Corner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4466590"/>
                        </a:xfrm>
                        <a:prstGeom prst="round1Rect">
                          <a:avLst/>
                        </a:prstGeom>
                        <a:solidFill>
                          <a:srgbClr val="55B593"/>
                        </a:solidFill>
                        <a:ln w="19050">
                          <a:solidFill>
                            <a:srgbClr val="55B5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755A1" id="Rectangle: Single Corner Rounded 4" o:spid="_x0000_s1026" style="position:absolute;margin-left:-16.8pt;margin-top:501.3pt;width:566.75pt;height:351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97725,4466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" path="m,l6453278,v411147,,744447,333300,744447,744447l7197725,4466590,,4466590,,xe" fillcolor="#55b593" strokecolor="#55b593" strokeweight="1.5pt">
                <v:stroke joinstyle="miter"/>
                <v:path arrowok="t" o:connecttype="custom" o:connectlocs="0,0;6453278,0;7197725,744447;7197725,4466590;0,4466590;0,0" o:connectangles="0,0,0,0,0,0"/>
                <w10:wrap anchorx="margin"/>
              </v:shape>
            </w:pict>
          </mc:Fallback>
        </mc:AlternateContent>
      </w:r>
      <w:r w:rsidRPr="00E957B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5D2411" wp14:editId="7043E61C">
                <wp:simplePos x="0" y="0"/>
                <wp:positionH relativeFrom="margin">
                  <wp:posOffset>708660</wp:posOffset>
                </wp:positionH>
                <wp:positionV relativeFrom="paragraph">
                  <wp:posOffset>6968490</wp:posOffset>
                </wp:positionV>
                <wp:extent cx="5582920" cy="22764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920" cy="227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alias w:val="Title"/>
                              <w:tag w:val=""/>
                              <w:id w:val="-202948617"/>
                              <w:placeholder>
                                <w:docPart w:val="1C62033F77594F3D93072F72E54C9E9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7B5E5FD8" w14:textId="4979E073" w:rsidR="000B29B8" w:rsidRPr="003A2457" w:rsidRDefault="00D3343F" w:rsidP="00D3343F">
                                <w:pPr>
                                  <w:pStyle w:val="Title"/>
                                  <w:jc w:val="left"/>
                                  <w:rPr>
                                    <w:rStyle w:val="TitleChar"/>
                                    <w:b/>
                                  </w:rPr>
                                </w:pPr>
                                <w:r>
                                  <w:t>Leersessie en evaluatie kerngroep BES</w:t>
                                </w:r>
                              </w:p>
                            </w:sdtContent>
                          </w:sdt>
                          <w:p w14:paraId="6E8FDCA6" w14:textId="77777777" w:rsidR="000B29B8" w:rsidRDefault="000B29B8" w:rsidP="000B29B8">
                            <w:pPr>
                              <w:pStyle w:val="Subtitle"/>
                            </w:pPr>
                          </w:p>
                          <w:p w14:paraId="2010BDD3" w14:textId="694C33FB" w:rsidR="000B29B8" w:rsidRPr="000B29B8" w:rsidRDefault="000B29B8" w:rsidP="000B29B8">
                            <w:pPr>
                              <w:pStyle w:val="Subtitl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29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Voorbeeld</w:t>
                            </w:r>
                            <w:r w:rsidR="00A00E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Vragenlijst</w:t>
                            </w:r>
                          </w:p>
                          <w:p w14:paraId="3D4F0252" w14:textId="3198ADE4" w:rsidR="000B29B8" w:rsidRPr="00C61149" w:rsidRDefault="00D3343F" w:rsidP="00C61149">
                            <w:pPr>
                              <w:pStyle w:val="Tekstvoorblad"/>
                            </w:pPr>
                            <w:r w:rsidRPr="00D3343F">
                              <w:t>Dit document is een</w:t>
                            </w:r>
                            <w:r w:rsidR="00C639E4">
                              <w:t xml:space="preserve"> voorbeeld van een</w:t>
                            </w:r>
                            <w:r w:rsidRPr="00D3343F">
                              <w:t xml:space="preserve"> vragenlijst voor een leersessie en </w:t>
                            </w:r>
                            <w:r w:rsidR="00C639E4">
                              <w:t xml:space="preserve">een </w:t>
                            </w:r>
                            <w:r w:rsidRPr="00D3343F">
                              <w:t>evaluatie van het Buurt Energie Systeem (BES).</w:t>
                            </w:r>
                            <w:r w:rsidR="000B29B8" w:rsidRPr="00C61149">
                              <w:tab/>
                            </w:r>
                            <w:r w:rsidR="000B29B8" w:rsidRPr="00C61149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D24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8pt;margin-top:548.7pt;width:439.6pt;height:17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" filled="f" stroked="f">
                <v:textbox>
                  <w:txbxContent>
                    <w:sdt>
                      <w:sdtPr>
                        <w:alias w:val="Title"/>
                        <w:tag w:val=""/>
                        <w:id w:val="-202948617"/>
                        <w:placeholder>
                          <w:docPart w:val="1C62033F77594F3D93072F72E54C9E9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7B5E5FD8" w14:textId="4979E073" w:rsidR="000B29B8" w:rsidRPr="003A2457" w:rsidRDefault="00D3343F" w:rsidP="00D3343F">
                          <w:pPr>
                            <w:pStyle w:val="Title"/>
                            <w:jc w:val="left"/>
                            <w:rPr>
                              <w:rStyle w:val="TitleChar"/>
                              <w:b/>
                            </w:rPr>
                          </w:pPr>
                          <w:r>
                            <w:t>Leersessie en evaluatie kerngroep BES</w:t>
                          </w:r>
                        </w:p>
                      </w:sdtContent>
                    </w:sdt>
                    <w:p w14:paraId="6E8FDCA6" w14:textId="77777777" w:rsidR="000B29B8" w:rsidRDefault="000B29B8" w:rsidP="000B29B8">
                      <w:pPr>
                        <w:pStyle w:val="Subtitle"/>
                      </w:pPr>
                    </w:p>
                    <w:p w14:paraId="2010BDD3" w14:textId="694C33FB" w:rsidR="000B29B8" w:rsidRPr="000B29B8" w:rsidRDefault="000B29B8" w:rsidP="000B29B8">
                      <w:pPr>
                        <w:pStyle w:val="Subtitl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B29B8">
                        <w:rPr>
                          <w:b/>
                          <w:bCs/>
                          <w:sz w:val="28"/>
                          <w:szCs w:val="28"/>
                        </w:rPr>
                        <w:t>Voorbeeld</w:t>
                      </w:r>
                      <w:r w:rsidR="00A00E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Vragenlijst</w:t>
                      </w:r>
                    </w:p>
                    <w:p w14:paraId="3D4F0252" w14:textId="3198ADE4" w:rsidR="000B29B8" w:rsidRPr="00C61149" w:rsidRDefault="00D3343F" w:rsidP="00C61149">
                      <w:pPr>
                        <w:pStyle w:val="Tekstvoorblad"/>
                      </w:pPr>
                      <w:r w:rsidRPr="00D3343F">
                        <w:t>Dit document is een</w:t>
                      </w:r>
                      <w:r w:rsidR="00C639E4">
                        <w:t xml:space="preserve"> voorbeeld van een</w:t>
                      </w:r>
                      <w:r w:rsidRPr="00D3343F">
                        <w:t xml:space="preserve"> vragenlijst voor een leersessie en </w:t>
                      </w:r>
                      <w:r w:rsidR="00C639E4">
                        <w:t xml:space="preserve">een </w:t>
                      </w:r>
                      <w:r w:rsidRPr="00D3343F">
                        <w:t>evaluatie van het Buurt Energie Systeem (BES).</w:t>
                      </w:r>
                      <w:r w:rsidR="000B29B8" w:rsidRPr="00C61149">
                        <w:tab/>
                      </w:r>
                      <w:r w:rsidR="000B29B8" w:rsidRPr="00C61149"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29B8" w:rsidRPr="00E957B9">
        <w:rPr>
          <w:noProof/>
        </w:rPr>
        <w:drawing>
          <wp:anchor distT="0" distB="0" distL="114300" distR="114300" simplePos="0" relativeHeight="251659264" behindDoc="0" locked="0" layoutInCell="1" allowOverlap="1" wp14:anchorId="355C3727" wp14:editId="2DBCAFDB">
            <wp:simplePos x="0" y="0"/>
            <wp:positionH relativeFrom="margin">
              <wp:align>left</wp:align>
            </wp:positionH>
            <wp:positionV relativeFrom="paragraph">
              <wp:posOffset>-932180</wp:posOffset>
            </wp:positionV>
            <wp:extent cx="20195183" cy="11150930"/>
            <wp:effectExtent l="0" t="0" r="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183" cy="1115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9B8" w:rsidRPr="00E957B9">
        <w:br w:type="page"/>
      </w:r>
    </w:p>
    <w:p w14:paraId="1AD0769F" w14:textId="77777777" w:rsidR="000B29B8" w:rsidRPr="00E957B9" w:rsidRDefault="000B29B8" w:rsidP="000B29B8">
      <w:pPr>
        <w:sectPr w:rsidR="000B29B8" w:rsidRPr="00E957B9" w:rsidSect="00AD032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14:paraId="01AA2DB7" w14:textId="741A3883" w:rsidR="00D3343F" w:rsidRPr="0031140E" w:rsidRDefault="00D3343F" w:rsidP="00D3343F">
      <w:pPr>
        <w:pStyle w:val="Heading1"/>
        <w:rPr>
          <w:rFonts w:ascii="Times New Roman" w:eastAsia="Times New Roman" w:hAnsi="Times New Roman"/>
          <w:color w:val="000000"/>
          <w:lang w:eastAsia="nl-NL"/>
        </w:rPr>
      </w:pPr>
      <w:r w:rsidRPr="0031140E">
        <w:rPr>
          <w:rFonts w:eastAsia="Times New Roman"/>
          <w:lang w:eastAsia="nl-NL"/>
        </w:rPr>
        <w:lastRenderedPageBreak/>
        <w:t>Leersessie en evaluatie BES </w:t>
      </w:r>
    </w:p>
    <w:p w14:paraId="7465A775" w14:textId="77777777" w:rsidR="00D3343F" w:rsidRDefault="00D3343F" w:rsidP="00D3343F">
      <w:pPr>
        <w:shd w:val="clear" w:color="auto" w:fill="FFFFFF"/>
        <w:ind w:right="1120"/>
        <w:rPr>
          <w:rFonts w:ascii="Proxima Nova" w:eastAsia="Times New Roman" w:hAnsi="Proxima Nova" w:cs="Times New Roman"/>
          <w:color w:val="000000"/>
          <w:sz w:val="20"/>
          <w:szCs w:val="20"/>
          <w:shd w:val="clear" w:color="auto" w:fill="FFFFFF"/>
          <w:lang w:eastAsia="nl-NL"/>
        </w:rPr>
      </w:pPr>
    </w:p>
    <w:p w14:paraId="7AD61A87" w14:textId="77777777" w:rsidR="00D3343F" w:rsidRPr="00CC0B37" w:rsidRDefault="00D3343F" w:rsidP="00D3343F">
      <w:pPr>
        <w:pStyle w:val="Heading2"/>
        <w:rPr>
          <w:rFonts w:eastAsia="Times New Roman"/>
          <w:lang w:eastAsia="nl-NL"/>
        </w:rPr>
      </w:pPr>
      <w:r w:rsidRPr="00CC0B37">
        <w:rPr>
          <w:rFonts w:eastAsia="Times New Roman"/>
          <w:lang w:eastAsia="nl-NL"/>
        </w:rPr>
        <w:t>Voorbereiding</w:t>
      </w:r>
    </w:p>
    <w:p w14:paraId="4CD2ABAB" w14:textId="77777777" w:rsidR="00D3343F" w:rsidRDefault="00D3343F" w:rsidP="00D3343F">
      <w:pPr>
        <w:pStyle w:val="Normaltekst"/>
        <w:rPr>
          <w:shd w:val="clear" w:color="auto" w:fill="FFFFFF"/>
          <w:lang w:eastAsia="nl-NL"/>
        </w:rPr>
      </w:pPr>
      <w:r>
        <w:rPr>
          <w:shd w:val="clear" w:color="auto" w:fill="FFFFFF"/>
          <w:lang w:eastAsia="nl-NL"/>
        </w:rPr>
        <w:t xml:space="preserve">Plan een vergadering van 2 uur en stuur dit lege formulier van tevoren toe aan alle leden van de werkgroep. </w:t>
      </w:r>
    </w:p>
    <w:p w14:paraId="500607BB" w14:textId="77777777" w:rsidR="00D3343F" w:rsidRPr="0031140E" w:rsidRDefault="00D3343F" w:rsidP="00D3343F">
      <w:pPr>
        <w:shd w:val="clear" w:color="auto" w:fill="FFFFFF"/>
        <w:ind w:right="112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Times New Roman" w:eastAsia="Times New Roman" w:hAnsi="Times New Roman" w:cs="Times New Roman"/>
          <w:color w:val="000000"/>
          <w:lang w:eastAsia="nl-NL"/>
        </w:rPr>
        <w:t> </w:t>
      </w:r>
    </w:p>
    <w:p w14:paraId="12638167" w14:textId="77777777" w:rsidR="00D3343F" w:rsidRPr="0031140E" w:rsidRDefault="00D3343F" w:rsidP="00D3343F">
      <w:pPr>
        <w:pStyle w:val="Heading2"/>
        <w:rPr>
          <w:rFonts w:ascii="Times New Roman" w:eastAsia="Times New Roman" w:hAnsi="Times New Roman"/>
          <w:bCs/>
          <w:color w:val="000000"/>
          <w:sz w:val="36"/>
          <w:szCs w:val="36"/>
          <w:lang w:eastAsia="nl-NL"/>
        </w:rPr>
      </w:pPr>
      <w:r w:rsidRPr="0031140E">
        <w:rPr>
          <w:rFonts w:eastAsia="Times New Roman"/>
          <w:lang w:eastAsia="nl-NL"/>
        </w:rPr>
        <w:t>1.  Wat zijn de doelen van onze werkgroep? </w:t>
      </w:r>
    </w:p>
    <w:p w14:paraId="0E68188C" w14:textId="77777777" w:rsidR="00D3343F" w:rsidRPr="0031140E" w:rsidRDefault="00D3343F" w:rsidP="00D3343F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4A827B51" w14:textId="77777777" w:rsidR="00D3343F" w:rsidRPr="0031140E" w:rsidRDefault="00D3343F" w:rsidP="00D3343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0AC19EB5" w14:textId="2F1221F4" w:rsidR="00D3343F" w:rsidRPr="0031140E" w:rsidRDefault="00D3343F" w:rsidP="00D3343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40F235C9" w14:textId="77777777" w:rsidR="00D3343F" w:rsidRPr="0031140E" w:rsidRDefault="00D3343F" w:rsidP="00D3343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2706240E" w14:textId="77777777" w:rsidR="00D3343F" w:rsidRPr="0031140E" w:rsidRDefault="00D3343F" w:rsidP="00D3343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31A2043B" w14:textId="77777777" w:rsidR="00D3343F" w:rsidRPr="0031140E" w:rsidRDefault="00D3343F" w:rsidP="00D3343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2F89086D" w14:textId="77777777" w:rsidR="00D3343F" w:rsidRPr="0031140E" w:rsidRDefault="00D3343F" w:rsidP="00D3343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371511E5" w14:textId="77777777" w:rsidR="00D3343F" w:rsidRPr="0031140E" w:rsidRDefault="00D3343F" w:rsidP="00D3343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3E5C3EEE" w14:textId="77777777" w:rsidR="00D3343F" w:rsidRPr="0031140E" w:rsidRDefault="00D3343F" w:rsidP="00D3343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73E707E6" w14:textId="77777777" w:rsidR="00D3343F" w:rsidRPr="0031140E" w:rsidRDefault="00D3343F" w:rsidP="00D3343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012701C9" w14:textId="77777777" w:rsidR="00D3343F" w:rsidRPr="0031140E" w:rsidRDefault="00D3343F" w:rsidP="00D3343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507C3FFB" w14:textId="77777777" w:rsidR="00D3343F" w:rsidRPr="0031140E" w:rsidRDefault="00D3343F" w:rsidP="00D3343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49AF505C" w14:textId="77777777" w:rsidR="00D3343F" w:rsidRPr="00D3343F" w:rsidRDefault="00D3343F" w:rsidP="00D3343F">
      <w:pPr>
        <w:pStyle w:val="Heading2"/>
      </w:pPr>
      <w:r w:rsidRPr="0031140E">
        <w:rPr>
          <w:rFonts w:eastAsia="Times New Roman"/>
          <w:lang w:eastAsia="nl-NL"/>
        </w:rPr>
        <w:br/>
      </w:r>
      <w:r w:rsidRPr="0031140E">
        <w:rPr>
          <w:rFonts w:eastAsia="Times New Roman"/>
          <w:lang w:eastAsia="nl-NL"/>
        </w:rPr>
        <w:br/>
      </w:r>
    </w:p>
    <w:p w14:paraId="65AAA5FF" w14:textId="77777777" w:rsidR="00D3343F" w:rsidRPr="00D3343F" w:rsidRDefault="00D3343F" w:rsidP="00D3343F">
      <w:pPr>
        <w:pStyle w:val="Heading2"/>
      </w:pPr>
      <w:r w:rsidRPr="00D3343F">
        <w:t>2. Wat doen we om onze doelen te bereiken? </w:t>
      </w:r>
    </w:p>
    <w:p w14:paraId="5EAF19E7" w14:textId="77777777" w:rsidR="00D3343F" w:rsidRPr="0031140E" w:rsidRDefault="00D3343F" w:rsidP="00D3343F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7E818CD4" w14:textId="77777777" w:rsidR="00D3343F" w:rsidRPr="0031140E" w:rsidRDefault="00D3343F" w:rsidP="00D3343F">
      <w:pPr>
        <w:pStyle w:val="Heading3"/>
        <w:rPr>
          <w:rFonts w:ascii="Times New Roman" w:eastAsia="Times New Roman" w:hAnsi="Times New Roman"/>
          <w:lang w:eastAsia="nl-NL"/>
        </w:rPr>
      </w:pPr>
      <w:r w:rsidRPr="0031140E">
        <w:rPr>
          <w:rFonts w:eastAsia="Times New Roman"/>
          <w:shd w:val="clear" w:color="auto" w:fill="FFFFFF"/>
          <w:lang w:eastAsia="nl-NL"/>
        </w:rPr>
        <w:t>Opdracht 1</w:t>
      </w:r>
    </w:p>
    <w:p w14:paraId="4B04A005" w14:textId="77777777" w:rsidR="00D3343F" w:rsidRPr="0031140E" w:rsidRDefault="00D3343F" w:rsidP="00D3343F">
      <w:pPr>
        <w:pStyle w:val="Normaltekst"/>
        <w:rPr>
          <w:rFonts w:ascii="Times New Roman" w:hAnsi="Times New Roman"/>
          <w:lang w:eastAsia="nl-NL"/>
        </w:rPr>
      </w:pPr>
      <w:r w:rsidRPr="0031140E">
        <w:rPr>
          <w:shd w:val="clear" w:color="auto" w:fill="FFFFFF"/>
          <w:lang w:eastAsia="nl-NL"/>
        </w:rPr>
        <w:t>Vul het activiteiten schema aan.</w:t>
      </w:r>
    </w:p>
    <w:p w14:paraId="0B7BB52A" w14:textId="77777777" w:rsidR="00D3343F" w:rsidRPr="0031140E" w:rsidRDefault="00D3343F" w:rsidP="00D3343F">
      <w:pPr>
        <w:pStyle w:val="Heading3"/>
        <w:rPr>
          <w:rFonts w:eastAsia="Times New Roman"/>
          <w:lang w:eastAsia="nl-NL"/>
        </w:rPr>
      </w:pPr>
    </w:p>
    <w:p w14:paraId="23E1BB77" w14:textId="77777777" w:rsidR="00D3343F" w:rsidRPr="00D3343F" w:rsidRDefault="00D3343F" w:rsidP="00D3343F">
      <w:pPr>
        <w:pStyle w:val="Heading3"/>
      </w:pPr>
      <w:r w:rsidRPr="00D3343F">
        <w:t>Opdracht 2</w:t>
      </w:r>
    </w:p>
    <w:p w14:paraId="25E18858" w14:textId="77777777" w:rsidR="00D3343F" w:rsidRPr="0031140E" w:rsidRDefault="00D3343F" w:rsidP="00D3343F">
      <w:pPr>
        <w:pStyle w:val="Normaltekst"/>
        <w:rPr>
          <w:rFonts w:ascii="Times New Roman" w:hAnsi="Times New Roman"/>
          <w:lang w:eastAsia="nl-NL"/>
        </w:rPr>
      </w:pPr>
      <w:r w:rsidRPr="0031140E">
        <w:rPr>
          <w:lang w:eastAsia="nl-NL"/>
        </w:rPr>
        <w:t>Evalueer de activiteiten in de tabel op de volgende pagina’s. </w:t>
      </w:r>
    </w:p>
    <w:p w14:paraId="58384FB7" w14:textId="77777777" w:rsidR="00D3343F" w:rsidRPr="0031140E" w:rsidRDefault="00D3343F" w:rsidP="00D3343F">
      <w:pPr>
        <w:pStyle w:val="Normaltekst"/>
        <w:rPr>
          <w:rFonts w:ascii="Times New Roman" w:hAnsi="Times New Roman"/>
          <w:lang w:eastAsia="nl-NL"/>
        </w:rPr>
      </w:pPr>
      <w:r w:rsidRPr="0031140E">
        <w:rPr>
          <w:lang w:eastAsia="nl-NL"/>
        </w:rPr>
        <w:t>Per onderwerp geef aan: </w:t>
      </w:r>
    </w:p>
    <w:p w14:paraId="0356FEB8" w14:textId="77777777" w:rsidR="00D3343F" w:rsidRPr="0031140E" w:rsidRDefault="00D3343F" w:rsidP="00D3343F">
      <w:pPr>
        <w:pStyle w:val="Normaltekst"/>
        <w:numPr>
          <w:ilvl w:val="0"/>
          <w:numId w:val="17"/>
        </w:numPr>
        <w:rPr>
          <w:rFonts w:ascii="Verdana" w:hAnsi="Verdana"/>
          <w:sz w:val="18"/>
          <w:szCs w:val="18"/>
          <w:lang w:eastAsia="nl-NL"/>
        </w:rPr>
      </w:pPr>
      <w:r w:rsidRPr="0031140E">
        <w:rPr>
          <w:lang w:eastAsia="nl-NL"/>
        </w:rPr>
        <w:t>Wat gaat goed (TOP) </w:t>
      </w:r>
    </w:p>
    <w:p w14:paraId="3B768726" w14:textId="77777777" w:rsidR="00D3343F" w:rsidRPr="0031140E" w:rsidRDefault="00D3343F" w:rsidP="00D3343F">
      <w:pPr>
        <w:pStyle w:val="Normaltekst"/>
        <w:numPr>
          <w:ilvl w:val="0"/>
          <w:numId w:val="17"/>
        </w:numPr>
        <w:rPr>
          <w:rFonts w:ascii="Verdana" w:hAnsi="Verdana"/>
          <w:sz w:val="18"/>
          <w:szCs w:val="18"/>
          <w:lang w:eastAsia="nl-NL"/>
        </w:rPr>
      </w:pPr>
      <w:r w:rsidRPr="0031140E">
        <w:rPr>
          <w:lang w:eastAsia="nl-NL"/>
        </w:rPr>
        <w:t>Wat kan beter (TIP) </w:t>
      </w:r>
    </w:p>
    <w:p w14:paraId="4D2BA062" w14:textId="24EDB6B6" w:rsidR="00D3343F" w:rsidRDefault="00D3343F" w:rsidP="00D3343F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4E871A84" w14:textId="30111D3C" w:rsidR="00D3343F" w:rsidRDefault="00D3343F" w:rsidP="00D3343F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1B9B5420" w14:textId="77777777" w:rsidR="00D3343F" w:rsidRPr="0031140E" w:rsidRDefault="00D3343F" w:rsidP="00D3343F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tbl>
      <w:tblPr>
        <w:tblW w:w="9626" w:type="dxa"/>
        <w:tblInd w:w="-2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8"/>
        <w:gridCol w:w="3363"/>
        <w:gridCol w:w="2062"/>
        <w:gridCol w:w="2053"/>
      </w:tblGrid>
      <w:tr w:rsidR="00D3343F" w:rsidRPr="0031140E" w14:paraId="5FC0424F" w14:textId="77777777" w:rsidTr="00A96A75">
        <w:trPr>
          <w:trHeight w:val="757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B4B8CE" w14:textId="77777777" w:rsidR="00D3343F" w:rsidRPr="0031140E" w:rsidRDefault="00D3343F" w:rsidP="00D3343F">
            <w:pPr>
              <w:pStyle w:val="Heading3"/>
              <w:rPr>
                <w:rFonts w:ascii="Times New Roman" w:eastAsia="Times New Roman" w:hAnsi="Times New Roman"/>
                <w:lang w:eastAsia="nl-NL"/>
              </w:rPr>
            </w:pPr>
            <w:r w:rsidRPr="0031140E">
              <w:rPr>
                <w:rFonts w:eastAsia="Times New Roman"/>
                <w:lang w:eastAsia="nl-NL"/>
              </w:rPr>
              <w:lastRenderedPageBreak/>
              <w:t>Periode</w:t>
            </w:r>
          </w:p>
          <w:p w14:paraId="39226B36" w14:textId="77777777" w:rsidR="00D3343F" w:rsidRPr="0031140E" w:rsidRDefault="00D3343F" w:rsidP="00D3343F">
            <w:pPr>
              <w:pStyle w:val="Heading3"/>
              <w:rPr>
                <w:rFonts w:ascii="Times New Roman" w:eastAsia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7CF2E" w14:textId="77777777" w:rsidR="00D3343F" w:rsidRPr="0031140E" w:rsidRDefault="00D3343F" w:rsidP="00D3343F">
            <w:pPr>
              <w:pStyle w:val="Heading3"/>
              <w:rPr>
                <w:rFonts w:ascii="Times New Roman" w:eastAsia="Times New Roman" w:hAnsi="Times New Roman"/>
                <w:lang w:eastAsia="nl-NL"/>
              </w:rPr>
            </w:pPr>
            <w:r w:rsidRPr="0031140E">
              <w:rPr>
                <w:rFonts w:eastAsia="Times New Roman"/>
                <w:lang w:eastAsia="nl-NL"/>
              </w:rPr>
              <w:t>Activiteit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540C60" w14:textId="77777777" w:rsidR="00D3343F" w:rsidRPr="0031140E" w:rsidRDefault="00D3343F" w:rsidP="00D3343F">
            <w:pPr>
              <w:pStyle w:val="Heading3"/>
              <w:rPr>
                <w:rFonts w:ascii="Times New Roman" w:eastAsia="Times New Roman" w:hAnsi="Times New Roman"/>
                <w:lang w:eastAsia="nl-NL"/>
              </w:rPr>
            </w:pPr>
            <w:r w:rsidRPr="0031140E">
              <w:rPr>
                <w:rFonts w:eastAsia="Times New Roman"/>
                <w:lang w:eastAsia="nl-NL"/>
              </w:rPr>
              <w:t>Top</w:t>
            </w: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6B91AB" w14:textId="77777777" w:rsidR="00D3343F" w:rsidRPr="0031140E" w:rsidRDefault="00D3343F" w:rsidP="00D3343F">
            <w:pPr>
              <w:pStyle w:val="Heading3"/>
              <w:rPr>
                <w:rFonts w:ascii="Times New Roman" w:eastAsia="Times New Roman" w:hAnsi="Times New Roman"/>
                <w:lang w:eastAsia="nl-NL"/>
              </w:rPr>
            </w:pPr>
            <w:r w:rsidRPr="0031140E">
              <w:rPr>
                <w:rFonts w:eastAsia="Times New Roman"/>
                <w:lang w:eastAsia="nl-NL"/>
              </w:rPr>
              <w:t>Tip</w:t>
            </w:r>
          </w:p>
        </w:tc>
      </w:tr>
      <w:tr w:rsidR="00D3343F" w:rsidRPr="0031140E" w14:paraId="266DC740" w14:textId="77777777" w:rsidTr="00A96A75">
        <w:trPr>
          <w:trHeight w:val="913"/>
        </w:trPr>
        <w:tc>
          <w:tcPr>
            <w:tcW w:w="21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CADD5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  <w:r w:rsidRPr="0031140E">
              <w:rPr>
                <w:color w:val="000000"/>
                <w:lang w:eastAsia="nl-NL"/>
              </w:rPr>
              <w:t>Voorjaar 2020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5BC1C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EE8891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F9E908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062D5797" w14:textId="77777777" w:rsidTr="00A96A75">
        <w:trPr>
          <w:trHeight w:val="973"/>
        </w:trPr>
        <w:tc>
          <w:tcPr>
            <w:tcW w:w="2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81B917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A69533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B6AA4E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B05804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072180EC" w14:textId="77777777" w:rsidTr="00A96A75">
        <w:trPr>
          <w:trHeight w:val="420"/>
        </w:trPr>
        <w:tc>
          <w:tcPr>
            <w:tcW w:w="21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85EFEF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  <w:r w:rsidRPr="0031140E">
              <w:rPr>
                <w:color w:val="000000"/>
                <w:lang w:eastAsia="nl-NL"/>
              </w:rPr>
              <w:t>Zomer 2020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526083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D86BE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36D1F5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019D33DC" w14:textId="77777777" w:rsidTr="00A96A75">
        <w:trPr>
          <w:trHeight w:val="420"/>
        </w:trPr>
        <w:tc>
          <w:tcPr>
            <w:tcW w:w="2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5B823A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9FB027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35B424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4C992D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7A73CB4B" w14:textId="77777777" w:rsidTr="00A96A75">
        <w:trPr>
          <w:trHeight w:val="420"/>
        </w:trPr>
        <w:tc>
          <w:tcPr>
            <w:tcW w:w="2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DB309A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E447D5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A48B16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789EE0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1E58B385" w14:textId="77777777" w:rsidTr="00A96A75">
        <w:trPr>
          <w:trHeight w:val="458"/>
        </w:trPr>
        <w:tc>
          <w:tcPr>
            <w:tcW w:w="2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4AE6DE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87BEC6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AE6987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133156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0EE7BDB6" w14:textId="77777777" w:rsidTr="00A96A75">
        <w:trPr>
          <w:trHeight w:val="42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EBB1C8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1035E6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F09625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BCB7E6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75AF8ABC" w14:textId="77777777" w:rsidTr="00A96A75">
        <w:trPr>
          <w:trHeight w:val="420"/>
        </w:trPr>
        <w:tc>
          <w:tcPr>
            <w:tcW w:w="21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65A9B5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  <w:r w:rsidRPr="0031140E">
              <w:rPr>
                <w:color w:val="000000"/>
                <w:lang w:eastAsia="nl-NL"/>
              </w:rPr>
              <w:t>Najaar 2020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2C869B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34B9E7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CCCBB4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5E0A2763" w14:textId="77777777" w:rsidTr="00A96A75">
        <w:trPr>
          <w:trHeight w:val="420"/>
        </w:trPr>
        <w:tc>
          <w:tcPr>
            <w:tcW w:w="2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6A4009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278F49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B09A37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1920C0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2A2A2CE4" w14:textId="77777777" w:rsidTr="00A96A75">
        <w:trPr>
          <w:trHeight w:val="420"/>
        </w:trPr>
        <w:tc>
          <w:tcPr>
            <w:tcW w:w="2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95DF4D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A45ABF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3A400F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B83DDE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54096E39" w14:textId="77777777" w:rsidTr="00A96A75">
        <w:trPr>
          <w:trHeight w:val="420"/>
        </w:trPr>
        <w:tc>
          <w:tcPr>
            <w:tcW w:w="21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08FCFF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  <w:r w:rsidRPr="0031140E">
              <w:rPr>
                <w:color w:val="000000"/>
                <w:lang w:eastAsia="nl-NL"/>
              </w:rPr>
              <w:t>Winter 2020/2021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DE9822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7F0D7F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357D01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3B700CE1" w14:textId="77777777" w:rsidTr="00A96A75">
        <w:trPr>
          <w:trHeight w:val="420"/>
        </w:trPr>
        <w:tc>
          <w:tcPr>
            <w:tcW w:w="2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D658E7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1D4161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61E733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EF7BDF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28AC18A7" w14:textId="77777777" w:rsidTr="00A96A75">
        <w:trPr>
          <w:trHeight w:val="420"/>
        </w:trPr>
        <w:tc>
          <w:tcPr>
            <w:tcW w:w="21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AAD8AC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  <w:r w:rsidRPr="0031140E">
              <w:rPr>
                <w:color w:val="000000"/>
                <w:lang w:eastAsia="nl-NL"/>
              </w:rPr>
              <w:t>Voorjaar 2021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471C85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1DF294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F016EC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7D23E9F7" w14:textId="77777777" w:rsidTr="00A96A75">
        <w:trPr>
          <w:trHeight w:val="420"/>
        </w:trPr>
        <w:tc>
          <w:tcPr>
            <w:tcW w:w="2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3A8BFE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197A7E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7D3147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D85439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146C560B" w14:textId="77777777" w:rsidTr="00A96A75">
        <w:trPr>
          <w:trHeight w:val="42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D3B212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635ACC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9EFA0F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EBE2E6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6E67112C" w14:textId="77777777" w:rsidTr="00A96A75">
        <w:trPr>
          <w:trHeight w:val="42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2D9839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58D56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7BF2CA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1DDAFE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7D4C97CE" w14:textId="77777777" w:rsidTr="00A96A75">
        <w:trPr>
          <w:trHeight w:val="420"/>
        </w:trPr>
        <w:tc>
          <w:tcPr>
            <w:tcW w:w="21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AA918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  <w:r w:rsidRPr="0031140E">
              <w:rPr>
                <w:color w:val="000000"/>
                <w:lang w:eastAsia="nl-NL"/>
              </w:rPr>
              <w:t>Zomer 2021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05A49B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88B291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373081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244E108D" w14:textId="77777777" w:rsidTr="00A96A75">
        <w:trPr>
          <w:trHeight w:val="420"/>
        </w:trPr>
        <w:tc>
          <w:tcPr>
            <w:tcW w:w="2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68BCF5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25FE6A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9DE247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FE995B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47EABA9E" w14:textId="77777777" w:rsidTr="00A96A75">
        <w:trPr>
          <w:trHeight w:val="420"/>
        </w:trPr>
        <w:tc>
          <w:tcPr>
            <w:tcW w:w="2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DDB88D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FDF66E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E3A171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B550D4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249C9202" w14:textId="77777777" w:rsidTr="00A96A75">
        <w:trPr>
          <w:trHeight w:val="420"/>
        </w:trPr>
        <w:tc>
          <w:tcPr>
            <w:tcW w:w="2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0624EE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C376A8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ABEDB5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CB4180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4CDF7CC3" w14:textId="77777777" w:rsidTr="00A96A75">
        <w:trPr>
          <w:trHeight w:val="420"/>
        </w:trPr>
        <w:tc>
          <w:tcPr>
            <w:tcW w:w="2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9A2DA5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D5E165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3499FC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043E86" w14:textId="77777777" w:rsidR="00D3343F" w:rsidRPr="0031140E" w:rsidRDefault="00D3343F" w:rsidP="00D3343F">
            <w:pPr>
              <w:pStyle w:val="Normaltekst"/>
              <w:spacing w:after="0"/>
              <w:rPr>
                <w:color w:val="000000"/>
                <w:lang w:eastAsia="nl-NL"/>
              </w:rPr>
            </w:pPr>
          </w:p>
        </w:tc>
      </w:tr>
      <w:tr w:rsidR="00D3343F" w:rsidRPr="0031140E" w14:paraId="35233FD8" w14:textId="77777777" w:rsidTr="00A96A75">
        <w:trPr>
          <w:trHeight w:val="42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C215C3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C9BA47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FBE081" w14:textId="77777777" w:rsidR="00D3343F" w:rsidRPr="0031140E" w:rsidRDefault="00D3343F" w:rsidP="00D3343F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E07CDE" w14:textId="77777777" w:rsidR="00D3343F" w:rsidRPr="0031140E" w:rsidRDefault="00D3343F" w:rsidP="00D3343F">
            <w:pPr>
              <w:pStyle w:val="Normaltekst"/>
              <w:spacing w:after="0"/>
              <w:rPr>
                <w:color w:val="000000"/>
                <w:lang w:eastAsia="nl-NL"/>
              </w:rPr>
            </w:pPr>
          </w:p>
        </w:tc>
      </w:tr>
    </w:tbl>
    <w:p w14:paraId="24550A3A" w14:textId="77777777" w:rsidR="00D3343F" w:rsidRDefault="00D3343F" w:rsidP="00D3343F">
      <w:pPr>
        <w:shd w:val="clear" w:color="auto" w:fill="FFFFFF"/>
        <w:ind w:right="1120"/>
        <w:outlineLvl w:val="1"/>
        <w:rPr>
          <w:rFonts w:ascii="Proxima Nova" w:eastAsia="Times New Roman" w:hAnsi="Proxima Nova" w:cs="Times New Roman"/>
          <w:color w:val="32C188"/>
          <w:lang w:eastAsia="nl-NL"/>
        </w:rPr>
      </w:pPr>
    </w:p>
    <w:p w14:paraId="660B01D4" w14:textId="77777777" w:rsidR="00D3343F" w:rsidRDefault="00D3343F" w:rsidP="00D3343F">
      <w:pPr>
        <w:pStyle w:val="Heading2"/>
        <w:rPr>
          <w:rFonts w:eastAsia="Times New Roman"/>
          <w:lang w:eastAsia="nl-NL"/>
        </w:rPr>
      </w:pPr>
    </w:p>
    <w:p w14:paraId="4F520DFD" w14:textId="77777777" w:rsidR="00D3343F" w:rsidRPr="0031140E" w:rsidRDefault="00D3343F" w:rsidP="00D3343F">
      <w:pPr>
        <w:pStyle w:val="Heading2"/>
        <w:rPr>
          <w:rFonts w:ascii="Times New Roman" w:eastAsia="Times New Roman" w:hAnsi="Times New Roman"/>
          <w:bCs/>
          <w:color w:val="000000"/>
          <w:sz w:val="36"/>
          <w:szCs w:val="36"/>
          <w:lang w:eastAsia="nl-NL"/>
        </w:rPr>
      </w:pPr>
      <w:r w:rsidRPr="0031140E">
        <w:rPr>
          <w:rFonts w:eastAsia="Times New Roman"/>
          <w:lang w:eastAsia="nl-NL"/>
        </w:rPr>
        <w:t xml:space="preserve">3. Hoe doen we dat? </w:t>
      </w:r>
      <w:r w:rsidRPr="0031140E">
        <w:rPr>
          <w:rFonts w:eastAsia="Times New Roman"/>
          <w:shd w:val="clear" w:color="auto" w:fill="FFFFFF"/>
          <w:lang w:eastAsia="nl-NL"/>
        </w:rPr>
        <w:t> Evalueer ook de volgende aspecten van ons werk. </w:t>
      </w:r>
    </w:p>
    <w:p w14:paraId="19EF72F0" w14:textId="77777777" w:rsidR="00D3343F" w:rsidRPr="0031140E" w:rsidRDefault="00D3343F" w:rsidP="00D3343F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9"/>
        <w:gridCol w:w="2149"/>
        <w:gridCol w:w="2268"/>
      </w:tblGrid>
      <w:tr w:rsidR="00D3343F" w:rsidRPr="0031140E" w14:paraId="3BBC321C" w14:textId="77777777" w:rsidTr="00D3343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19145E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Onderdeel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2F0FF2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Dit ging goed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83A0CA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Dit kon beter</w:t>
            </w:r>
          </w:p>
        </w:tc>
      </w:tr>
      <w:tr w:rsidR="00D3343F" w:rsidRPr="0031140E" w14:paraId="7620A1A8" w14:textId="77777777" w:rsidTr="00D3343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DB3603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Teamoverleggen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B3E2C4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F2C3B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7D5CF28A" w14:textId="77777777" w:rsidTr="00D3343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E69C25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Taakverdeling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0129DC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AF9E69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3CF94ACF" w14:textId="77777777" w:rsidTr="00D3343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D19483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Contact met de buurt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3B5383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FF8E0C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236B064A" w14:textId="77777777" w:rsidTr="00D3343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B7C8FB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Samenwerking met andere werkgroepen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A62099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3D5823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3B12B313" w14:textId="77777777" w:rsidTr="00D3343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DD1AF9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Afstemming in projectteam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60B758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669298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73FF036D" w14:textId="77777777" w:rsidTr="00D3343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6CC248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Samenwerken met de communicatieprofessionals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6630F5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70D097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41AC3B7A" w14:textId="77777777" w:rsidTr="00D3343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3363E3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Relatie met bewoners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8BB588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C019D9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5F62F7CE" w14:textId="77777777" w:rsidTr="00D3343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728028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Werken in het buurthuis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AB37ED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8D5E2F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  <w:tr w:rsidR="00D3343F" w:rsidRPr="0031140E" w14:paraId="01A39663" w14:textId="77777777" w:rsidTr="00D3343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C985A8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Spreekuur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19667B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7D5E9D" w14:textId="77777777" w:rsidR="00D3343F" w:rsidRPr="0031140E" w:rsidRDefault="00D3343F" w:rsidP="00D3343F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</w:tbl>
    <w:p w14:paraId="7BCD1646" w14:textId="77777777" w:rsidR="00D3343F" w:rsidRDefault="00D3343F" w:rsidP="00D3343F">
      <w:pPr>
        <w:shd w:val="clear" w:color="auto" w:fill="FFFFFF"/>
        <w:ind w:right="1120"/>
        <w:outlineLvl w:val="1"/>
        <w:rPr>
          <w:rFonts w:ascii="Proxima Nova" w:eastAsia="Times New Roman" w:hAnsi="Proxima Nova" w:cs="Times New Roman"/>
          <w:color w:val="32C188"/>
          <w:shd w:val="clear" w:color="auto" w:fill="FFFFFF"/>
          <w:lang w:eastAsia="nl-NL"/>
        </w:rPr>
      </w:pPr>
    </w:p>
    <w:p w14:paraId="05DC721F" w14:textId="7B6A5D7A" w:rsidR="00D3343F" w:rsidRDefault="00D3343F" w:rsidP="00D3343F">
      <w:pPr>
        <w:shd w:val="clear" w:color="auto" w:fill="FFFFFF"/>
        <w:ind w:right="1120"/>
        <w:outlineLvl w:val="1"/>
        <w:rPr>
          <w:rFonts w:ascii="Proxima Nova" w:eastAsia="Times New Roman" w:hAnsi="Proxima Nova" w:cs="Times New Roman"/>
          <w:color w:val="32C188"/>
          <w:shd w:val="clear" w:color="auto" w:fill="FFFFFF"/>
          <w:lang w:eastAsia="nl-NL"/>
        </w:rPr>
      </w:pPr>
    </w:p>
    <w:p w14:paraId="3A911E09" w14:textId="77777777" w:rsidR="00C5691B" w:rsidRDefault="00C5691B" w:rsidP="00D3343F">
      <w:pPr>
        <w:shd w:val="clear" w:color="auto" w:fill="FFFFFF"/>
        <w:ind w:right="1120"/>
        <w:outlineLvl w:val="1"/>
        <w:rPr>
          <w:rFonts w:ascii="Proxima Nova" w:eastAsia="Times New Roman" w:hAnsi="Proxima Nova" w:cs="Times New Roman"/>
          <w:color w:val="32C188"/>
          <w:shd w:val="clear" w:color="auto" w:fill="FFFFFF"/>
          <w:lang w:eastAsia="nl-NL"/>
        </w:rPr>
      </w:pPr>
    </w:p>
    <w:p w14:paraId="7512C37C" w14:textId="77777777" w:rsidR="00D3343F" w:rsidRPr="0031140E" w:rsidRDefault="00D3343F" w:rsidP="00C5691B">
      <w:pPr>
        <w:pStyle w:val="Heading2"/>
        <w:rPr>
          <w:rFonts w:ascii="Times New Roman" w:eastAsia="Times New Roman" w:hAnsi="Times New Roman"/>
          <w:bCs/>
          <w:color w:val="000000"/>
          <w:sz w:val="36"/>
          <w:szCs w:val="36"/>
          <w:lang w:eastAsia="nl-NL"/>
        </w:rPr>
      </w:pPr>
      <w:r w:rsidRPr="0031140E">
        <w:rPr>
          <w:rFonts w:eastAsia="Times New Roman"/>
          <w:shd w:val="clear" w:color="auto" w:fill="FFFFFF"/>
          <w:lang w:eastAsia="nl-NL"/>
        </w:rPr>
        <w:lastRenderedPageBreak/>
        <w:t>4. Wat leren we hiervan voor de toekomst? </w:t>
      </w:r>
    </w:p>
    <w:p w14:paraId="6BE25D09" w14:textId="77777777" w:rsidR="00D3343F" w:rsidRPr="0031140E" w:rsidRDefault="00D3343F" w:rsidP="00D3343F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66181F2C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4670D365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716A9F8E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227810EF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732E6E86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5752F261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24295C11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61BDB012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45188FB6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5A4E058B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7E3789D2" w14:textId="77777777" w:rsidR="00D3343F" w:rsidRDefault="00D3343F" w:rsidP="00C5691B">
      <w:pPr>
        <w:spacing w:after="0"/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33AF45CF" w14:textId="77777777" w:rsidR="00D3343F" w:rsidRDefault="00D3343F" w:rsidP="00D3343F">
      <w:pPr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</w:pPr>
    </w:p>
    <w:p w14:paraId="2221795A" w14:textId="3C696211" w:rsidR="00D3343F" w:rsidRPr="0031140E" w:rsidRDefault="00D3343F" w:rsidP="00C5691B">
      <w:pPr>
        <w:spacing w:after="24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79393700" w14:textId="77777777" w:rsidR="00D3343F" w:rsidRPr="00C5691B" w:rsidRDefault="00D3343F" w:rsidP="00C5691B">
      <w:pPr>
        <w:pStyle w:val="Heading2"/>
      </w:pPr>
      <w:r w:rsidRPr="00C5691B">
        <w:t>5. Wat hebben we geleerd? </w:t>
      </w:r>
    </w:p>
    <w:p w14:paraId="22FFFBE1" w14:textId="77777777" w:rsidR="00D3343F" w:rsidRDefault="00D3343F" w:rsidP="00D3343F">
      <w:pPr>
        <w:rPr>
          <w:rFonts w:ascii="Proxima Nova" w:eastAsia="Times New Roman" w:hAnsi="Proxima Nova" w:cs="Times New Roman"/>
          <w:b/>
          <w:bCs/>
          <w:color w:val="000000"/>
          <w:sz w:val="20"/>
          <w:szCs w:val="20"/>
          <w:shd w:val="clear" w:color="auto" w:fill="FFFFFF"/>
          <w:lang w:eastAsia="nl-NL"/>
        </w:rPr>
      </w:pPr>
    </w:p>
    <w:p w14:paraId="0D2EA05E" w14:textId="50CAEEDE" w:rsidR="00C5691B" w:rsidRPr="00C5691B" w:rsidRDefault="00D3343F" w:rsidP="00C5691B">
      <w:pPr>
        <w:pStyle w:val="Heading3"/>
        <w:rPr>
          <w:rFonts w:eastAsia="Times New Roman"/>
          <w:shd w:val="clear" w:color="auto" w:fill="FFFFFF"/>
          <w:lang w:eastAsia="nl-NL"/>
        </w:rPr>
      </w:pPr>
      <w:r w:rsidRPr="0031140E">
        <w:rPr>
          <w:rFonts w:eastAsia="Times New Roman"/>
          <w:shd w:val="clear" w:color="auto" w:fill="FFFFFF"/>
          <w:lang w:eastAsia="nl-NL"/>
        </w:rPr>
        <w:t>Als we met de kennis van nu zouden starten met dit project, wat doen we dan anders? </w:t>
      </w:r>
    </w:p>
    <w:p w14:paraId="1D8BE5B8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29420FD9" w14:textId="77777777" w:rsidR="00C5691B" w:rsidRDefault="00C5691B" w:rsidP="00C5691B">
      <w:pPr>
        <w:spacing w:after="0"/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</w:pPr>
    </w:p>
    <w:p w14:paraId="1AF89571" w14:textId="143AA7BF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4D89E279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3DC20E4E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58AB91B6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4901E8FB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6953B44E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4B390D58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66C1D038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345DD9B9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0F765ED5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4B20D5F0" w14:textId="77777777" w:rsidR="00D3343F" w:rsidRPr="0031140E" w:rsidRDefault="00D3343F" w:rsidP="00C5691B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45BC39BE" w14:textId="77777777" w:rsidR="00D3343F" w:rsidRDefault="00D3343F" w:rsidP="00C5691B">
      <w:pPr>
        <w:spacing w:after="0"/>
      </w:pPr>
    </w:p>
    <w:p w14:paraId="1A4E4AFF" w14:textId="61001AE4" w:rsidR="00C61149" w:rsidRDefault="00C61149" w:rsidP="00D3343F">
      <w:pPr>
        <w:pStyle w:val="Normaltekst"/>
        <w:rPr>
          <w:rStyle w:val="Emphasis"/>
          <w:rFonts w:ascii="Acumin Pro Thin" w:hAnsi="Acumin Pro Thin"/>
          <w:iCs w:val="0"/>
          <w:color w:val="8F8F8F"/>
          <w:sz w:val="22"/>
          <w:shd w:val="clear" w:color="auto" w:fill="auto"/>
        </w:rPr>
      </w:pPr>
    </w:p>
    <w:sectPr w:rsidR="00C61149" w:rsidSect="00BC1B2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8" w:right="1418" w:bottom="1418" w:left="1418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3C535" w14:textId="77777777" w:rsidR="007F0244" w:rsidRDefault="007F0244" w:rsidP="00AB5E20">
      <w:pPr>
        <w:spacing w:after="0" w:line="240" w:lineRule="auto"/>
      </w:pPr>
      <w:r>
        <w:separator/>
      </w:r>
    </w:p>
  </w:endnote>
  <w:endnote w:type="continuationSeparator" w:id="0">
    <w:p w14:paraId="1DD69660" w14:textId="77777777" w:rsidR="007F0244" w:rsidRDefault="007F0244" w:rsidP="00AB5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 Thin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Thin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cumin Pro Semibold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lightLt">
    <w:altName w:val="Tahoma"/>
    <w:panose1 w:val="00000000000000000000"/>
    <w:charset w:val="00"/>
    <w:family w:val="roman"/>
    <w:notTrueType/>
    <w:pitch w:val="default"/>
  </w:font>
  <w:font w:name="Proxima Nova Ligh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2AA13" w14:textId="77777777" w:rsidR="000B29B8" w:rsidRDefault="000B29B8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5E622D6" wp14:editId="28D345F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20" name="Rectangle: Single Corner Rounded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32B7E1" w14:textId="77777777" w:rsidR="000B29B8" w:rsidRPr="002031B9" w:rsidRDefault="000B29B8" w:rsidP="009F6DDC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E622D6" id="Rectangle: Single Corner Rounded 20" o:spid="_x0000_s1029" style="position:absolute;left:0;text-align:left;margin-left:0;margin-top:0;width:563.5pt;height:49.35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Sc5+gEAAM8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6932B7E1" w14:textId="77777777" w:rsidR="000B29B8" w:rsidRPr="002031B9" w:rsidRDefault="000B29B8" w:rsidP="009F6DDC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5E7CC" w14:textId="77777777" w:rsidR="000B29B8" w:rsidRDefault="000B29B8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C2F9627" wp14:editId="58A04150">
              <wp:simplePos x="0" y="0"/>
              <wp:positionH relativeFrom="page">
                <wp:posOffset>397510</wp:posOffset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21" name="Rectangle: Single Corner Rounded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79E77FC2" w14:textId="77777777" w:rsidR="000B29B8" w:rsidRPr="002031B9" w:rsidRDefault="000B29B8" w:rsidP="009F6DDC">
                          <w:pPr>
                            <w:pStyle w:val="Tekstheader"/>
                            <w:jc w:val="lef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2F9627" id="Rectangle: Single Corner Rounded 21" o:spid="_x0000_s1030" style="position:absolute;left:0;text-align:left;margin-left:31.3pt;margin-top:0;width:563.5pt;height:49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79E77FC2" w14:textId="77777777" w:rsidR="000B29B8" w:rsidRPr="002031B9" w:rsidRDefault="000B29B8" w:rsidP="009F6DDC">
                    <w:pPr>
                      <w:pStyle w:val="Tekstheader"/>
                      <w:jc w:val="lef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E2A7D63" w14:textId="77777777" w:rsidR="000B29B8" w:rsidRDefault="000B29B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6F69087" wp14:editId="0C134531">
              <wp:simplePos x="0" y="0"/>
              <wp:positionH relativeFrom="column">
                <wp:posOffset>7699375</wp:posOffset>
              </wp:positionH>
              <wp:positionV relativeFrom="paragraph">
                <wp:posOffset>249555</wp:posOffset>
              </wp:positionV>
              <wp:extent cx="6731635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2FBEB1" id="Straight Connector 2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6.25pt,19.65pt" to="1136.3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" strokecolor="#4472c4 [3204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6877600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554884112"/>
          <w:docPartObj>
            <w:docPartGallery w:val="Page Numbers (Margins)"/>
            <w:docPartUnique/>
          </w:docPartObj>
        </w:sdtPr>
        <w:sdtEndPr/>
        <w:sdtContent>
          <w:p w14:paraId="6210A461" w14:textId="77777777" w:rsidR="000B29B8" w:rsidRDefault="000B29B8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48C3E3F" wp14:editId="133CBC20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24" name="Rectangle: Single Corner Rounde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5FA1E4" w14:textId="77777777" w:rsidR="000B29B8" w:rsidRPr="002031B9" w:rsidRDefault="000B29B8" w:rsidP="002031B9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C3E3F" id="Rectangle: Single Corner Rounded 24" o:spid="_x0000_s1032" style="position:absolute;left:0;text-align:left;margin-left:0;margin-top:11in;width:563.5pt;height:49.3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6F+QEAAM8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" adj="-11796480,,5400" path="m,l7051714,v57692,,104460,46768,104460,104460l7156174,626745,,626745,,xe" fillcolor="#55b593" stroked="f">
                      <v:stroke joinstyle="miter"/>
                      <v:formulas/>
                      <v:path arrowok="t" o:connecttype="custom" o:connectlocs="0,0;7051714,0;7156174,104460;7156174,626745;0,626745;0,0" o:connectangles="0,0,0,0,0,0" textboxrect="0,0,7156174,626745"/>
                      <v:textbox>
                        <w:txbxContent>
                          <w:p w14:paraId="425FA1E4" w14:textId="77777777" w:rsidR="000B29B8" w:rsidRPr="002031B9" w:rsidRDefault="000B29B8" w:rsidP="002031B9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14:paraId="337EFAFA" w14:textId="77777777" w:rsidR="000B29B8" w:rsidRDefault="000B29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8CC0E" w14:textId="77777777" w:rsidR="009F6DDC" w:rsidRDefault="009F6DDC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883E9EE" wp14:editId="67B21FEF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7" name="Rectangle: Single Corner Rounde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00FE0358" w14:textId="77777777" w:rsidR="009F6DDC" w:rsidRPr="002031B9" w:rsidRDefault="009F6DDC" w:rsidP="009F6DDC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83E9EE" id="Rectangle: Single Corner Rounded 17" o:spid="_x0000_s1035" style="position:absolute;left:0;text-align:left;margin-left:0;margin-top:0;width:563.5pt;height:49.3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00FE0358" w14:textId="77777777" w:rsidR="009F6DDC" w:rsidRPr="002031B9" w:rsidRDefault="009F6DDC" w:rsidP="009F6DDC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4211C" w14:textId="77777777" w:rsidR="00AB5E20" w:rsidRDefault="00247875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7FF0D0" wp14:editId="42461F00">
              <wp:simplePos x="0" y="0"/>
              <wp:positionH relativeFrom="page">
                <wp:posOffset>397510</wp:posOffset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2" name="Rectangle: Single Corner Rounde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5993A56E" w14:textId="77777777" w:rsidR="00247875" w:rsidRPr="002031B9" w:rsidRDefault="00247875" w:rsidP="009F6DDC">
                          <w:pPr>
                            <w:pStyle w:val="Tekstheader"/>
                            <w:jc w:val="lef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7FF0D0" id="Rectangle: Single Corner Rounded 12" o:spid="_x0000_s1036" style="position:absolute;left:0;text-align:left;margin-left:31.3pt;margin-top:0;width:563.5pt;height:49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5993A56E" w14:textId="77777777" w:rsidR="00247875" w:rsidRPr="002031B9" w:rsidRDefault="00247875" w:rsidP="009F6DDC">
                    <w:pPr>
                      <w:pStyle w:val="Tekstheader"/>
                      <w:jc w:val="lef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1B6FE12" w14:textId="77777777" w:rsidR="00AB5E20" w:rsidRDefault="004207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2008C3" wp14:editId="42FCD870">
              <wp:simplePos x="0" y="0"/>
              <wp:positionH relativeFrom="column">
                <wp:posOffset>7699375</wp:posOffset>
              </wp:positionH>
              <wp:positionV relativeFrom="paragraph">
                <wp:posOffset>249555</wp:posOffset>
              </wp:positionV>
              <wp:extent cx="6731635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CDBD44D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6.25pt,19.65pt" to="1136.3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" strokecolor="#4472c4 [3204]" strokeweight=".5pt">
              <v:stroke joinstyle="miter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70970126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  <w:docPartObj>
            <w:docPartGallery w:val="Page Numbers (Margins)"/>
            <w:docPartUnique/>
          </w:docPartObj>
        </w:sdtPr>
        <w:sdtEndPr/>
        <w:sdtContent>
          <w:p w14:paraId="3D880B46" w14:textId="77777777" w:rsidR="0039322C" w:rsidRDefault="0039322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24E456" wp14:editId="4158811F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6" name="Rectangle: Single Corner Rounded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bookmarkStart w:id="0" w:name="_Hlk92801549"/>
                                <w:bookmarkStart w:id="1" w:name="_Hlk92801550"/>
                                <w:p w14:paraId="79328E64" w14:textId="77777777" w:rsidR="0039322C" w:rsidRPr="002031B9" w:rsidRDefault="0039322C" w:rsidP="002031B9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  <w:bookmarkEnd w:id="0"/>
                                  <w:bookmarkEnd w:id="1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4E456" id="Rectangle: Single Corner Rounded 6" o:spid="_x0000_s1038" style="position:absolute;left:0;text-align:left;margin-left:0;margin-top:11in;width:563.5pt;height:49.3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1U+QEAANA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" adj="-11796480,,5400" path="m,l7051714,v57692,,104460,46768,104460,104460l7156174,626745,,626745,,xe" fillcolor="#55b593" stroked="f">
                      <v:stroke joinstyle="miter"/>
                      <v:formulas/>
                      <v:path arrowok="t" o:connecttype="custom" o:connectlocs="0,0;7051714,0;7156174,104460;7156174,626745;0,626745;0,0" o:connectangles="0,0,0,0,0,0" textboxrect="0,0,7156174,626745"/>
                      <v:textbox>
                        <w:txbxContent>
                          <w:bookmarkStart w:id="2" w:name="_Hlk92801549"/>
                          <w:bookmarkStart w:id="3" w:name="_Hlk92801550"/>
                          <w:p w14:paraId="79328E64" w14:textId="77777777" w:rsidR="0039322C" w:rsidRPr="002031B9" w:rsidRDefault="0039322C" w:rsidP="002031B9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  <w:bookmarkEnd w:id="2"/>
                            <w:bookmarkEnd w:id="3"/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14:paraId="27255872" w14:textId="77777777" w:rsidR="00AB5E20" w:rsidRDefault="00AB5E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6BC5C" w14:textId="77777777" w:rsidR="007F0244" w:rsidRDefault="007F0244" w:rsidP="00AB5E20">
      <w:pPr>
        <w:spacing w:after="0" w:line="240" w:lineRule="auto"/>
      </w:pPr>
      <w:r>
        <w:separator/>
      </w:r>
    </w:p>
  </w:footnote>
  <w:footnote w:type="continuationSeparator" w:id="0">
    <w:p w14:paraId="0C10FEFA" w14:textId="77777777" w:rsidR="007F0244" w:rsidRDefault="007F0244" w:rsidP="00AB5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E6CC6" w14:textId="7AA7ED4C" w:rsidR="000B29B8" w:rsidRPr="006F44F8" w:rsidRDefault="000B29B8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  <w:r w:rsidRPr="006F44F8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BD1E8D3" wp14:editId="3EDDE5BB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5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586654947"/>
                            <w:placeholder>
                              <w:docPart w:val="433F61BF693349A0B86BC4888EBF5495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7ADC593" w14:textId="4930B559" w:rsidR="000B29B8" w:rsidRPr="008844EB" w:rsidRDefault="00C5691B" w:rsidP="00E957B9">
                              <w:pPr>
                                <w:pStyle w:val="Headertekst"/>
                              </w:pPr>
                              <w:r>
                                <w:t>Leersessie en evaluatie kerngroep BES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1E8D3" id="Rectangle: Single Corner Rounded 11" o:spid="_x0000_s1027" style="position:absolute;left:0;text-align:left;margin-left:515.4pt;margin-top:0;width:566.6pt;height:49.35pt;flip:x y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586654947"/>
                      <w:placeholder>
                        <w:docPart w:val="433F61BF693349A0B86BC4888EBF5495"/>
                      </w:placeholder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7ADC593" w14:textId="4930B559" w:rsidR="000B29B8" w:rsidRPr="008844EB" w:rsidRDefault="00C5691B" w:rsidP="00E957B9">
                        <w:pPr>
                          <w:pStyle w:val="Headertekst"/>
                        </w:pPr>
                        <w:r>
                          <w:t>Leersessie en evaluatie kerngroep BES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Pr="006F44F8">
      <w:tab/>
    </w:r>
    <w:sdt>
      <w:sdtPr>
        <w:rPr>
          <w:b/>
          <w:bCs/>
          <w:color w:val="FFFFFF" w:themeColor="background1"/>
          <w:sz w:val="40"/>
          <w:szCs w:val="40"/>
        </w:rPr>
        <w:alias w:val="Title"/>
        <w:tag w:val=""/>
        <w:id w:val="116558902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5691B">
          <w:rPr>
            <w:b/>
            <w:bCs/>
            <w:color w:val="FFFFFF" w:themeColor="background1"/>
            <w:sz w:val="40"/>
            <w:szCs w:val="40"/>
          </w:rPr>
          <w:t>Leersessie en evaluatie kerngroep BES</w:t>
        </w:r>
      </w:sdtContent>
    </w:sdt>
  </w:p>
  <w:p w14:paraId="6E6FA884" w14:textId="77777777" w:rsidR="000B29B8" w:rsidRPr="006F44F8" w:rsidRDefault="000B29B8" w:rsidP="00076D6B">
    <w:pPr>
      <w:pStyle w:val="Header"/>
      <w:tabs>
        <w:tab w:val="clear" w:pos="4513"/>
        <w:tab w:val="clear" w:pos="9026"/>
        <w:tab w:val="left" w:pos="4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BBC78" w14:textId="77777777" w:rsidR="000B29B8" w:rsidRDefault="000B29B8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1C3132B" wp14:editId="13C34977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4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1911043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3C026E6" w14:textId="6B9533B1" w:rsidR="000B29B8" w:rsidRPr="00E957B9" w:rsidRDefault="00C5691B" w:rsidP="00E957B9">
                              <w:pPr>
                                <w:pStyle w:val="Headertekst"/>
                              </w:pPr>
                              <w:r>
                                <w:t>Leersessie en evaluatie kerngroep BES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C3132B" id="_x0000_s1028" style="position:absolute;left:0;text-align:left;margin-left:-.1pt;margin-top:0;width:566.6pt;height:49.3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1911043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3C026E6" w14:textId="6B9533B1" w:rsidR="000B29B8" w:rsidRPr="00E957B9" w:rsidRDefault="00C5691B" w:rsidP="00E957B9">
                        <w:pPr>
                          <w:pStyle w:val="Headertekst"/>
                        </w:pPr>
                        <w:r>
                          <w:t>Leersessie en evaluatie kerngroep BES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B6A95" w14:textId="77777777" w:rsidR="000B29B8" w:rsidRDefault="000B29B8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A521A7A" wp14:editId="1ACEA49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23" name="Rectangle: Single Corner Rounde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8755633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8A125F6" w14:textId="3A0B4099" w:rsidR="000B29B8" w:rsidRPr="008844EB" w:rsidRDefault="00C5691B" w:rsidP="00E957B9">
                              <w:pPr>
                                <w:pStyle w:val="Headertekst"/>
                              </w:pPr>
                              <w:r>
                                <w:t>Leersessie en evaluatie kerngroep BES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521A7A" id="Rectangle: Single Corner Rounded 23" o:spid="_x0000_s1031" style="position:absolute;left:0;text-align:left;margin-left:515.4pt;margin-top:0;width:566.6pt;height:49.35pt;rotation:180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8755633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8A125F6" w14:textId="3A0B4099" w:rsidR="000B29B8" w:rsidRPr="008844EB" w:rsidRDefault="00C5691B" w:rsidP="00E957B9">
                        <w:pPr>
                          <w:pStyle w:val="Headertekst"/>
                        </w:pPr>
                        <w:r>
                          <w:t>Leersessie en evaluatie kerngroep BES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7D1E5" w14:textId="35E52FB8" w:rsidR="00076D6B" w:rsidRPr="00437C88" w:rsidRDefault="009F6DDC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C09C4CF" wp14:editId="3DD000FB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3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2596925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9BA2654" w14:textId="371F5B6C" w:rsidR="009F6DDC" w:rsidRPr="008844EB" w:rsidRDefault="00C5691B" w:rsidP="00631785">
                              <w:pPr>
                                <w:pStyle w:val="Headertekst"/>
                              </w:pPr>
                              <w:r>
                                <w:t>Leersessie en evaluatie kerngroep BES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09C4CF" id="_x0000_s1033" style="position:absolute;left:0;text-align:left;margin-left:515.4pt;margin-top:0;width:566.6pt;height:49.35pt;flip:x y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2596925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9BA2654" w14:textId="371F5B6C" w:rsidR="009F6DDC" w:rsidRPr="008844EB" w:rsidRDefault="00C5691B" w:rsidP="00631785">
                        <w:pPr>
                          <w:pStyle w:val="Headertekst"/>
                        </w:pPr>
                        <w:r>
                          <w:t>Leersessie en evaluatie kerngroep BES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="00076D6B">
      <w:tab/>
    </w:r>
    <w:sdt>
      <w:sdtPr>
        <w:rPr>
          <w:b/>
          <w:bCs/>
          <w:color w:val="FFFFFF" w:themeColor="background1"/>
          <w:sz w:val="40"/>
          <w:szCs w:val="40"/>
        </w:rPr>
        <w:alias w:val="Title"/>
        <w:tag w:val=""/>
        <w:id w:val="-170031104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5691B">
          <w:rPr>
            <w:b/>
            <w:bCs/>
            <w:color w:val="FFFFFF" w:themeColor="background1"/>
            <w:sz w:val="40"/>
            <w:szCs w:val="40"/>
          </w:rPr>
          <w:t>Leersessie en evaluatie kerngroep BES</w:t>
        </w:r>
      </w:sdtContent>
    </w:sdt>
  </w:p>
  <w:sdt>
    <w:sdtPr>
      <w:rPr>
        <w:b/>
        <w:bCs/>
        <w:color w:val="FFFFFF" w:themeColor="background1"/>
        <w:sz w:val="40"/>
        <w:szCs w:val="40"/>
      </w:rPr>
      <w:alias w:val="Title"/>
      <w:tag w:val=""/>
      <w:id w:val="666911209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49ABF989" w14:textId="621852F1" w:rsidR="00076D6B" w:rsidRPr="00437C88" w:rsidRDefault="00C5691B" w:rsidP="00076D6B">
        <w:pPr>
          <w:pStyle w:val="Footer"/>
          <w:jc w:val="center"/>
          <w:rPr>
            <w:b/>
            <w:bCs/>
            <w:color w:val="FFFFFF" w:themeColor="background1"/>
            <w:sz w:val="40"/>
            <w:szCs w:val="40"/>
          </w:rPr>
        </w:pPr>
        <w:r>
          <w:rPr>
            <w:b/>
            <w:bCs/>
            <w:color w:val="FFFFFF" w:themeColor="background1"/>
            <w:sz w:val="40"/>
            <w:szCs w:val="40"/>
          </w:rPr>
          <w:t>Leersessie en evaluatie kerngroep BES</w:t>
        </w:r>
      </w:p>
    </w:sdtContent>
  </w:sdt>
  <w:p w14:paraId="6590D136" w14:textId="77777777" w:rsidR="00076D6B" w:rsidRDefault="00076D6B" w:rsidP="00076D6B">
    <w:pPr>
      <w:pStyle w:val="Header"/>
      <w:tabs>
        <w:tab w:val="clear" w:pos="4513"/>
        <w:tab w:val="clear" w:pos="9026"/>
        <w:tab w:val="left" w:pos="4800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713B" w14:textId="77777777" w:rsidR="00076D6B" w:rsidRDefault="00076D6B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</w:p>
  <w:p w14:paraId="3EC8BE20" w14:textId="77777777" w:rsidR="00076D6B" w:rsidRDefault="00076D6B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C27778" wp14:editId="126E3214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3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61656114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68475709" w14:textId="01023483" w:rsidR="00076D6B" w:rsidRPr="00631785" w:rsidRDefault="00C5691B" w:rsidP="00631785">
                              <w:pPr>
                                <w:pStyle w:val="Headertekst"/>
                              </w:pPr>
                              <w:r>
                                <w:t>Leersessie en evaluatie kerngroep BES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C27778" id="_x0000_s1034" style="position:absolute;left:0;text-align:left;margin-left:-.1pt;margin-top:0;width:566.6pt;height:49.3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61656114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68475709" w14:textId="01023483" w:rsidR="00076D6B" w:rsidRPr="00631785" w:rsidRDefault="00C5691B" w:rsidP="00631785">
                        <w:pPr>
                          <w:pStyle w:val="Headertekst"/>
                        </w:pPr>
                        <w:r>
                          <w:t>Leersessie en evaluatie kerngroep BES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67332" w14:textId="77777777" w:rsidR="00AE4DAF" w:rsidRDefault="00AE4DAF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0811FB" wp14:editId="45A6CD75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1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532465212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FF40AD5" w14:textId="11A53094" w:rsidR="00AE4DAF" w:rsidRPr="00CD5D4F" w:rsidRDefault="00C5691B" w:rsidP="00631785">
                              <w:pPr>
                                <w:pStyle w:val="Headertekst"/>
                              </w:pPr>
                              <w:r>
                                <w:t>Leersessie en evaluatie kerngroep BES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0811FB" id="_x0000_s1037" style="position:absolute;left:0;text-align:left;margin-left:515.4pt;margin-top:0;width:566.6pt;height:49.35pt;rotation:180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53246521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3FF40AD5" w14:textId="11A53094" w:rsidR="00AE4DAF" w:rsidRPr="00CD5D4F" w:rsidRDefault="00C5691B" w:rsidP="00631785">
                        <w:pPr>
                          <w:pStyle w:val="Headertekst"/>
                        </w:pPr>
                        <w:r>
                          <w:t>Leersessie en evaluatie kerngroep BES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55C372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2" type="#_x0000_t75" style="width:358.8pt;height:347.4pt" o:bullet="t">
        <v:imagedata r:id="rId1" o:title="noun-house-1215220"/>
      </v:shape>
    </w:pict>
  </w:numPicBullet>
  <w:abstractNum w:abstractNumId="0" w15:restartNumberingAfterBreak="0">
    <w:nsid w:val="0B4A540D"/>
    <w:multiLevelType w:val="hybridMultilevel"/>
    <w:tmpl w:val="11A4FC90"/>
    <w:lvl w:ilvl="0" w:tplc="AC34DD88">
      <w:start w:val="1"/>
      <w:numFmt w:val="bullet"/>
      <w:pStyle w:val="BESenquete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15784"/>
    <w:multiLevelType w:val="hybridMultilevel"/>
    <w:tmpl w:val="561E4C84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9116B"/>
    <w:multiLevelType w:val="multilevel"/>
    <w:tmpl w:val="E52E9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755E3F"/>
    <w:multiLevelType w:val="hybridMultilevel"/>
    <w:tmpl w:val="A774B640"/>
    <w:lvl w:ilvl="0" w:tplc="C350743C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0E7754D"/>
    <w:multiLevelType w:val="hybridMultilevel"/>
    <w:tmpl w:val="D1C648AA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93B53"/>
    <w:multiLevelType w:val="hybridMultilevel"/>
    <w:tmpl w:val="82021120"/>
    <w:lvl w:ilvl="0" w:tplc="3F5062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9E91CA2"/>
    <w:multiLevelType w:val="hybridMultilevel"/>
    <w:tmpl w:val="69E61DFC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CB62B0"/>
    <w:multiLevelType w:val="hybridMultilevel"/>
    <w:tmpl w:val="8D581010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514EA"/>
    <w:multiLevelType w:val="multilevel"/>
    <w:tmpl w:val="1374B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9108FB"/>
    <w:multiLevelType w:val="hybridMultilevel"/>
    <w:tmpl w:val="7EC6FD44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41F2E"/>
    <w:multiLevelType w:val="hybridMultilevel"/>
    <w:tmpl w:val="D4CC478A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74545"/>
    <w:multiLevelType w:val="hybridMultilevel"/>
    <w:tmpl w:val="5296DF96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87E93"/>
    <w:multiLevelType w:val="hybridMultilevel"/>
    <w:tmpl w:val="66649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E73299"/>
    <w:multiLevelType w:val="multilevel"/>
    <w:tmpl w:val="8844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4E7480"/>
    <w:multiLevelType w:val="hybridMultilevel"/>
    <w:tmpl w:val="2AAEC804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F84233"/>
    <w:multiLevelType w:val="multilevel"/>
    <w:tmpl w:val="ADF4FF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430638"/>
    <w:multiLevelType w:val="hybridMultilevel"/>
    <w:tmpl w:val="865C1412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3"/>
  </w:num>
  <w:num w:numId="5">
    <w:abstractNumId w:val="0"/>
  </w:num>
  <w:num w:numId="6">
    <w:abstractNumId w:val="11"/>
  </w:num>
  <w:num w:numId="7">
    <w:abstractNumId w:val="16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"/>
  </w:num>
  <w:num w:numId="13">
    <w:abstractNumId w:val="8"/>
  </w:num>
  <w:num w:numId="14">
    <w:abstractNumId w:val="13"/>
  </w:num>
  <w:num w:numId="15">
    <w:abstractNumId w:val="2"/>
  </w:num>
  <w:num w:numId="16">
    <w:abstractNumId w:val="1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MzE0NTUxMjW1NDVQ0lEKTi0uzszPAykwrAUAFXa55SwAAAA="/>
  </w:docVars>
  <w:rsids>
    <w:rsidRoot w:val="009148CE"/>
    <w:rsid w:val="0000351B"/>
    <w:rsid w:val="000101D0"/>
    <w:rsid w:val="0001586A"/>
    <w:rsid w:val="00015EC7"/>
    <w:rsid w:val="000759C2"/>
    <w:rsid w:val="00076D6B"/>
    <w:rsid w:val="000908E4"/>
    <w:rsid w:val="000B29B8"/>
    <w:rsid w:val="00101A9A"/>
    <w:rsid w:val="0012170F"/>
    <w:rsid w:val="001420FA"/>
    <w:rsid w:val="001728E9"/>
    <w:rsid w:val="0018141D"/>
    <w:rsid w:val="002031B9"/>
    <w:rsid w:val="00213B09"/>
    <w:rsid w:val="00247875"/>
    <w:rsid w:val="002645C1"/>
    <w:rsid w:val="002E0DA4"/>
    <w:rsid w:val="002F0600"/>
    <w:rsid w:val="002F45A1"/>
    <w:rsid w:val="00337EB3"/>
    <w:rsid w:val="00347CF6"/>
    <w:rsid w:val="0036748C"/>
    <w:rsid w:val="003721C4"/>
    <w:rsid w:val="0039322C"/>
    <w:rsid w:val="003C06DB"/>
    <w:rsid w:val="004207D6"/>
    <w:rsid w:val="00421ADB"/>
    <w:rsid w:val="0043670D"/>
    <w:rsid w:val="00437C88"/>
    <w:rsid w:val="004516D6"/>
    <w:rsid w:val="00455C4C"/>
    <w:rsid w:val="00457282"/>
    <w:rsid w:val="0046210F"/>
    <w:rsid w:val="004C46BF"/>
    <w:rsid w:val="004F7DAE"/>
    <w:rsid w:val="005549E7"/>
    <w:rsid w:val="005733E8"/>
    <w:rsid w:val="005823D7"/>
    <w:rsid w:val="00590381"/>
    <w:rsid w:val="005C33D2"/>
    <w:rsid w:val="00631785"/>
    <w:rsid w:val="006628E3"/>
    <w:rsid w:val="00662F4F"/>
    <w:rsid w:val="006838F7"/>
    <w:rsid w:val="00691536"/>
    <w:rsid w:val="006B0435"/>
    <w:rsid w:val="006C53FD"/>
    <w:rsid w:val="00732212"/>
    <w:rsid w:val="00736E60"/>
    <w:rsid w:val="00755CAF"/>
    <w:rsid w:val="0079723A"/>
    <w:rsid w:val="007F0244"/>
    <w:rsid w:val="0084555F"/>
    <w:rsid w:val="00854A7E"/>
    <w:rsid w:val="0086563E"/>
    <w:rsid w:val="008844EB"/>
    <w:rsid w:val="008A39ED"/>
    <w:rsid w:val="009148CE"/>
    <w:rsid w:val="009B41A7"/>
    <w:rsid w:val="009C0316"/>
    <w:rsid w:val="009D4EA0"/>
    <w:rsid w:val="009F6DDC"/>
    <w:rsid w:val="00A00ECA"/>
    <w:rsid w:val="00A6659D"/>
    <w:rsid w:val="00A8309D"/>
    <w:rsid w:val="00A84A34"/>
    <w:rsid w:val="00A96A75"/>
    <w:rsid w:val="00AA0448"/>
    <w:rsid w:val="00AB5E20"/>
    <w:rsid w:val="00AC3D15"/>
    <w:rsid w:val="00AD032D"/>
    <w:rsid w:val="00AE4DAF"/>
    <w:rsid w:val="00B17047"/>
    <w:rsid w:val="00B3797F"/>
    <w:rsid w:val="00B50C14"/>
    <w:rsid w:val="00B80B79"/>
    <w:rsid w:val="00BC1B2F"/>
    <w:rsid w:val="00BC7C3A"/>
    <w:rsid w:val="00C21D4B"/>
    <w:rsid w:val="00C5691B"/>
    <w:rsid w:val="00C61149"/>
    <w:rsid w:val="00C639E4"/>
    <w:rsid w:val="00C70DB5"/>
    <w:rsid w:val="00C95169"/>
    <w:rsid w:val="00CC4FC5"/>
    <w:rsid w:val="00CD5D4F"/>
    <w:rsid w:val="00D25C8F"/>
    <w:rsid w:val="00D326BE"/>
    <w:rsid w:val="00D3343F"/>
    <w:rsid w:val="00D56E60"/>
    <w:rsid w:val="00E23477"/>
    <w:rsid w:val="00E25A04"/>
    <w:rsid w:val="00E8261C"/>
    <w:rsid w:val="00EA0CAB"/>
    <w:rsid w:val="00EE0CC9"/>
    <w:rsid w:val="00F16A88"/>
    <w:rsid w:val="00F35994"/>
    <w:rsid w:val="00FA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0B74B045"/>
  <w15:chartTrackingRefBased/>
  <w15:docId w15:val="{4EC2D317-7279-47D0-A3DF-BDD462A57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B29B8"/>
    <w:pPr>
      <w:jc w:val="both"/>
    </w:pPr>
    <w:rPr>
      <w:rFonts w:ascii="Acumin Pro Thin" w:hAnsi="Acumin Pro Thin"/>
      <w:color w:val="8F8F8F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170F"/>
    <w:pPr>
      <w:keepNext/>
      <w:keepLines/>
      <w:spacing w:before="240" w:after="0"/>
      <w:outlineLvl w:val="0"/>
    </w:pPr>
    <w:rPr>
      <w:rFonts w:ascii="Proxima Nova Thin" w:eastAsiaTheme="majorEastAsia" w:hAnsi="Proxima Nova Thin" w:cstheme="majorBidi"/>
      <w:b/>
      <w:color w:val="AD3638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1785"/>
    <w:pPr>
      <w:keepNext/>
      <w:keepLines/>
      <w:spacing w:before="40" w:after="0"/>
      <w:outlineLvl w:val="1"/>
    </w:pPr>
    <w:rPr>
      <w:rFonts w:ascii="Proxima Nova Thin" w:eastAsiaTheme="majorEastAsia" w:hAnsi="Proxima Nova Thin" w:cstheme="majorBidi"/>
      <w:b/>
      <w:color w:val="55B593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1536"/>
    <w:pPr>
      <w:keepNext/>
      <w:keepLines/>
      <w:spacing w:before="40" w:after="0"/>
      <w:outlineLvl w:val="2"/>
    </w:pPr>
    <w:rPr>
      <w:rFonts w:ascii="Proxima Nova Thin" w:eastAsiaTheme="majorEastAsia" w:hAnsi="Proxima Nova Thin" w:cstheme="majorBidi"/>
      <w:color w:val="55B593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23D7"/>
    <w:pPr>
      <w:keepNext/>
      <w:keepLines/>
      <w:spacing w:before="40" w:after="0"/>
      <w:outlineLvl w:val="3"/>
    </w:pPr>
    <w:rPr>
      <w:rFonts w:ascii="Proxima Nova Semibold" w:eastAsiaTheme="majorEastAsia" w:hAnsi="Proxima Nova Semibold" w:cstheme="majorBidi"/>
      <w:iCs/>
      <w:color w:val="FFFFFF" w:themeColor="background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tekst">
    <w:name w:val="Header tekst"/>
    <w:basedOn w:val="Normal"/>
    <w:link w:val="HeadertekstChar"/>
    <w:qFormat/>
    <w:rsid w:val="00631785"/>
    <w:pPr>
      <w:jc w:val="center"/>
    </w:pPr>
    <w:rPr>
      <w:rFonts w:ascii="Proxima Nova Thin" w:hAnsi="Proxima Nova Thin"/>
      <w:color w:val="FFFFFF" w:themeColor="background1"/>
      <w:sz w:val="24"/>
    </w:rPr>
  </w:style>
  <w:style w:type="character" w:customStyle="1" w:styleId="HeadertekstChar">
    <w:name w:val="Header tekst Char"/>
    <w:basedOn w:val="DefaultParagraphFont"/>
    <w:link w:val="Headertekst"/>
    <w:rsid w:val="00631785"/>
    <w:rPr>
      <w:rFonts w:ascii="Proxima Nova Thin" w:hAnsi="Proxima Nova Thin"/>
      <w:color w:val="FFFFFF" w:themeColor="background1"/>
      <w:sz w:val="24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12170F"/>
    <w:rPr>
      <w:rFonts w:ascii="Proxima Nova Thin" w:eastAsiaTheme="majorEastAsia" w:hAnsi="Proxima Nova Thin" w:cstheme="majorBidi"/>
      <w:b/>
      <w:color w:val="AD3638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31785"/>
    <w:rPr>
      <w:rFonts w:ascii="Proxima Nova Thin" w:eastAsiaTheme="majorEastAsia" w:hAnsi="Proxima Nova Thin" w:cstheme="majorBidi"/>
      <w:b/>
      <w:color w:val="55B593"/>
      <w:sz w:val="24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rsid w:val="00691536"/>
    <w:rPr>
      <w:rFonts w:ascii="Proxima Nova Thin" w:eastAsiaTheme="majorEastAsia" w:hAnsi="Proxima Nova Thin" w:cstheme="majorBidi"/>
      <w:color w:val="55B593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23D7"/>
    <w:rPr>
      <w:rFonts w:ascii="Proxima Nova Semibold" w:eastAsiaTheme="majorEastAsia" w:hAnsi="Proxima Nova Semibold" w:cstheme="majorBidi"/>
      <w:iCs/>
      <w:color w:val="FFFFFF" w:themeColor="background1"/>
      <w:sz w:val="26"/>
    </w:rPr>
  </w:style>
  <w:style w:type="paragraph" w:styleId="Title">
    <w:name w:val="Title"/>
    <w:aliases w:val="Hoofdtitel"/>
    <w:basedOn w:val="Normal"/>
    <w:next w:val="Normal"/>
    <w:link w:val="TitleChar"/>
    <w:uiPriority w:val="10"/>
    <w:qFormat/>
    <w:rsid w:val="009B41A7"/>
    <w:pPr>
      <w:spacing w:after="0" w:line="240" w:lineRule="auto"/>
      <w:contextualSpacing/>
    </w:pPr>
    <w:rPr>
      <w:rFonts w:ascii="Proxima Nova Semibold" w:eastAsiaTheme="majorEastAsia" w:hAnsi="Proxima Nova Semibold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aliases w:val="Hoofdtitel Char"/>
    <w:basedOn w:val="DefaultParagraphFont"/>
    <w:link w:val="Title"/>
    <w:uiPriority w:val="10"/>
    <w:rsid w:val="009B41A7"/>
    <w:rPr>
      <w:rFonts w:ascii="Proxima Nova Semibold" w:eastAsiaTheme="majorEastAsia" w:hAnsi="Proxima Nova Semibold" w:cstheme="majorBidi"/>
      <w:b/>
      <w:color w:val="FFFFFF" w:themeColor="background1"/>
      <w:spacing w:val="-10"/>
      <w:kern w:val="28"/>
      <w:sz w:val="72"/>
      <w:szCs w:val="56"/>
    </w:rPr>
  </w:style>
  <w:style w:type="paragraph" w:styleId="NoSpacing">
    <w:name w:val="No Spacing"/>
    <w:link w:val="NoSpacingChar"/>
    <w:uiPriority w:val="1"/>
    <w:qFormat/>
    <w:rsid w:val="005823D7"/>
    <w:pPr>
      <w:spacing w:after="0" w:line="240" w:lineRule="auto"/>
    </w:pPr>
    <w:rPr>
      <w:rFonts w:ascii="Proxima Nova Thin" w:hAnsi="Proxima Nova Thin"/>
      <w:color w:val="000000" w:themeColor="text1"/>
    </w:rPr>
  </w:style>
  <w:style w:type="paragraph" w:styleId="ListParagraph">
    <w:name w:val="List Paragraph"/>
    <w:basedOn w:val="Normal"/>
    <w:link w:val="ListParagraphChar"/>
    <w:uiPriority w:val="34"/>
    <w:qFormat/>
    <w:rsid w:val="005823D7"/>
    <w:pPr>
      <w:ind w:left="720"/>
      <w:contextualSpacing/>
    </w:pPr>
    <w:rPr>
      <w:rFonts w:ascii="Proxima Nova Thin" w:hAnsi="Proxima Nova Thin"/>
    </w:rPr>
  </w:style>
  <w:style w:type="paragraph" w:styleId="Subtitle">
    <w:name w:val="Subtitle"/>
    <w:aliases w:val="Kop Intro"/>
    <w:basedOn w:val="Normal"/>
    <w:next w:val="Normal"/>
    <w:link w:val="SubtitleChar"/>
    <w:uiPriority w:val="11"/>
    <w:qFormat/>
    <w:rsid w:val="005823D7"/>
    <w:pPr>
      <w:numPr>
        <w:ilvl w:val="1"/>
      </w:numPr>
    </w:pPr>
    <w:rPr>
      <w:rFonts w:ascii="Proxima Nova Semibold" w:eastAsiaTheme="minorEastAsia" w:hAnsi="Proxima Nova Semibold"/>
      <w:color w:val="FFFFFF" w:themeColor="background1"/>
      <w:spacing w:val="15"/>
    </w:rPr>
  </w:style>
  <w:style w:type="character" w:customStyle="1" w:styleId="SubtitleChar">
    <w:name w:val="Subtitle Char"/>
    <w:aliases w:val="Kop Intro Char"/>
    <w:basedOn w:val="DefaultParagraphFont"/>
    <w:link w:val="Subtitle"/>
    <w:uiPriority w:val="11"/>
    <w:rsid w:val="005823D7"/>
    <w:rPr>
      <w:rFonts w:ascii="Proxima Nova Semibold" w:eastAsiaTheme="minorEastAsia" w:hAnsi="Proxima Nova Semibold"/>
      <w:color w:val="FFFFFF" w:themeColor="background1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AB5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E20"/>
    <w:rPr>
      <w:rFonts w:ascii="Acumin Pro Thin" w:hAnsi="Acumin Pro Thin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AB5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E20"/>
    <w:rPr>
      <w:rFonts w:ascii="Acumin Pro Thin" w:hAnsi="Acumin Pro Thin"/>
      <w:color w:val="000000" w:themeColor="text1"/>
    </w:rPr>
  </w:style>
  <w:style w:type="character" w:styleId="PlaceholderText">
    <w:name w:val="Placeholder Text"/>
    <w:basedOn w:val="DefaultParagraphFont"/>
    <w:uiPriority w:val="99"/>
    <w:semiHidden/>
    <w:rsid w:val="00AB5E20"/>
    <w:rPr>
      <w:color w:val="808080"/>
    </w:rPr>
  </w:style>
  <w:style w:type="character" w:styleId="Emphasis">
    <w:name w:val="Emphasis"/>
    <w:aliases w:val="Uitgelichte tekst"/>
    <w:basedOn w:val="DefaultParagraphFont"/>
    <w:uiPriority w:val="20"/>
    <w:qFormat/>
    <w:rsid w:val="00457282"/>
    <w:rPr>
      <w:rFonts w:ascii="Acumin Pro Semibold" w:hAnsi="Acumin Pro Semibold"/>
      <w:i w:val="0"/>
      <w:iCs/>
      <w:color w:val="FFFFFF" w:themeColor="background1"/>
      <w:sz w:val="24"/>
      <w:bdr w:val="none" w:sz="0" w:space="0" w:color="auto"/>
      <w:shd w:val="clear" w:color="55B593" w:fill="auto"/>
    </w:rPr>
  </w:style>
  <w:style w:type="character" w:styleId="SubtleEmphasis">
    <w:name w:val="Subtle Emphasis"/>
    <w:aliases w:val="Normale tekst"/>
    <w:basedOn w:val="DefaultParagraphFont"/>
    <w:uiPriority w:val="19"/>
    <w:qFormat/>
    <w:rsid w:val="0012170F"/>
    <w:rPr>
      <w:rFonts w:ascii="Proxima Nova Thin" w:hAnsi="Proxima Nova Thin"/>
      <w:i w:val="0"/>
      <w:iCs/>
      <w:color w:val="767171" w:themeColor="background2" w:themeShade="80"/>
      <w:sz w:val="22"/>
    </w:rPr>
  </w:style>
  <w:style w:type="paragraph" w:customStyle="1" w:styleId="Uitgelichttekst">
    <w:name w:val="Uitgelicht tekst"/>
    <w:basedOn w:val="Normal"/>
    <w:link w:val="UitgelichttekstChar"/>
    <w:rsid w:val="00C95169"/>
    <w:pPr>
      <w:pBdr>
        <w:top w:val="single" w:sz="48" w:space="1" w:color="AD3638"/>
        <w:left w:val="single" w:sz="48" w:space="4" w:color="AD3638"/>
        <w:bottom w:val="single" w:sz="48" w:space="1" w:color="AD3638"/>
        <w:right w:val="single" w:sz="48" w:space="4" w:color="AD3638"/>
      </w:pBdr>
      <w:shd w:val="solid" w:color="AD3638" w:fill="AD3638"/>
      <w:ind w:left="567" w:right="567"/>
    </w:pPr>
    <w:rPr>
      <w:color w:val="FFFFFF" w:themeColor="background1"/>
    </w:rPr>
  </w:style>
  <w:style w:type="paragraph" w:customStyle="1" w:styleId="Tekstheader">
    <w:name w:val="Tekst header"/>
    <w:basedOn w:val="Subtitle"/>
    <w:link w:val="TekstheaderChar"/>
    <w:rsid w:val="00D326BE"/>
    <w:pPr>
      <w:jc w:val="center"/>
    </w:pPr>
    <w:rPr>
      <w:rFonts w:ascii="Acumin Pro Thin" w:hAnsi="Acumin Pro Thin"/>
    </w:rPr>
  </w:style>
  <w:style w:type="character" w:customStyle="1" w:styleId="UitgelichttekstChar">
    <w:name w:val="Uitgelicht tekst Char"/>
    <w:basedOn w:val="DefaultParagraphFont"/>
    <w:link w:val="Uitgelichttekst"/>
    <w:rsid w:val="00C95169"/>
    <w:rPr>
      <w:rFonts w:ascii="Acumin Pro Thin" w:hAnsi="Acumin Pro Thin"/>
      <w:color w:val="FFFFFF" w:themeColor="background1"/>
      <w:shd w:val="solid" w:color="AD3638" w:fill="AD3638"/>
      <w:lang w:val="nl-NL"/>
    </w:rPr>
  </w:style>
  <w:style w:type="paragraph" w:customStyle="1" w:styleId="Introtekstje">
    <w:name w:val="Intro tekstje"/>
    <w:basedOn w:val="Normal"/>
    <w:link w:val="IntrotekstjeChar"/>
    <w:rsid w:val="00C21D4B"/>
    <w:rPr>
      <w:rFonts w:ascii="Acumin Pro Semibold" w:hAnsi="Acumin Pro Semibold"/>
      <w:b/>
    </w:rPr>
  </w:style>
  <w:style w:type="character" w:customStyle="1" w:styleId="TekstheaderChar">
    <w:name w:val="Tekst header Char"/>
    <w:basedOn w:val="SubtitleChar"/>
    <w:link w:val="Tekstheader"/>
    <w:rsid w:val="00D326BE"/>
    <w:rPr>
      <w:rFonts w:ascii="Acumin Pro Thin" w:eastAsiaTheme="minorEastAsia" w:hAnsi="Acumin Pro Thin"/>
      <w:color w:val="FFFFFF" w:themeColor="background1"/>
      <w:spacing w:val="15"/>
    </w:rPr>
  </w:style>
  <w:style w:type="paragraph" w:customStyle="1" w:styleId="Dikketekst">
    <w:name w:val="Dikke tekst"/>
    <w:basedOn w:val="Introtekstje"/>
    <w:link w:val="DikketekstChar"/>
    <w:rsid w:val="00C21D4B"/>
    <w:rPr>
      <w:rFonts w:ascii="Acumin Pro Black" w:hAnsi="Acumin Pro Black"/>
    </w:rPr>
  </w:style>
  <w:style w:type="character" w:customStyle="1" w:styleId="IntrotekstjeChar">
    <w:name w:val="Intro tekstje Char"/>
    <w:basedOn w:val="DefaultParagraphFont"/>
    <w:link w:val="Introtekstje"/>
    <w:rsid w:val="00C21D4B"/>
    <w:rPr>
      <w:rFonts w:ascii="Acumin Pro Semibold" w:hAnsi="Acumin Pro Semibold"/>
      <w:b/>
      <w:color w:val="8F8F8F"/>
    </w:rPr>
  </w:style>
  <w:style w:type="character" w:customStyle="1" w:styleId="DikketekstChar">
    <w:name w:val="Dikke tekst Char"/>
    <w:basedOn w:val="IntrotekstjeChar"/>
    <w:link w:val="Dikketekst"/>
    <w:rsid w:val="00C21D4B"/>
    <w:rPr>
      <w:rFonts w:ascii="Acumin Pro Black" w:hAnsi="Acumin Pro Black"/>
      <w:b/>
      <w:color w:val="8F8F8F"/>
    </w:rPr>
  </w:style>
  <w:style w:type="character" w:styleId="Hyperlink">
    <w:name w:val="Hyperlink"/>
    <w:basedOn w:val="DefaultParagraphFont"/>
    <w:uiPriority w:val="99"/>
    <w:unhideWhenUsed/>
    <w:rsid w:val="009D4E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4EA0"/>
    <w:rPr>
      <w:color w:val="605E5C"/>
      <w:shd w:val="clear" w:color="auto" w:fill="E1DFDD"/>
    </w:rPr>
  </w:style>
  <w:style w:type="paragraph" w:customStyle="1" w:styleId="Weblink">
    <w:name w:val="Weblink"/>
    <w:basedOn w:val="NoSpacing"/>
    <w:link w:val="WeblinkChar"/>
    <w:qFormat/>
    <w:rsid w:val="005823D7"/>
    <w:rPr>
      <w:rFonts w:ascii="Proxima Nova Semibold" w:hAnsi="Proxima Nova Semibold"/>
      <w:b/>
      <w:color w:val="55B593"/>
      <w:u w:val="single"/>
      <w:lang w:val="nl-NL"/>
    </w:rPr>
  </w:style>
  <w:style w:type="character" w:customStyle="1" w:styleId="NoSpacingChar">
    <w:name w:val="No Spacing Char"/>
    <w:basedOn w:val="DefaultParagraphFont"/>
    <w:link w:val="NoSpacing"/>
    <w:uiPriority w:val="1"/>
    <w:rsid w:val="005823D7"/>
    <w:rPr>
      <w:rFonts w:ascii="Proxima Nova Thin" w:hAnsi="Proxima Nova Thin"/>
      <w:color w:val="000000" w:themeColor="text1"/>
    </w:rPr>
  </w:style>
  <w:style w:type="character" w:customStyle="1" w:styleId="WeblinkChar">
    <w:name w:val="Weblink Char"/>
    <w:basedOn w:val="NoSpacingChar"/>
    <w:link w:val="Weblink"/>
    <w:rsid w:val="005823D7"/>
    <w:rPr>
      <w:rFonts w:ascii="Proxima Nova Semibold" w:hAnsi="Proxima Nova Semibold"/>
      <w:b/>
      <w:color w:val="55B593"/>
      <w:u w:val="single"/>
      <w:lang w:val="nl-NL"/>
    </w:rPr>
  </w:style>
  <w:style w:type="paragraph" w:customStyle="1" w:styleId="BESenquete">
    <w:name w:val="BES enquete"/>
    <w:basedOn w:val="ListParagraph"/>
    <w:link w:val="BESenqueteChar"/>
    <w:rsid w:val="0012170F"/>
    <w:pPr>
      <w:numPr>
        <w:numId w:val="5"/>
      </w:numPr>
    </w:pPr>
    <w:rPr>
      <w:color w:val="55B593"/>
      <w:sz w:val="20"/>
      <w:lang w:val="es-E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2170F"/>
    <w:rPr>
      <w:rFonts w:ascii="Proxima Nova Thin" w:hAnsi="Proxima Nova Thin"/>
      <w:color w:val="8F8F8F"/>
    </w:rPr>
  </w:style>
  <w:style w:type="character" w:customStyle="1" w:styleId="BESenqueteChar">
    <w:name w:val="BES enquete Char"/>
    <w:basedOn w:val="ListParagraphChar"/>
    <w:link w:val="BESenquete"/>
    <w:rsid w:val="0012170F"/>
    <w:rPr>
      <w:rFonts w:ascii="Proxima Nova Thin" w:hAnsi="Proxima Nova Thin"/>
      <w:color w:val="55B593"/>
      <w:sz w:val="20"/>
      <w:lang w:val="es-ES"/>
    </w:rPr>
  </w:style>
  <w:style w:type="table" w:styleId="TableGrid">
    <w:name w:val="Table Grid"/>
    <w:basedOn w:val="TableNormal"/>
    <w:uiPriority w:val="39"/>
    <w:rsid w:val="006838F7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838F7"/>
    <w:pPr>
      <w:spacing w:after="0" w:line="240" w:lineRule="auto"/>
      <w:jc w:val="left"/>
    </w:pPr>
    <w:rPr>
      <w:rFonts w:asciiTheme="minorHAnsi" w:hAnsiTheme="minorHAns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8F7"/>
    <w:rPr>
      <w:sz w:val="20"/>
      <w:szCs w:val="20"/>
      <w:lang w:val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6838F7"/>
    <w:rPr>
      <w:vertAlign w:val="superscript"/>
    </w:rPr>
  </w:style>
  <w:style w:type="paragraph" w:customStyle="1" w:styleId="Tekstvoorblad">
    <w:name w:val="Tekst voorblad"/>
    <w:basedOn w:val="Normal"/>
    <w:link w:val="TekstvoorbladChar"/>
    <w:qFormat/>
    <w:rsid w:val="000B29B8"/>
    <w:rPr>
      <w:rFonts w:ascii="Proxima Nova lightLt" w:eastAsia="Proxima Nova Light" w:hAnsi="Proxima Nova lightLt" w:cs="Proxima Nova Light"/>
      <w:color w:val="FFFFFF" w:themeColor="background1"/>
      <w:sz w:val="24"/>
      <w:szCs w:val="24"/>
    </w:rPr>
  </w:style>
  <w:style w:type="paragraph" w:customStyle="1" w:styleId="Normaltekst">
    <w:name w:val="Normal tekst"/>
    <w:basedOn w:val="Normal"/>
    <w:link w:val="NormaltekstChar"/>
    <w:qFormat/>
    <w:rsid w:val="000B29B8"/>
    <w:pPr>
      <w:spacing w:before="120" w:after="280" w:line="276" w:lineRule="auto"/>
    </w:pPr>
    <w:rPr>
      <w:rFonts w:ascii="Proxima Nova Light" w:hAnsi="Proxima Nova Light"/>
      <w:color w:val="3B3838" w:themeColor="background2" w:themeShade="40"/>
    </w:rPr>
  </w:style>
  <w:style w:type="character" w:customStyle="1" w:styleId="TekstvoorbladChar">
    <w:name w:val="Tekst voorblad Char"/>
    <w:basedOn w:val="DefaultParagraphFont"/>
    <w:link w:val="Tekstvoorblad"/>
    <w:rsid w:val="000B29B8"/>
    <w:rPr>
      <w:rFonts w:ascii="Proxima Nova lightLt" w:eastAsia="Proxima Nova Light" w:hAnsi="Proxima Nova lightLt" w:cs="Proxima Nova Light"/>
      <w:color w:val="FFFFFF" w:themeColor="background1"/>
      <w:sz w:val="24"/>
      <w:szCs w:val="24"/>
      <w:lang w:val="nl-NL"/>
    </w:rPr>
  </w:style>
  <w:style w:type="character" w:customStyle="1" w:styleId="NormaltekstChar">
    <w:name w:val="Normal tekst Char"/>
    <w:basedOn w:val="DefaultParagraphFont"/>
    <w:link w:val="Normaltekst"/>
    <w:rsid w:val="000B29B8"/>
    <w:rPr>
      <w:rFonts w:ascii="Proxima Nova Light" w:hAnsi="Proxima Nova Light"/>
      <w:color w:val="3B3838" w:themeColor="background2" w:themeShade="4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9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a\OneDrive\Documents\Custom%20Office%20Templates\Allerlaatst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C62033F77594F3D93072F72E54C9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9C3A3-01F0-4161-BE7A-694698381391}"/>
      </w:docPartPr>
      <w:docPartBody>
        <w:p w:rsidR="00DE6D04" w:rsidRDefault="003D4A78">
          <w:pPr>
            <w:pStyle w:val="1C62033F77594F3D93072F72E54C9E90"/>
          </w:pPr>
          <w:r w:rsidRPr="00A25063">
            <w:rPr>
              <w:rStyle w:val="PlaceholderText"/>
            </w:rPr>
            <w:t>[Title]</w:t>
          </w:r>
        </w:p>
      </w:docPartBody>
    </w:docPart>
    <w:docPart>
      <w:docPartPr>
        <w:name w:val="433F61BF693349A0B86BC4888EBF5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0A736-1810-4F81-AF57-04C68E438C08}"/>
      </w:docPartPr>
      <w:docPartBody>
        <w:p w:rsidR="00DE6D04" w:rsidRDefault="003D4A78">
          <w:pPr>
            <w:pStyle w:val="433F61BF693349A0B86BC4888EBF5495"/>
          </w:pPr>
          <w:r w:rsidRPr="00EB7D66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 Thin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Thin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cumin Pro Semibold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lightLt">
    <w:altName w:val="Tahoma"/>
    <w:panose1 w:val="00000000000000000000"/>
    <w:charset w:val="00"/>
    <w:family w:val="roman"/>
    <w:notTrueType/>
    <w:pitch w:val="default"/>
  </w:font>
  <w:font w:name="Proxima Nova Ligh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A78"/>
    <w:rsid w:val="003D4A78"/>
    <w:rsid w:val="00DE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C62033F77594F3D93072F72E54C9E90">
    <w:name w:val="1C62033F77594F3D93072F72E54C9E90"/>
  </w:style>
  <w:style w:type="paragraph" w:customStyle="1" w:styleId="433F61BF693349A0B86BC4888EBF5495">
    <w:name w:val="433F61BF693349A0B86BC4888EBF54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CD9311D1FF743974EA9F992C4E8F7" ma:contentTypeVersion="11" ma:contentTypeDescription="Create a new document." ma:contentTypeScope="" ma:versionID="99cdd8f24e04356504d7fffda1b6f8d3">
  <xsd:schema xmlns:xsd="http://www.w3.org/2001/XMLSchema" xmlns:xs="http://www.w3.org/2001/XMLSchema" xmlns:p="http://schemas.microsoft.com/office/2006/metadata/properties" xmlns:ns2="24f7fcfb-a8eb-41b9-bc99-065a59729e59" xmlns:ns3="295d7ba0-4f4c-4e21-b0c1-99a66545e09a" targetNamespace="http://schemas.microsoft.com/office/2006/metadata/properties" ma:root="true" ma:fieldsID="e8a32410192e6133d3cdf401ee65d6ad" ns2:_="" ns3:_="">
    <xsd:import namespace="24f7fcfb-a8eb-41b9-bc99-065a59729e59"/>
    <xsd:import namespace="295d7ba0-4f4c-4e21-b0c1-99a66545e0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fcfb-a8eb-41b9-bc99-065a59729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d7ba0-4f4c-4e21-b0c1-99a66545e0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2B8415-ABD7-494F-ADCD-2BDF44DFCA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FA9E54-7460-49FE-809F-6126C0A729E0}"/>
</file>

<file path=customXml/itemProps3.xml><?xml version="1.0" encoding="utf-8"?>
<ds:datastoreItem xmlns:ds="http://schemas.openxmlformats.org/officeDocument/2006/customXml" ds:itemID="{8E38838E-EDA0-4EB4-A5DC-C5EC47575EB9}">
  <ds:schemaRefs>
    <ds:schemaRef ds:uri="295d7ba0-4f4c-4e21-b0c1-99a66545e09a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24f7fcfb-a8eb-41b9-bc99-065a59729e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Allerlaatste template</Template>
  <TotalTime>9</TotalTime>
  <Pages>5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Titel van document</vt:lpstr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Leersessie en evaluatie kerngroep BES</dc:title>
  <dc:subject/>
  <dc:creator>Carla ten Kate</dc:creator>
  <cp:keywords/>
  <dc:description/>
  <cp:lastModifiedBy>Ester Veldhuis</cp:lastModifiedBy>
  <cp:revision>6</cp:revision>
  <dcterms:created xsi:type="dcterms:W3CDTF">2022-01-24T12:50:00Z</dcterms:created>
  <dcterms:modified xsi:type="dcterms:W3CDTF">2022-01-27T17:52:00Z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0x01010090ACD9311D1FF743974EA9F992C4E8F7</vt:lpwstr>
  </property>
</Properties>
</file>