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8E009" w14:textId="1C2763D8" w:rsidR="000B29B8" w:rsidRPr="00E957B9" w:rsidRDefault="0042663D" w:rsidP="000B29B8">
      <w:r w:rsidRPr="00E957B9">
        <w:rPr>
          <w:noProof/>
        </w:rPr>
        <mc:AlternateContent>
          <mc:Choice Requires="wps">
            <w:drawing>
              <wp:anchor distT="0" distB="0" distL="114300" distR="114300" simplePos="0" relativeHeight="251658240" behindDoc="0" locked="0" layoutInCell="1" allowOverlap="1" wp14:anchorId="2E18A8AE" wp14:editId="4EAA5D8C">
                <wp:simplePos x="0" y="0"/>
                <wp:positionH relativeFrom="margin">
                  <wp:posOffset>-213360</wp:posOffset>
                </wp:positionH>
                <wp:positionV relativeFrom="paragraph">
                  <wp:posOffset>5383530</wp:posOffset>
                </wp:positionV>
                <wp:extent cx="7197725" cy="5445760"/>
                <wp:effectExtent l="0" t="0" r="22225" b="21590"/>
                <wp:wrapNone/>
                <wp:docPr id="4" name="Rectangle: Single Corner Rounded 4"/>
                <wp:cNvGraphicFramePr/>
                <a:graphic xmlns:a="http://schemas.openxmlformats.org/drawingml/2006/main">
                  <a:graphicData uri="http://schemas.microsoft.com/office/word/2010/wordprocessingShape">
                    <wps:wsp>
                      <wps:cNvSpPr/>
                      <wps:spPr>
                        <a:xfrm>
                          <a:off x="0" y="0"/>
                          <a:ext cx="7197725" cy="544576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EEA9" id="Rectangle: Single Corner Rounded 4" o:spid="_x0000_s1026" style="position:absolute;margin-left:-16.8pt;margin-top:423.9pt;width:566.75pt;height:42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44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" path="m,l6290080,v501278,,907645,406367,907645,907645l7197725,5445760,,5445760,,xe" fillcolor="#55b593" strokecolor="#55b593" strokeweight="1.5pt">
                <v:stroke joinstyle="miter"/>
                <v:path arrowok="t" o:connecttype="custom" o:connectlocs="0,0;6290080,0;7197725,907645;7197725,5445760;0,5445760;0,0" o:connectangles="0,0,0,0,0,0"/>
                <w10:wrap anchorx="margin"/>
              </v:shape>
            </w:pict>
          </mc:Fallback>
        </mc:AlternateContent>
      </w:r>
      <w:r w:rsidRPr="00E957B9">
        <w:rPr>
          <w:noProof/>
        </w:rPr>
        <mc:AlternateContent>
          <mc:Choice Requires="wps">
            <w:drawing>
              <wp:anchor distT="45720" distB="45720" distL="114300" distR="114300" simplePos="0" relativeHeight="251659264" behindDoc="0" locked="0" layoutInCell="1" allowOverlap="1" wp14:anchorId="4B3128A3" wp14:editId="6B451276">
                <wp:simplePos x="0" y="0"/>
                <wp:positionH relativeFrom="margin">
                  <wp:posOffset>708660</wp:posOffset>
                </wp:positionH>
                <wp:positionV relativeFrom="paragraph">
                  <wp:posOffset>5993130</wp:posOffset>
                </wp:positionV>
                <wp:extent cx="5582920" cy="32556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255645"/>
                        </a:xfrm>
                        <a:prstGeom prst="rect">
                          <a:avLst/>
                        </a:prstGeom>
                        <a:noFill/>
                        <a:ln w="9525">
                          <a:noFill/>
                          <a:miter lim="800000"/>
                          <a:headEnd/>
                          <a:tailEnd/>
                        </a:ln>
                      </wps:spPr>
                      <wps:txbx>
                        <w:txbxContent>
                          <w:sdt>
                            <w:sdtPr>
                              <w:alias w:val="Title"/>
                              <w:tag w:val=""/>
                              <w:id w:val="-202948617"/>
                              <w:placeholder>
                                <w:docPart w:val="A4C32226ECEE4E52BB565218D0D40A68"/>
                              </w:placeholder>
                              <w:dataBinding w:prefixMappings="xmlns:ns0='http://purl.org/dc/elements/1.1/' xmlns:ns1='http://schemas.openxmlformats.org/package/2006/metadata/core-properties' " w:xpath="/ns1:coreProperties[1]/ns0:title[1]" w:storeItemID="{6C3C8BC8-F283-45AE-878A-BAB7291924A1}"/>
                              <w:text/>
                            </w:sdtPr>
                            <w:sdtEndPr/>
                            <w:sdtContent>
                              <w:p w14:paraId="34FABC1F" w14:textId="0B23771D" w:rsidR="000B29B8" w:rsidRDefault="00E40B4E" w:rsidP="00E40B4E">
                                <w:pPr>
                                  <w:pStyle w:val="Title"/>
                                  <w:jc w:val="left"/>
                                </w:pPr>
                                <w:r w:rsidRPr="00E40B4E">
                                  <w:t xml:space="preserve">Wijkprofiel </w:t>
                                </w:r>
                                <w:proofErr w:type="spellStart"/>
                                <w:r w:rsidRPr="00E40B4E">
                                  <w:t>Hengstdal</w:t>
                                </w:r>
                                <w:proofErr w:type="spellEnd"/>
                                <w:r w:rsidRPr="00E40B4E">
                                  <w:t>, Nijmege</w:t>
                                </w:r>
                                <w:r>
                                  <w:t>n</w:t>
                                </w:r>
                              </w:p>
                            </w:sdtContent>
                          </w:sdt>
                          <w:p w14:paraId="1F326193" w14:textId="77777777" w:rsidR="00E40B4E" w:rsidRDefault="00E40B4E" w:rsidP="000B29B8">
                            <w:pPr>
                              <w:pStyle w:val="Subtitle"/>
                              <w:rPr>
                                <w:b/>
                                <w:bCs/>
                                <w:sz w:val="28"/>
                                <w:szCs w:val="28"/>
                              </w:rPr>
                            </w:pPr>
                          </w:p>
                          <w:p w14:paraId="120FD2F9" w14:textId="66608099" w:rsidR="000B29B8" w:rsidRPr="000B29B8" w:rsidRDefault="000B29B8" w:rsidP="000B29B8">
                            <w:pPr>
                              <w:pStyle w:val="Subtitle"/>
                              <w:rPr>
                                <w:b/>
                                <w:bCs/>
                                <w:sz w:val="28"/>
                                <w:szCs w:val="28"/>
                              </w:rPr>
                            </w:pPr>
                            <w:r w:rsidRPr="000B29B8">
                              <w:rPr>
                                <w:b/>
                                <w:bCs/>
                                <w:sz w:val="28"/>
                                <w:szCs w:val="28"/>
                              </w:rPr>
                              <w:t>Voorbeeld</w:t>
                            </w:r>
                          </w:p>
                          <w:p w14:paraId="14BD0CAF" w14:textId="77777777" w:rsidR="0042663D" w:rsidRDefault="00E40B4E" w:rsidP="0042663D">
                            <w:pPr>
                              <w:pStyle w:val="Tekstvoorblad"/>
                            </w:pPr>
                            <w:r w:rsidRPr="00E40B4E">
                              <w:t xml:space="preserve">Dit document is een voorbeeld wijkprofiel van de wijk </w:t>
                            </w:r>
                            <w:proofErr w:type="spellStart"/>
                            <w:r w:rsidRPr="00E40B4E">
                              <w:t>Hengstdal</w:t>
                            </w:r>
                            <w:proofErr w:type="spellEnd"/>
                            <w:r w:rsidRPr="00E40B4E">
                              <w:t xml:space="preserve"> in Nijmegen. Een wijkprofiel is een verzameling gegevens die een wijk beschrijft. Het brengt zaken in beeld als de omvang van de wijk, de leeftijdsopbouw van de bewoners, bouwjaren en energie labels van woningen. Daarnaast tonen deze profielen hoe wijken scoren op diverse thema’s, zoals veiligheid en sociale aspecten. Met de cijfers uit het Wijkprofiel kan gewerkt worden om een goed plan te maken voor de wijk.</w:t>
                            </w:r>
                          </w:p>
                          <w:p w14:paraId="041D488B" w14:textId="3BA06E87" w:rsidR="000B29B8" w:rsidRPr="00C61149" w:rsidRDefault="000B29B8" w:rsidP="0042663D">
                            <w:pPr>
                              <w:pStyle w:val="Tekstvoorblad"/>
                            </w:pP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128A3" id="_x0000_t202" coordsize="21600,21600" o:spt="202" path="m,l,21600r21600,l21600,xe">
                <v:stroke joinstyle="miter"/>
                <v:path gradientshapeok="t" o:connecttype="rect"/>
              </v:shapetype>
              <v:shape id="Text Box 2" o:spid="_x0000_s1026" type="#_x0000_t202" style="position:absolute;left:0;text-align:left;margin-left:55.8pt;margin-top:471.9pt;width:439.6pt;height:256.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" filled="f" stroked="f">
                <v:textbox>
                  <w:txbxContent>
                    <w:sdt>
                      <w:sdtPr>
                        <w:alias w:val="Title"/>
                        <w:tag w:val=""/>
                        <w:id w:val="-202948617"/>
                        <w:placeholder>
                          <w:docPart w:val="A4C32226ECEE4E52BB565218D0D40A68"/>
                        </w:placeholder>
                        <w:dataBinding w:prefixMappings="xmlns:ns0='http://purl.org/dc/elements/1.1/' xmlns:ns1='http://schemas.openxmlformats.org/package/2006/metadata/core-properties' " w:xpath="/ns1:coreProperties[1]/ns0:title[1]" w:storeItemID="{6C3C8BC8-F283-45AE-878A-BAB7291924A1}"/>
                        <w:text/>
                      </w:sdtPr>
                      <w:sdtEndPr/>
                      <w:sdtContent>
                        <w:p w14:paraId="34FABC1F" w14:textId="0B23771D" w:rsidR="000B29B8" w:rsidRDefault="00E40B4E" w:rsidP="00E40B4E">
                          <w:pPr>
                            <w:pStyle w:val="Title"/>
                            <w:jc w:val="left"/>
                          </w:pPr>
                          <w:r w:rsidRPr="00E40B4E">
                            <w:t xml:space="preserve">Wijkprofiel </w:t>
                          </w:r>
                          <w:proofErr w:type="spellStart"/>
                          <w:r w:rsidRPr="00E40B4E">
                            <w:t>Hengstdal</w:t>
                          </w:r>
                          <w:proofErr w:type="spellEnd"/>
                          <w:r w:rsidRPr="00E40B4E">
                            <w:t>, Nijmege</w:t>
                          </w:r>
                          <w:r>
                            <w:t>n</w:t>
                          </w:r>
                        </w:p>
                      </w:sdtContent>
                    </w:sdt>
                    <w:p w14:paraId="1F326193" w14:textId="77777777" w:rsidR="00E40B4E" w:rsidRDefault="00E40B4E" w:rsidP="000B29B8">
                      <w:pPr>
                        <w:pStyle w:val="Subtitle"/>
                        <w:rPr>
                          <w:b/>
                          <w:bCs/>
                          <w:sz w:val="28"/>
                          <w:szCs w:val="28"/>
                        </w:rPr>
                      </w:pPr>
                    </w:p>
                    <w:p w14:paraId="120FD2F9" w14:textId="66608099" w:rsidR="000B29B8" w:rsidRPr="000B29B8" w:rsidRDefault="000B29B8" w:rsidP="000B29B8">
                      <w:pPr>
                        <w:pStyle w:val="Subtitle"/>
                        <w:rPr>
                          <w:b/>
                          <w:bCs/>
                          <w:sz w:val="28"/>
                          <w:szCs w:val="28"/>
                        </w:rPr>
                      </w:pPr>
                      <w:r w:rsidRPr="000B29B8">
                        <w:rPr>
                          <w:b/>
                          <w:bCs/>
                          <w:sz w:val="28"/>
                          <w:szCs w:val="28"/>
                        </w:rPr>
                        <w:t>Voorbeeld</w:t>
                      </w:r>
                    </w:p>
                    <w:p w14:paraId="14BD0CAF" w14:textId="77777777" w:rsidR="0042663D" w:rsidRDefault="00E40B4E" w:rsidP="0042663D">
                      <w:pPr>
                        <w:pStyle w:val="Tekstvoorblad"/>
                      </w:pPr>
                      <w:r w:rsidRPr="00E40B4E">
                        <w:t xml:space="preserve">Dit document is een voorbeeld wijkprofiel van de wijk </w:t>
                      </w:r>
                      <w:proofErr w:type="spellStart"/>
                      <w:r w:rsidRPr="00E40B4E">
                        <w:t>Hengstdal</w:t>
                      </w:r>
                      <w:proofErr w:type="spellEnd"/>
                      <w:r w:rsidRPr="00E40B4E">
                        <w:t xml:space="preserve"> in Nijmegen. Een wijkprofiel is een verzameling gegevens die een wijk beschrijft. Het brengt zaken in beeld als de omvang van de wijk, de leeftijdsopbouw van de bewoners, bouwjaren en energie labels van woningen. Daarnaast tonen deze profielen hoe wijken scoren op diverse thema’s, zoals veiligheid en sociale aspecten. Met de cijfers uit het Wijkprofiel kan gewerkt worden om een goed plan te maken voor de wijk.</w:t>
                      </w:r>
                    </w:p>
                    <w:p w14:paraId="041D488B" w14:textId="3BA06E87" w:rsidR="000B29B8" w:rsidRPr="00C61149" w:rsidRDefault="000B29B8" w:rsidP="0042663D">
                      <w:pPr>
                        <w:pStyle w:val="Tekstvoorblad"/>
                      </w:pPr>
                      <w:r w:rsidRPr="00C61149">
                        <w:br/>
                      </w:r>
                    </w:p>
                  </w:txbxContent>
                </v:textbox>
                <w10:wrap type="square" anchorx="margin"/>
              </v:shape>
            </w:pict>
          </mc:Fallback>
        </mc:AlternateContent>
      </w:r>
      <w:bookmarkStart w:id="0" w:name="_Hlk93931620"/>
      <w:bookmarkEnd w:id="0"/>
      <w:r w:rsidR="000B29B8" w:rsidRPr="00E957B9">
        <w:rPr>
          <w:noProof/>
        </w:rPr>
        <w:drawing>
          <wp:anchor distT="0" distB="0" distL="114300" distR="114300" simplePos="0" relativeHeight="251657216" behindDoc="0" locked="0" layoutInCell="1" allowOverlap="1" wp14:anchorId="79C547EC" wp14:editId="64A68136">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087772AB"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5134CF2" w14:textId="77777777" w:rsidR="00E40B4E" w:rsidRDefault="00E40B4E" w:rsidP="00C61149">
      <w:pPr>
        <w:pStyle w:val="Normaltekst"/>
        <w:rPr>
          <w:rFonts w:ascii="Proxima Nova Thin" w:eastAsiaTheme="majorEastAsia" w:hAnsi="Proxima Nova Thin" w:cstheme="majorBidi"/>
          <w:b/>
          <w:color w:val="AD3638"/>
          <w:sz w:val="36"/>
          <w:szCs w:val="32"/>
        </w:rPr>
      </w:pPr>
      <w:bookmarkStart w:id="1" w:name="_Hlk92801491"/>
      <w:proofErr w:type="spellStart"/>
      <w:r w:rsidRPr="00E40B4E">
        <w:rPr>
          <w:rFonts w:ascii="Proxima Nova Thin" w:eastAsiaTheme="majorEastAsia" w:hAnsi="Proxima Nova Thin" w:cstheme="majorBidi"/>
          <w:b/>
          <w:color w:val="AD3638"/>
          <w:sz w:val="36"/>
          <w:szCs w:val="32"/>
        </w:rPr>
        <w:lastRenderedPageBreak/>
        <w:t>Hengstdal</w:t>
      </w:r>
      <w:proofErr w:type="spellEnd"/>
      <w:r w:rsidRPr="00E40B4E">
        <w:rPr>
          <w:rFonts w:ascii="Proxima Nova Thin" w:eastAsiaTheme="majorEastAsia" w:hAnsi="Proxima Nova Thin" w:cstheme="majorBidi"/>
          <w:b/>
          <w:color w:val="AD3638"/>
          <w:sz w:val="36"/>
          <w:szCs w:val="32"/>
        </w:rPr>
        <w:t xml:space="preserve"> analyse Document</w:t>
      </w:r>
    </w:p>
    <w:bookmarkEnd w:id="1"/>
    <w:p w14:paraId="6874A0E0" w14:textId="5FF1DAF6" w:rsidR="00E40B4E" w:rsidRDefault="00E40B4E" w:rsidP="00631785">
      <w:pPr>
        <w:pStyle w:val="Heading2"/>
        <w:rPr>
          <w:rStyle w:val="NormaltekstChar"/>
          <w:rFonts w:eastAsiaTheme="minorHAnsi" w:cstheme="minorBidi"/>
          <w:b w:val="0"/>
          <w:sz w:val="22"/>
          <w:szCs w:val="22"/>
        </w:rPr>
      </w:pPr>
      <w:proofErr w:type="spellStart"/>
      <w:r w:rsidRPr="00E40B4E">
        <w:rPr>
          <w:rStyle w:val="NormaltekstChar"/>
          <w:rFonts w:eastAsiaTheme="minorHAnsi" w:cstheme="minorBidi"/>
          <w:b w:val="0"/>
          <w:sz w:val="22"/>
          <w:szCs w:val="22"/>
        </w:rPr>
        <w:t>Hengstdal</w:t>
      </w:r>
      <w:proofErr w:type="spellEnd"/>
      <w:r w:rsidRPr="00E40B4E">
        <w:rPr>
          <w:rStyle w:val="NormaltekstChar"/>
          <w:rFonts w:eastAsiaTheme="minorHAnsi" w:cstheme="minorBidi"/>
          <w:b w:val="0"/>
          <w:sz w:val="22"/>
          <w:szCs w:val="22"/>
        </w:rPr>
        <w:t xml:space="preserve"> is een wijk in Nijmegen. De wijk ligt in het oosten van de stad en is gebouwd tussen de jaren 20 en de jaren 50, nadat langs de doorgaande wegen al enige lintbebouwing was ontstaan. De wijk ligt op de stuwwal van het Rijk van Nijmegen en terrein is dan ook licht glooiend. De buurt </w:t>
      </w:r>
      <w:proofErr w:type="spellStart"/>
      <w:r w:rsidRPr="00E40B4E">
        <w:rPr>
          <w:rStyle w:val="NormaltekstChar"/>
          <w:rFonts w:eastAsiaTheme="minorHAnsi" w:cstheme="minorBidi"/>
          <w:b w:val="0"/>
          <w:sz w:val="22"/>
          <w:szCs w:val="22"/>
        </w:rPr>
        <w:t>Hengstdal</w:t>
      </w:r>
      <w:proofErr w:type="spellEnd"/>
      <w:r w:rsidRPr="00E40B4E">
        <w:rPr>
          <w:rStyle w:val="NormaltekstChar"/>
          <w:rFonts w:eastAsiaTheme="minorHAnsi" w:cstheme="minorBidi"/>
          <w:b w:val="0"/>
          <w:sz w:val="22"/>
          <w:szCs w:val="22"/>
        </w:rPr>
        <w:t xml:space="preserve"> is gelegen in de wijk Nijmegen-Oost in de gemeente Nijmegen en bestrijkt een gebied van 84 hectare</w:t>
      </w:r>
    </w:p>
    <w:p w14:paraId="5C69EDED" w14:textId="0A550638" w:rsidR="00E40B4E" w:rsidRPr="00E40B4E" w:rsidRDefault="00E40B4E" w:rsidP="00E40B4E">
      <w:pPr>
        <w:pStyle w:val="Normaltekst"/>
      </w:pPr>
      <w:r>
        <w:rPr>
          <w:noProof/>
          <w:sz w:val="20"/>
          <w:lang w:eastAsia="nl-NL"/>
        </w:rPr>
        <mc:AlternateContent>
          <mc:Choice Requires="wpg">
            <w:drawing>
              <wp:inline distT="0" distB="0" distL="0" distR="0" wp14:anchorId="7ADC3E2C" wp14:editId="62B7EB01">
                <wp:extent cx="5759450" cy="2805473"/>
                <wp:effectExtent l="0" t="0" r="0" b="0"/>
                <wp:docPr id="20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805473"/>
                          <a:chOff x="0" y="0"/>
                          <a:chExt cx="9308" cy="4534"/>
                        </a:xfrm>
                      </wpg:grpSpPr>
                      <pic:pic xmlns:pic="http://schemas.openxmlformats.org/drawingml/2006/picture">
                        <pic:nvPicPr>
                          <pic:cNvPr id="207" name="Picture 74" descr="Hengstdal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
                            <a:ext cx="4343" cy="4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73" descr="Hengstdal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016" y="0"/>
                            <a:ext cx="5292" cy="4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7EA4C6" id="Group 72" o:spid="_x0000_s1026" style="width:453.5pt;height:220.9pt;mso-position-horizontal-relative:char;mso-position-vertical-relative:line" coordsize="9308,4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">
                <v:shape id="Picture 74" o:spid="_x0000_s1027" type="#_x0000_t75" alt="Hengstdal 2.jpg" style="position:absolute;top:2;width:4343;height:4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">
                  <v:imagedata r:id="rId19" o:title="Hengstdal 2"/>
                </v:shape>
                <v:shape id="Picture 73" o:spid="_x0000_s1028" type="#_x0000_t75" alt="Hengstdal 4.jpg" style="position:absolute;left:4016;width:5292;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">
                  <v:imagedata r:id="rId20" o:title="Hengstdal 4"/>
                </v:shape>
                <w10:anchorlock/>
              </v:group>
            </w:pict>
          </mc:Fallback>
        </mc:AlternateContent>
      </w:r>
    </w:p>
    <w:p w14:paraId="5F400F39" w14:textId="77777777" w:rsidR="00E40B4E" w:rsidRDefault="00E40B4E" w:rsidP="00631785">
      <w:pPr>
        <w:pStyle w:val="Heading2"/>
        <w:rPr>
          <w:rStyle w:val="NormaltekstChar"/>
          <w:rFonts w:eastAsiaTheme="minorHAnsi" w:cstheme="minorBidi"/>
          <w:b w:val="0"/>
          <w:sz w:val="22"/>
          <w:szCs w:val="22"/>
        </w:rPr>
      </w:pPr>
    </w:p>
    <w:p w14:paraId="69340CF2" w14:textId="2919C6B5" w:rsidR="00E40B4E" w:rsidRPr="00E40B4E" w:rsidRDefault="00E40B4E" w:rsidP="00E40B4E">
      <w:pPr>
        <w:pStyle w:val="Heading1"/>
        <w:rPr>
          <w:rStyle w:val="NormaltekstChar"/>
          <w:rFonts w:ascii="Proxima Nova Thin" w:hAnsi="Proxima Nova Thin"/>
          <w:color w:val="AD3638"/>
        </w:rPr>
      </w:pPr>
      <w:r w:rsidRPr="00E40B4E">
        <w:rPr>
          <w:rStyle w:val="NormaltekstChar"/>
          <w:rFonts w:ascii="Proxima Nova Thin" w:hAnsi="Proxima Nova Thin"/>
          <w:color w:val="AD3638"/>
        </w:rPr>
        <w:t>Samenstelling van wijk (mensen)</w:t>
      </w:r>
    </w:p>
    <w:p w14:paraId="0C994A08" w14:textId="57FB3A06" w:rsidR="004C6F93" w:rsidRDefault="004C6F93" w:rsidP="004C6F93">
      <w:pPr>
        <w:pStyle w:val="Normaltekst"/>
      </w:pPr>
      <w:proofErr w:type="spellStart"/>
      <w:r>
        <w:t>Hengstdal</w:t>
      </w:r>
      <w:proofErr w:type="spellEnd"/>
      <w:r>
        <w:rPr>
          <w:spacing w:val="-5"/>
        </w:rPr>
        <w:t xml:space="preserve"> </w:t>
      </w:r>
      <w:r>
        <w:t>heeft</w:t>
      </w:r>
      <w:r>
        <w:rPr>
          <w:spacing w:val="-2"/>
        </w:rPr>
        <w:t xml:space="preserve"> </w:t>
      </w:r>
      <w:r>
        <w:t>7.040</w:t>
      </w:r>
      <w:r>
        <w:rPr>
          <w:spacing w:val="-2"/>
        </w:rPr>
        <w:t xml:space="preserve"> </w:t>
      </w:r>
      <w:r>
        <w:t>inwoners</w:t>
      </w:r>
      <w:r>
        <w:rPr>
          <w:spacing w:val="-2"/>
        </w:rPr>
        <w:t xml:space="preserve"> </w:t>
      </w:r>
      <w:r>
        <w:t>met</w:t>
      </w:r>
      <w:r>
        <w:rPr>
          <w:spacing w:val="-2"/>
        </w:rPr>
        <w:t xml:space="preserve"> </w:t>
      </w:r>
      <w:r>
        <w:t>een</w:t>
      </w:r>
      <w:r>
        <w:rPr>
          <w:spacing w:val="-3"/>
        </w:rPr>
        <w:t xml:space="preserve"> </w:t>
      </w:r>
      <w:r>
        <w:t>bevolkingsdichtheid</w:t>
      </w:r>
      <w:r w:rsidR="00832BE6">
        <w:t xml:space="preserve"> </w:t>
      </w:r>
      <w:r>
        <w:t>van</w:t>
      </w:r>
      <w:r w:rsidR="00832BE6">
        <w:t xml:space="preserve"> </w:t>
      </w:r>
      <w:r>
        <w:t>8.381 inwoners per vierkante kilometer. Deze 7.040 inwoners</w:t>
      </w:r>
      <w:r>
        <w:rPr>
          <w:spacing w:val="-52"/>
        </w:rPr>
        <w:t xml:space="preserve"> </w:t>
      </w:r>
      <w:r>
        <w:t>bestaan</w:t>
      </w:r>
      <w:r>
        <w:rPr>
          <w:spacing w:val="-2"/>
        </w:rPr>
        <w:t xml:space="preserve"> </w:t>
      </w:r>
      <w:r>
        <w:t>uit</w:t>
      </w:r>
      <w:r>
        <w:rPr>
          <w:spacing w:val="-1"/>
        </w:rPr>
        <w:t xml:space="preserve"> </w:t>
      </w:r>
      <w:r>
        <w:t>3.285 mannen</w:t>
      </w:r>
      <w:r>
        <w:rPr>
          <w:spacing w:val="1"/>
        </w:rPr>
        <w:t xml:space="preserve"> </w:t>
      </w:r>
      <w:r>
        <w:t>en 3.755</w:t>
      </w:r>
      <w:r>
        <w:rPr>
          <w:spacing w:val="1"/>
        </w:rPr>
        <w:t xml:space="preserve"> </w:t>
      </w:r>
      <w:r>
        <w:t>vrouwen.</w:t>
      </w:r>
    </w:p>
    <w:p w14:paraId="466E5C15" w14:textId="2194FA50" w:rsidR="004C6F93" w:rsidRPr="004C6F93" w:rsidRDefault="004C6F93" w:rsidP="004C6F93">
      <w:pPr>
        <w:pStyle w:val="Normaltekst"/>
        <w:rPr>
          <w:sz w:val="20"/>
        </w:rPr>
      </w:pPr>
      <w:r>
        <w:rPr>
          <w:sz w:val="24"/>
        </w:rPr>
        <w:t xml:space="preserve">De </w:t>
      </w:r>
      <w:proofErr w:type="spellStart"/>
      <w:r>
        <w:rPr>
          <w:sz w:val="24"/>
        </w:rPr>
        <w:t>leeftijdcategorie</w:t>
      </w:r>
      <w:proofErr w:type="spellEnd"/>
      <w:r>
        <w:rPr>
          <w:sz w:val="24"/>
        </w:rPr>
        <w:t xml:space="preserve"> 45 t/m 64 jaar is met 33% het sterkst</w:t>
      </w:r>
      <w:r>
        <w:rPr>
          <w:spacing w:val="-52"/>
          <w:sz w:val="24"/>
        </w:rPr>
        <w:t xml:space="preserve"> </w:t>
      </w:r>
      <w:r>
        <w:rPr>
          <w:sz w:val="24"/>
        </w:rPr>
        <w:t>vertegenwoordigd. Met 59% zijn de meeste personen</w:t>
      </w:r>
      <w:r>
        <w:rPr>
          <w:spacing w:val="1"/>
          <w:sz w:val="24"/>
        </w:rPr>
        <w:t xml:space="preserve"> </w:t>
      </w:r>
      <w:r>
        <w:rPr>
          <w:sz w:val="24"/>
        </w:rPr>
        <w:t>ongehuwd. Daarnaast is 10% procent van de inwoners</w:t>
      </w:r>
      <w:r>
        <w:rPr>
          <w:spacing w:val="1"/>
          <w:sz w:val="24"/>
        </w:rPr>
        <w:t xml:space="preserve"> </w:t>
      </w:r>
      <w:r>
        <w:rPr>
          <w:sz w:val="24"/>
        </w:rPr>
        <w:t>gescheiden.</w:t>
      </w:r>
      <w:r>
        <w:rPr>
          <w:spacing w:val="-10"/>
          <w:sz w:val="24"/>
        </w:rPr>
        <w:t xml:space="preserve"> </w:t>
      </w:r>
      <w:r w:rsidRPr="00832BE6">
        <w:rPr>
          <w:i/>
          <w:iCs/>
          <w:sz w:val="20"/>
        </w:rPr>
        <w:t>Bron:</w:t>
      </w:r>
      <w:r w:rsidRPr="00832BE6">
        <w:rPr>
          <w:i/>
          <w:iCs/>
          <w:spacing w:val="-2"/>
          <w:sz w:val="20"/>
        </w:rPr>
        <w:t xml:space="preserve"> </w:t>
      </w:r>
      <w:r w:rsidRPr="00832BE6">
        <w:rPr>
          <w:i/>
          <w:iCs/>
          <w:sz w:val="20"/>
        </w:rPr>
        <w:t>CBS Kerncijfers</w:t>
      </w:r>
      <w:r w:rsidRPr="00832BE6">
        <w:rPr>
          <w:i/>
          <w:iCs/>
          <w:spacing w:val="-3"/>
          <w:sz w:val="20"/>
        </w:rPr>
        <w:t xml:space="preserve"> </w:t>
      </w:r>
      <w:r w:rsidRPr="00832BE6">
        <w:rPr>
          <w:i/>
          <w:iCs/>
          <w:sz w:val="20"/>
        </w:rPr>
        <w:t>wijken en</w:t>
      </w:r>
      <w:r w:rsidRPr="00832BE6">
        <w:rPr>
          <w:i/>
          <w:iCs/>
          <w:spacing w:val="-1"/>
          <w:sz w:val="20"/>
        </w:rPr>
        <w:t xml:space="preserve"> </w:t>
      </w:r>
      <w:r w:rsidRPr="00832BE6">
        <w:rPr>
          <w:i/>
          <w:iCs/>
          <w:sz w:val="20"/>
        </w:rPr>
        <w:t>buurten 2015</w:t>
      </w:r>
    </w:p>
    <w:p w14:paraId="12CF6CAB" w14:textId="77777777" w:rsidR="004C6F93" w:rsidRDefault="004C6F93" w:rsidP="004C6F93">
      <w:pPr>
        <w:pStyle w:val="Normaltekst"/>
      </w:pPr>
      <w:proofErr w:type="spellStart"/>
      <w:r>
        <w:t>Hengstdal</w:t>
      </w:r>
      <w:proofErr w:type="spellEnd"/>
      <w:r>
        <w:rPr>
          <w:spacing w:val="-4"/>
        </w:rPr>
        <w:t xml:space="preserve"> </w:t>
      </w:r>
      <w:r>
        <w:t>telt</w:t>
      </w:r>
      <w:r>
        <w:rPr>
          <w:spacing w:val="-3"/>
        </w:rPr>
        <w:t xml:space="preserve"> </w:t>
      </w:r>
      <w:r>
        <w:t>3.845</w:t>
      </w:r>
      <w:r>
        <w:rPr>
          <w:spacing w:val="-3"/>
        </w:rPr>
        <w:t xml:space="preserve"> </w:t>
      </w:r>
      <w:r>
        <w:t>huishoudens</w:t>
      </w:r>
      <w:r>
        <w:rPr>
          <w:spacing w:val="-4"/>
        </w:rPr>
        <w:t xml:space="preserve"> </w:t>
      </w:r>
      <w:r>
        <w:t>met</w:t>
      </w:r>
      <w:r>
        <w:rPr>
          <w:spacing w:val="-2"/>
        </w:rPr>
        <w:t xml:space="preserve"> </w:t>
      </w:r>
      <w:r>
        <w:t>een</w:t>
      </w:r>
      <w:r>
        <w:rPr>
          <w:spacing w:val="-1"/>
        </w:rPr>
        <w:t xml:space="preserve"> </w:t>
      </w:r>
      <w:r>
        <w:t>gemiddelde</w:t>
      </w:r>
      <w:r>
        <w:rPr>
          <w:spacing w:val="-4"/>
        </w:rPr>
        <w:t xml:space="preserve"> </w:t>
      </w:r>
      <w:r>
        <w:t>grootte</w:t>
      </w:r>
      <w:r>
        <w:rPr>
          <w:spacing w:val="-2"/>
        </w:rPr>
        <w:t xml:space="preserve"> </w:t>
      </w:r>
      <w:r>
        <w:t>van</w:t>
      </w:r>
      <w:r>
        <w:rPr>
          <w:spacing w:val="-3"/>
        </w:rPr>
        <w:t xml:space="preserve"> </w:t>
      </w:r>
      <w:r>
        <w:t>1,8</w:t>
      </w:r>
      <w:r>
        <w:rPr>
          <w:spacing w:val="-2"/>
        </w:rPr>
        <w:t xml:space="preserve"> </w:t>
      </w:r>
      <w:r>
        <w:t>gezinsleden.</w:t>
      </w:r>
    </w:p>
    <w:p w14:paraId="3A88AA32" w14:textId="77777777" w:rsidR="004C6F93" w:rsidRDefault="004C6F93" w:rsidP="004C6F93">
      <w:pPr>
        <w:pStyle w:val="Normaltekst"/>
      </w:pPr>
      <w:r>
        <w:t>22%</w:t>
      </w:r>
      <w:r>
        <w:rPr>
          <w:spacing w:val="-3"/>
        </w:rPr>
        <w:t xml:space="preserve"> </w:t>
      </w:r>
      <w:r>
        <w:t>van</w:t>
      </w:r>
      <w:r>
        <w:rPr>
          <w:spacing w:val="-4"/>
        </w:rPr>
        <w:t xml:space="preserve"> </w:t>
      </w:r>
      <w:r>
        <w:t>de</w:t>
      </w:r>
      <w:r>
        <w:rPr>
          <w:spacing w:val="-4"/>
        </w:rPr>
        <w:t xml:space="preserve"> </w:t>
      </w:r>
      <w:r>
        <w:t>huishoudens</w:t>
      </w:r>
      <w:r>
        <w:rPr>
          <w:spacing w:val="-3"/>
        </w:rPr>
        <w:t xml:space="preserve"> </w:t>
      </w:r>
      <w:r>
        <w:t>hebben</w:t>
      </w:r>
      <w:r>
        <w:rPr>
          <w:spacing w:val="-1"/>
        </w:rPr>
        <w:t xml:space="preserve"> </w:t>
      </w:r>
      <w:r>
        <w:t>kinderen</w:t>
      </w:r>
      <w:r>
        <w:rPr>
          <w:spacing w:val="-2"/>
        </w:rPr>
        <w:t xml:space="preserve"> </w:t>
      </w:r>
      <w:r>
        <w:t>en</w:t>
      </w:r>
      <w:r>
        <w:rPr>
          <w:spacing w:val="-2"/>
        </w:rPr>
        <w:t xml:space="preserve"> </w:t>
      </w:r>
      <w:r>
        <w:t>23%</w:t>
      </w:r>
      <w:r>
        <w:rPr>
          <w:spacing w:val="-4"/>
        </w:rPr>
        <w:t xml:space="preserve"> </w:t>
      </w:r>
      <w:r>
        <w:t>van</w:t>
      </w:r>
      <w:r>
        <w:rPr>
          <w:spacing w:val="-2"/>
        </w:rPr>
        <w:t xml:space="preserve"> </w:t>
      </w:r>
      <w:r>
        <w:t>de</w:t>
      </w:r>
      <w:r>
        <w:rPr>
          <w:spacing w:val="-4"/>
        </w:rPr>
        <w:t xml:space="preserve"> </w:t>
      </w:r>
      <w:r>
        <w:t>huishoudens</w:t>
      </w:r>
      <w:r>
        <w:rPr>
          <w:spacing w:val="-5"/>
        </w:rPr>
        <w:t xml:space="preserve"> </w:t>
      </w:r>
      <w:r>
        <w:t>hebben</w:t>
      </w:r>
      <w:r>
        <w:rPr>
          <w:spacing w:val="-2"/>
        </w:rPr>
        <w:t xml:space="preserve"> </w:t>
      </w:r>
      <w:r>
        <w:t>geen</w:t>
      </w:r>
      <w:r>
        <w:rPr>
          <w:spacing w:val="-1"/>
        </w:rPr>
        <w:t xml:space="preserve"> </w:t>
      </w:r>
      <w:r>
        <w:t>kinderen.</w:t>
      </w:r>
      <w:r>
        <w:rPr>
          <w:spacing w:val="-5"/>
        </w:rPr>
        <w:t xml:space="preserve"> </w:t>
      </w:r>
      <w:r>
        <w:t>De</w:t>
      </w:r>
      <w:r>
        <w:rPr>
          <w:spacing w:val="-52"/>
        </w:rPr>
        <w:t xml:space="preserve"> </w:t>
      </w:r>
      <w:r>
        <w:t>resterende 54% betreft</w:t>
      </w:r>
      <w:r>
        <w:rPr>
          <w:spacing w:val="-1"/>
        </w:rPr>
        <w:t xml:space="preserve"> </w:t>
      </w:r>
      <w:r>
        <w:t>1-persoonshuishoudens.</w:t>
      </w:r>
    </w:p>
    <w:p w14:paraId="42E8BD30" w14:textId="6AD5A7D8" w:rsidR="00E40B4E" w:rsidRDefault="004C6F93" w:rsidP="00E40B4E">
      <w:pPr>
        <w:pStyle w:val="Normaltekst"/>
        <w:rPr>
          <w:rStyle w:val="NormaltekstChar"/>
          <w:b/>
        </w:rPr>
      </w:pPr>
      <w:r>
        <w:rPr>
          <w:noProof/>
          <w:lang w:eastAsia="nl-NL"/>
        </w:rPr>
        <w:drawing>
          <wp:inline distT="0" distB="0" distL="0" distR="0" wp14:anchorId="0C18D506" wp14:editId="44BF5EE7">
            <wp:extent cx="1876425" cy="885825"/>
            <wp:effectExtent l="0" t="0" r="9525" b="9525"/>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425" cy="885825"/>
                    </a:xfrm>
                    <a:prstGeom prst="rect">
                      <a:avLst/>
                    </a:prstGeom>
                  </pic:spPr>
                </pic:pic>
              </a:graphicData>
            </a:graphic>
          </wp:inline>
        </w:drawing>
      </w:r>
      <w:r>
        <w:rPr>
          <w:rStyle w:val="NormaltekstChar"/>
          <w:b/>
        </w:rPr>
        <w:t xml:space="preserve">         </w:t>
      </w:r>
      <w:r>
        <w:rPr>
          <w:noProof/>
          <w:lang w:eastAsia="nl-NL"/>
        </w:rPr>
        <w:drawing>
          <wp:inline distT="0" distB="0" distL="0" distR="0" wp14:anchorId="2442C19A" wp14:editId="7CA8A014">
            <wp:extent cx="1631950" cy="971550"/>
            <wp:effectExtent l="0" t="0" r="6350" b="0"/>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1950" cy="971550"/>
                    </a:xfrm>
                    <a:prstGeom prst="rect">
                      <a:avLst/>
                    </a:prstGeom>
                  </pic:spPr>
                </pic:pic>
              </a:graphicData>
            </a:graphic>
          </wp:inline>
        </w:drawing>
      </w:r>
      <w:r>
        <w:rPr>
          <w:rStyle w:val="NormaltekstChar"/>
          <w:b/>
        </w:rPr>
        <w:t xml:space="preserve">         </w:t>
      </w:r>
      <w:r>
        <w:rPr>
          <w:noProof/>
          <w:lang w:eastAsia="nl-NL"/>
        </w:rPr>
        <w:drawing>
          <wp:inline distT="0" distB="0" distL="0" distR="0" wp14:anchorId="34D7AE7E" wp14:editId="6C120923">
            <wp:extent cx="1271780" cy="1000097"/>
            <wp:effectExtent l="0" t="0" r="508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0355" cy="1006840"/>
                    </a:xfrm>
                    <a:prstGeom prst="rect">
                      <a:avLst/>
                    </a:prstGeom>
                  </pic:spPr>
                </pic:pic>
              </a:graphicData>
            </a:graphic>
          </wp:inline>
        </w:drawing>
      </w:r>
    </w:p>
    <w:p w14:paraId="4A8EB63B" w14:textId="77777777" w:rsidR="00E40B4E" w:rsidRDefault="00E40B4E" w:rsidP="00E40B4E">
      <w:pPr>
        <w:pStyle w:val="Normaltekst"/>
        <w:rPr>
          <w:rStyle w:val="NormaltekstChar"/>
          <w:b/>
        </w:rPr>
      </w:pPr>
    </w:p>
    <w:p w14:paraId="07C0CB7F" w14:textId="77777777" w:rsidR="00832BE6" w:rsidRDefault="00832BE6" w:rsidP="00832BE6">
      <w:pPr>
        <w:pStyle w:val="Heading2"/>
      </w:pPr>
      <w:r w:rsidRPr="00832BE6">
        <w:lastRenderedPageBreak/>
        <w:t xml:space="preserve">Personen met een uitkering 2015 </w:t>
      </w:r>
    </w:p>
    <w:p w14:paraId="407995AF" w14:textId="01E9F74C" w:rsidR="00832BE6" w:rsidRPr="00E314F5" w:rsidRDefault="00832BE6" w:rsidP="00832BE6">
      <w:pPr>
        <w:pStyle w:val="Normaltekst"/>
        <w:rPr>
          <w:b/>
          <w:bCs/>
        </w:rPr>
      </w:pPr>
      <w:r w:rsidRPr="00E314F5">
        <w:rPr>
          <w:b/>
          <w:bCs/>
        </w:rPr>
        <w:t>Percentages vanaf 15jarigen</w:t>
      </w:r>
    </w:p>
    <w:p w14:paraId="13703FBB" w14:textId="77777777" w:rsidR="00832BE6" w:rsidRPr="00832BE6" w:rsidRDefault="00832BE6" w:rsidP="00832BE6">
      <w:pPr>
        <w:pStyle w:val="Normaltekst"/>
      </w:pPr>
      <w:r w:rsidRPr="00832BE6">
        <w:t>Werkloosheidsuitkering 3,5% (200 personen) Landelijk 2,5%</w:t>
      </w:r>
    </w:p>
    <w:p w14:paraId="5449A4A7" w14:textId="77777777" w:rsidR="00832BE6" w:rsidRPr="00832BE6" w:rsidRDefault="00832BE6" w:rsidP="00832BE6">
      <w:pPr>
        <w:pStyle w:val="Normaltekst"/>
      </w:pPr>
      <w:r w:rsidRPr="00832BE6">
        <w:t>Bijstandsuitkering 4,5% (290 personen) Landelijk 2,6%</w:t>
      </w:r>
    </w:p>
    <w:p w14:paraId="283E6B98" w14:textId="77777777" w:rsidR="00832BE6" w:rsidRPr="00832BE6" w:rsidRDefault="00832BE6" w:rsidP="00832BE6">
      <w:pPr>
        <w:pStyle w:val="Normaltekst"/>
      </w:pPr>
      <w:r w:rsidRPr="00832BE6">
        <w:t>Arbeidsongeschiktheidsuitkering 7,0% (440 personen) Landelijk 4,5%</w:t>
      </w:r>
    </w:p>
    <w:p w14:paraId="7DB26049" w14:textId="77777777" w:rsidR="00832BE6" w:rsidRPr="00832BE6" w:rsidRDefault="00832BE6" w:rsidP="00832BE6">
      <w:pPr>
        <w:pStyle w:val="Normaltekst"/>
      </w:pPr>
      <w:r w:rsidRPr="00832BE6">
        <w:t>AOW-uitkering 19% (1170 personen) Landelijk 17,5%</w:t>
      </w:r>
    </w:p>
    <w:p w14:paraId="3F24C7F5" w14:textId="73CC8373" w:rsidR="00832BE6" w:rsidRPr="00832BE6" w:rsidRDefault="00832BE6" w:rsidP="00832BE6">
      <w:pPr>
        <w:spacing w:line="244" w:lineRule="exact"/>
        <w:rPr>
          <w:rStyle w:val="WeblinkChar"/>
        </w:rPr>
      </w:pPr>
      <w:r w:rsidRPr="00832BE6">
        <w:rPr>
          <w:rStyle w:val="NormaltekstChar"/>
          <w:i/>
          <w:iCs/>
        </w:rPr>
        <w:t xml:space="preserve">Bron: </w:t>
      </w:r>
      <w:hyperlink r:id="rId24">
        <w:r w:rsidRPr="00832BE6">
          <w:rPr>
            <w:rStyle w:val="WeblinkChar"/>
          </w:rPr>
          <w:t>CBS, Infoservice</w:t>
        </w:r>
      </w:hyperlink>
    </w:p>
    <w:p w14:paraId="0117CA2A" w14:textId="77777777" w:rsidR="00832BE6" w:rsidRDefault="00832BE6" w:rsidP="00832BE6">
      <w:pPr>
        <w:pStyle w:val="BodyText"/>
        <w:spacing w:before="10"/>
        <w:rPr>
          <w:sz w:val="19"/>
        </w:rPr>
      </w:pPr>
    </w:p>
    <w:p w14:paraId="08B35DAA" w14:textId="07DBC619" w:rsidR="00832BE6" w:rsidRDefault="00832BE6" w:rsidP="00832BE6">
      <w:pPr>
        <w:pStyle w:val="Heading2"/>
      </w:pPr>
      <w:r>
        <w:t>Vervoersmiddelen</w:t>
      </w:r>
      <w:r>
        <w:rPr>
          <w:spacing w:val="-2"/>
        </w:rPr>
        <w:t xml:space="preserve"> </w:t>
      </w:r>
      <w:r>
        <w:t>2015</w:t>
      </w:r>
    </w:p>
    <w:p w14:paraId="16547ED7" w14:textId="77777777" w:rsidR="00832BE6" w:rsidRDefault="00832BE6" w:rsidP="00832BE6">
      <w:pPr>
        <w:pStyle w:val="Normaltekst"/>
      </w:pPr>
      <w:r>
        <w:t xml:space="preserve">In totaal zijn er in </w:t>
      </w:r>
      <w:proofErr w:type="spellStart"/>
      <w:r>
        <w:t>Hengstdal</w:t>
      </w:r>
      <w:proofErr w:type="spellEnd"/>
      <w:r>
        <w:t xml:space="preserve"> 2.580 personenauto's geregistreerd wat neerkomt op 3.069</w:t>
      </w:r>
      <w:r>
        <w:rPr>
          <w:spacing w:val="1"/>
        </w:rPr>
        <w:t xml:space="preserve"> </w:t>
      </w:r>
      <w:r>
        <w:t>personenauto's per vierkante kilometer. Daarnaast zijn er 135 bedrijfsmotorvoertuigen en 190</w:t>
      </w:r>
      <w:r>
        <w:rPr>
          <w:spacing w:val="1"/>
        </w:rPr>
        <w:t xml:space="preserve"> </w:t>
      </w:r>
      <w:r>
        <w:t xml:space="preserve">motoren geregistreerd in </w:t>
      </w:r>
      <w:proofErr w:type="spellStart"/>
      <w:r>
        <w:t>Hengstdal</w:t>
      </w:r>
      <w:proofErr w:type="spellEnd"/>
      <w:r>
        <w:t>. Personenauto's: 2.580, Bedrijfsmotorvoertuigen: 135,</w:t>
      </w:r>
      <w:r>
        <w:rPr>
          <w:spacing w:val="1"/>
        </w:rPr>
        <w:t xml:space="preserve"> </w:t>
      </w:r>
      <w:r>
        <w:t xml:space="preserve">Motortweewielers: 190, Personenauto's per huishouden: 1’, Personenauto's per km2: 3069. </w:t>
      </w:r>
    </w:p>
    <w:p w14:paraId="641D0345" w14:textId="4736B07F" w:rsidR="00832BE6" w:rsidRPr="0042663D" w:rsidRDefault="00832BE6" w:rsidP="00832BE6">
      <w:pPr>
        <w:pStyle w:val="Normaltekst"/>
        <w:rPr>
          <w:sz w:val="20"/>
        </w:rPr>
      </w:pPr>
      <w:r w:rsidRPr="0042663D">
        <w:rPr>
          <w:i/>
          <w:iCs/>
        </w:rPr>
        <w:t>Bron:</w:t>
      </w:r>
      <w:r w:rsidR="00E314F5" w:rsidRPr="0042663D">
        <w:rPr>
          <w:i/>
          <w:iCs/>
        </w:rPr>
        <w:t xml:space="preserve"> </w:t>
      </w:r>
      <w:r w:rsidRPr="0042663D">
        <w:rPr>
          <w:spacing w:val="-43"/>
          <w:sz w:val="20"/>
        </w:rPr>
        <w:t xml:space="preserve"> </w:t>
      </w:r>
      <w:hyperlink r:id="rId25">
        <w:r w:rsidRPr="0042663D">
          <w:rPr>
            <w:rStyle w:val="WeblinkChar"/>
          </w:rPr>
          <w:t>CBS, Infoservice</w:t>
        </w:r>
      </w:hyperlink>
    </w:p>
    <w:p w14:paraId="2AB56312" w14:textId="07B32770" w:rsidR="00832BE6" w:rsidRPr="00832BE6" w:rsidRDefault="00832BE6" w:rsidP="00832BE6">
      <w:pPr>
        <w:pStyle w:val="Heading2"/>
      </w:pPr>
      <w:r w:rsidRPr="00832BE6">
        <w:t>Laag &amp;</w:t>
      </w:r>
      <w:r>
        <w:t xml:space="preserve"> hoog in </w:t>
      </w:r>
      <w:proofErr w:type="spellStart"/>
      <w:r>
        <w:t>Hengstdal</w:t>
      </w:r>
      <w:proofErr w:type="spellEnd"/>
    </w:p>
    <w:p w14:paraId="57146F50" w14:textId="31BAF3CB" w:rsidR="00832BE6" w:rsidRDefault="00832BE6" w:rsidP="00832BE6">
      <w:pPr>
        <w:pStyle w:val="Normaltekst"/>
      </w:pPr>
      <w:r>
        <w:t>Op</w:t>
      </w:r>
      <w:r>
        <w:rPr>
          <w:spacing w:val="-2"/>
        </w:rPr>
        <w:t xml:space="preserve"> </w:t>
      </w:r>
      <w:r>
        <w:t>welke</w:t>
      </w:r>
      <w:r>
        <w:rPr>
          <w:spacing w:val="-2"/>
        </w:rPr>
        <w:t xml:space="preserve"> </w:t>
      </w:r>
      <w:r>
        <w:t>vlakken scoort</w:t>
      </w:r>
      <w:r>
        <w:rPr>
          <w:spacing w:val="-6"/>
        </w:rPr>
        <w:t xml:space="preserve"> </w:t>
      </w:r>
      <w:r>
        <w:t>deze</w:t>
      </w:r>
      <w:r>
        <w:rPr>
          <w:spacing w:val="-4"/>
        </w:rPr>
        <w:t xml:space="preserve"> </w:t>
      </w:r>
      <w:r>
        <w:t>buurt</w:t>
      </w:r>
      <w:r>
        <w:rPr>
          <w:spacing w:val="-1"/>
        </w:rPr>
        <w:t xml:space="preserve"> </w:t>
      </w:r>
      <w:r>
        <w:t>opvallend</w:t>
      </w:r>
      <w:r>
        <w:rPr>
          <w:spacing w:val="-3"/>
        </w:rPr>
        <w:t xml:space="preserve"> </w:t>
      </w:r>
      <w:r>
        <w:t>hoog</w:t>
      </w:r>
      <w:r>
        <w:rPr>
          <w:spacing w:val="-2"/>
        </w:rPr>
        <w:t xml:space="preserve"> </w:t>
      </w:r>
      <w:r>
        <w:t>of</w:t>
      </w:r>
      <w:r>
        <w:rPr>
          <w:spacing w:val="-4"/>
        </w:rPr>
        <w:t xml:space="preserve"> </w:t>
      </w:r>
      <w:r>
        <w:t>opvallend</w:t>
      </w:r>
      <w:r>
        <w:rPr>
          <w:spacing w:val="-1"/>
        </w:rPr>
        <w:t xml:space="preserve"> </w:t>
      </w:r>
      <w:r>
        <w:t>laag</w:t>
      </w:r>
      <w:r>
        <w:rPr>
          <w:spacing w:val="-4"/>
        </w:rPr>
        <w:t xml:space="preserve"> </w:t>
      </w:r>
      <w:r>
        <w:t>ten</w:t>
      </w:r>
      <w:r>
        <w:rPr>
          <w:spacing w:val="-3"/>
        </w:rPr>
        <w:t xml:space="preserve"> </w:t>
      </w:r>
      <w:r>
        <w:t>opzichte</w:t>
      </w:r>
      <w:r>
        <w:rPr>
          <w:spacing w:val="-5"/>
        </w:rPr>
        <w:t xml:space="preserve"> </w:t>
      </w:r>
      <w:r>
        <w:t>van</w:t>
      </w:r>
      <w:r>
        <w:rPr>
          <w:spacing w:val="-1"/>
        </w:rPr>
        <w:t xml:space="preserve"> </w:t>
      </w:r>
      <w:r>
        <w:t>alle</w:t>
      </w:r>
      <w:r>
        <w:rPr>
          <w:spacing w:val="-1"/>
        </w:rPr>
        <w:t xml:space="preserve"> </w:t>
      </w:r>
      <w:r>
        <w:t>andere buurten</w:t>
      </w:r>
      <w:r>
        <w:rPr>
          <w:spacing w:val="-2"/>
        </w:rPr>
        <w:t xml:space="preserve"> </w:t>
      </w:r>
      <w:r>
        <w:t>in</w:t>
      </w:r>
      <w:r>
        <w:rPr>
          <w:spacing w:val="-1"/>
        </w:rPr>
        <w:t xml:space="preserve"> </w:t>
      </w:r>
      <w:r>
        <w:t>Nederland?</w:t>
      </w:r>
    </w:p>
    <w:tbl>
      <w:tblPr>
        <w:tblStyle w:val="TableNormal1"/>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991"/>
        <w:gridCol w:w="386"/>
        <w:gridCol w:w="3014"/>
        <w:gridCol w:w="1277"/>
      </w:tblGrid>
      <w:tr w:rsidR="00832BE6" w14:paraId="3A39DB95" w14:textId="77777777" w:rsidTr="0057297D">
        <w:trPr>
          <w:trHeight w:val="268"/>
        </w:trPr>
        <w:tc>
          <w:tcPr>
            <w:tcW w:w="3121" w:type="dxa"/>
          </w:tcPr>
          <w:p w14:paraId="45FF216F" w14:textId="77777777" w:rsidR="00832BE6" w:rsidRDefault="00832BE6" w:rsidP="00832BE6">
            <w:pPr>
              <w:pStyle w:val="Heading3"/>
              <w:outlineLvl w:val="2"/>
            </w:pPr>
            <w:r>
              <w:t>Opvallend</w:t>
            </w:r>
            <w:r>
              <w:rPr>
                <w:spacing w:val="-3"/>
              </w:rPr>
              <w:t xml:space="preserve"> </w:t>
            </w:r>
            <w:r>
              <w:t>hoog</w:t>
            </w:r>
          </w:p>
        </w:tc>
        <w:tc>
          <w:tcPr>
            <w:tcW w:w="991" w:type="dxa"/>
          </w:tcPr>
          <w:p w14:paraId="67B28334" w14:textId="77777777" w:rsidR="00832BE6" w:rsidRDefault="00832BE6" w:rsidP="00832BE6">
            <w:pPr>
              <w:pStyle w:val="Normaltekst"/>
              <w:spacing w:after="0"/>
              <w:rPr>
                <w:rFonts w:ascii="Times New Roman"/>
                <w:sz w:val="18"/>
              </w:rPr>
            </w:pPr>
          </w:p>
        </w:tc>
        <w:tc>
          <w:tcPr>
            <w:tcW w:w="386" w:type="dxa"/>
          </w:tcPr>
          <w:p w14:paraId="4660409A" w14:textId="77777777" w:rsidR="00832BE6" w:rsidRDefault="00832BE6" w:rsidP="00832BE6">
            <w:pPr>
              <w:pStyle w:val="Normaltekst"/>
              <w:spacing w:after="0"/>
              <w:rPr>
                <w:rFonts w:ascii="Times New Roman"/>
                <w:sz w:val="18"/>
              </w:rPr>
            </w:pPr>
          </w:p>
        </w:tc>
        <w:tc>
          <w:tcPr>
            <w:tcW w:w="3014" w:type="dxa"/>
          </w:tcPr>
          <w:p w14:paraId="759B1E32" w14:textId="77777777" w:rsidR="00832BE6" w:rsidRDefault="00832BE6" w:rsidP="00832BE6">
            <w:pPr>
              <w:pStyle w:val="Heading3"/>
              <w:outlineLvl w:val="2"/>
            </w:pPr>
            <w:r>
              <w:t>Opvallend</w:t>
            </w:r>
            <w:r>
              <w:rPr>
                <w:spacing w:val="-3"/>
              </w:rPr>
              <w:t xml:space="preserve"> </w:t>
            </w:r>
            <w:r>
              <w:t>laag</w:t>
            </w:r>
          </w:p>
        </w:tc>
        <w:tc>
          <w:tcPr>
            <w:tcW w:w="1277" w:type="dxa"/>
          </w:tcPr>
          <w:p w14:paraId="5AE26497" w14:textId="77777777" w:rsidR="00832BE6" w:rsidRDefault="00832BE6" w:rsidP="00832BE6">
            <w:pPr>
              <w:pStyle w:val="Normaltekst"/>
              <w:spacing w:after="0"/>
              <w:rPr>
                <w:rFonts w:ascii="Times New Roman"/>
                <w:sz w:val="18"/>
              </w:rPr>
            </w:pPr>
          </w:p>
        </w:tc>
      </w:tr>
      <w:tr w:rsidR="00832BE6" w14:paraId="43466A7E" w14:textId="77777777" w:rsidTr="0057297D">
        <w:trPr>
          <w:trHeight w:val="268"/>
        </w:trPr>
        <w:tc>
          <w:tcPr>
            <w:tcW w:w="3121" w:type="dxa"/>
          </w:tcPr>
          <w:p w14:paraId="58A9BE17" w14:textId="77777777" w:rsidR="00832BE6" w:rsidRDefault="00832BE6" w:rsidP="00832BE6">
            <w:pPr>
              <w:pStyle w:val="Normaltekst"/>
              <w:spacing w:after="0"/>
            </w:pPr>
            <w:r>
              <w:t>GROENLINKS</w:t>
            </w:r>
          </w:p>
        </w:tc>
        <w:tc>
          <w:tcPr>
            <w:tcW w:w="991" w:type="dxa"/>
          </w:tcPr>
          <w:p w14:paraId="02EE65D4" w14:textId="77777777" w:rsidR="00832BE6" w:rsidRDefault="00832BE6" w:rsidP="00832BE6">
            <w:pPr>
              <w:pStyle w:val="Normaltekst"/>
              <w:spacing w:after="0"/>
            </w:pPr>
            <w:r>
              <w:t>9,3%</w:t>
            </w:r>
          </w:p>
        </w:tc>
        <w:tc>
          <w:tcPr>
            <w:tcW w:w="386" w:type="dxa"/>
          </w:tcPr>
          <w:p w14:paraId="0EC537F5" w14:textId="77777777" w:rsidR="00832BE6" w:rsidRDefault="00832BE6" w:rsidP="00832BE6">
            <w:pPr>
              <w:pStyle w:val="Normaltekst"/>
              <w:spacing w:after="0"/>
              <w:rPr>
                <w:rFonts w:ascii="Times New Roman"/>
                <w:sz w:val="18"/>
              </w:rPr>
            </w:pPr>
          </w:p>
        </w:tc>
        <w:tc>
          <w:tcPr>
            <w:tcW w:w="3014" w:type="dxa"/>
          </w:tcPr>
          <w:p w14:paraId="3F005F7D" w14:textId="77777777" w:rsidR="00832BE6" w:rsidRDefault="00832BE6" w:rsidP="00832BE6">
            <w:pPr>
              <w:pStyle w:val="Normaltekst"/>
              <w:spacing w:after="0"/>
            </w:pPr>
            <w:r>
              <w:t>Gehuwd</w:t>
            </w:r>
            <w:r>
              <w:rPr>
                <w:spacing w:val="-1"/>
              </w:rPr>
              <w:t xml:space="preserve"> </w:t>
            </w:r>
            <w:r>
              <w:t>(%)</w:t>
            </w:r>
          </w:p>
        </w:tc>
        <w:tc>
          <w:tcPr>
            <w:tcW w:w="1277" w:type="dxa"/>
          </w:tcPr>
          <w:p w14:paraId="0C5C12B5" w14:textId="77777777" w:rsidR="00832BE6" w:rsidRDefault="00832BE6" w:rsidP="00832BE6">
            <w:pPr>
              <w:pStyle w:val="Normaltekst"/>
              <w:spacing w:after="0"/>
            </w:pPr>
            <w:r>
              <w:t>27%</w:t>
            </w:r>
          </w:p>
        </w:tc>
      </w:tr>
      <w:tr w:rsidR="00832BE6" w14:paraId="7D0AA5C0" w14:textId="77777777" w:rsidTr="0057297D">
        <w:trPr>
          <w:trHeight w:val="268"/>
        </w:trPr>
        <w:tc>
          <w:tcPr>
            <w:tcW w:w="3121" w:type="dxa"/>
          </w:tcPr>
          <w:p w14:paraId="7F703B36" w14:textId="77777777" w:rsidR="00832BE6" w:rsidRDefault="00832BE6" w:rsidP="00832BE6">
            <w:pPr>
              <w:pStyle w:val="Normaltekst"/>
              <w:spacing w:after="0"/>
            </w:pPr>
            <w:r>
              <w:t>Aantal</w:t>
            </w:r>
            <w:r>
              <w:rPr>
                <w:spacing w:val="-1"/>
              </w:rPr>
              <w:t xml:space="preserve"> </w:t>
            </w:r>
            <w:r>
              <w:t>inwoners</w:t>
            </w:r>
          </w:p>
        </w:tc>
        <w:tc>
          <w:tcPr>
            <w:tcW w:w="991" w:type="dxa"/>
          </w:tcPr>
          <w:p w14:paraId="0F9C85D9" w14:textId="77777777" w:rsidR="00832BE6" w:rsidRDefault="00832BE6" w:rsidP="00832BE6">
            <w:pPr>
              <w:pStyle w:val="Normaltekst"/>
              <w:spacing w:after="0"/>
            </w:pPr>
            <w:r>
              <w:t>7.040</w:t>
            </w:r>
          </w:p>
        </w:tc>
        <w:tc>
          <w:tcPr>
            <w:tcW w:w="386" w:type="dxa"/>
          </w:tcPr>
          <w:p w14:paraId="02C799CC" w14:textId="77777777" w:rsidR="00832BE6" w:rsidRDefault="00832BE6" w:rsidP="00832BE6">
            <w:pPr>
              <w:pStyle w:val="Normaltekst"/>
              <w:spacing w:after="0"/>
              <w:rPr>
                <w:rFonts w:ascii="Times New Roman"/>
                <w:sz w:val="18"/>
              </w:rPr>
            </w:pPr>
          </w:p>
        </w:tc>
        <w:tc>
          <w:tcPr>
            <w:tcW w:w="3014" w:type="dxa"/>
          </w:tcPr>
          <w:p w14:paraId="3E63D0EB" w14:textId="77777777" w:rsidR="00832BE6" w:rsidRDefault="00832BE6" w:rsidP="00832BE6">
            <w:pPr>
              <w:pStyle w:val="Normaltekst"/>
              <w:spacing w:after="0"/>
            </w:pPr>
            <w:r>
              <w:t>VVD</w:t>
            </w:r>
          </w:p>
        </w:tc>
        <w:tc>
          <w:tcPr>
            <w:tcW w:w="1277" w:type="dxa"/>
          </w:tcPr>
          <w:p w14:paraId="1652AEDA" w14:textId="77777777" w:rsidR="00832BE6" w:rsidRDefault="00832BE6" w:rsidP="00832BE6">
            <w:pPr>
              <w:pStyle w:val="Normaltekst"/>
              <w:spacing w:after="0"/>
            </w:pPr>
            <w:r>
              <w:t>10,8%</w:t>
            </w:r>
          </w:p>
        </w:tc>
      </w:tr>
      <w:tr w:rsidR="00832BE6" w14:paraId="73C01EFE" w14:textId="77777777" w:rsidTr="0057297D">
        <w:trPr>
          <w:trHeight w:val="268"/>
        </w:trPr>
        <w:tc>
          <w:tcPr>
            <w:tcW w:w="3121" w:type="dxa"/>
          </w:tcPr>
          <w:p w14:paraId="1C85BEAC" w14:textId="77777777" w:rsidR="00832BE6" w:rsidRDefault="00832BE6" w:rsidP="00832BE6">
            <w:pPr>
              <w:pStyle w:val="Normaltekst"/>
              <w:spacing w:after="0"/>
            </w:pPr>
            <w:r>
              <w:t>Aantal</w:t>
            </w:r>
            <w:r>
              <w:rPr>
                <w:spacing w:val="-1"/>
              </w:rPr>
              <w:t xml:space="preserve"> </w:t>
            </w:r>
            <w:r>
              <w:t>restaurants binnen</w:t>
            </w:r>
            <w:r>
              <w:rPr>
                <w:spacing w:val="-2"/>
              </w:rPr>
              <w:t xml:space="preserve"> </w:t>
            </w:r>
            <w:r>
              <w:t>3km</w:t>
            </w:r>
          </w:p>
        </w:tc>
        <w:tc>
          <w:tcPr>
            <w:tcW w:w="991" w:type="dxa"/>
          </w:tcPr>
          <w:p w14:paraId="51F09324" w14:textId="77777777" w:rsidR="00832BE6" w:rsidRDefault="00832BE6" w:rsidP="00832BE6">
            <w:pPr>
              <w:pStyle w:val="Normaltekst"/>
              <w:spacing w:after="0"/>
            </w:pPr>
            <w:r>
              <w:t>126</w:t>
            </w:r>
          </w:p>
        </w:tc>
        <w:tc>
          <w:tcPr>
            <w:tcW w:w="386" w:type="dxa"/>
          </w:tcPr>
          <w:p w14:paraId="1549B0EF" w14:textId="77777777" w:rsidR="00832BE6" w:rsidRDefault="00832BE6" w:rsidP="00832BE6">
            <w:pPr>
              <w:pStyle w:val="Normaltekst"/>
              <w:spacing w:after="0"/>
              <w:rPr>
                <w:rFonts w:ascii="Times New Roman"/>
                <w:sz w:val="18"/>
              </w:rPr>
            </w:pPr>
          </w:p>
        </w:tc>
        <w:tc>
          <w:tcPr>
            <w:tcW w:w="3014" w:type="dxa"/>
          </w:tcPr>
          <w:p w14:paraId="47158708" w14:textId="77777777" w:rsidR="00832BE6" w:rsidRDefault="00832BE6" w:rsidP="00832BE6">
            <w:pPr>
              <w:pStyle w:val="Normaltekst"/>
              <w:spacing w:after="0"/>
            </w:pPr>
            <w:r>
              <w:t>Koopwoningen</w:t>
            </w:r>
          </w:p>
        </w:tc>
        <w:tc>
          <w:tcPr>
            <w:tcW w:w="1277" w:type="dxa"/>
          </w:tcPr>
          <w:p w14:paraId="1FEA1F51" w14:textId="77777777" w:rsidR="00832BE6" w:rsidRDefault="00832BE6" w:rsidP="00832BE6">
            <w:pPr>
              <w:pStyle w:val="Normaltekst"/>
              <w:spacing w:after="0"/>
            </w:pPr>
            <w:r>
              <w:t>35%</w:t>
            </w:r>
          </w:p>
        </w:tc>
      </w:tr>
      <w:tr w:rsidR="00832BE6" w14:paraId="5668F90B" w14:textId="77777777" w:rsidTr="0057297D">
        <w:trPr>
          <w:trHeight w:val="268"/>
        </w:trPr>
        <w:tc>
          <w:tcPr>
            <w:tcW w:w="3121" w:type="dxa"/>
          </w:tcPr>
          <w:p w14:paraId="2C71FBCC" w14:textId="77777777" w:rsidR="00832BE6" w:rsidRDefault="00832BE6" w:rsidP="00832BE6">
            <w:pPr>
              <w:pStyle w:val="Normaltekst"/>
              <w:spacing w:after="0"/>
            </w:pPr>
            <w:r>
              <w:t>Aantal</w:t>
            </w:r>
            <w:r>
              <w:rPr>
                <w:spacing w:val="-2"/>
              </w:rPr>
              <w:t xml:space="preserve"> </w:t>
            </w:r>
            <w:r>
              <w:t>bioscopen</w:t>
            </w:r>
            <w:r>
              <w:rPr>
                <w:spacing w:val="-1"/>
              </w:rPr>
              <w:t xml:space="preserve"> </w:t>
            </w:r>
            <w:r>
              <w:t>binnen</w:t>
            </w:r>
            <w:r>
              <w:rPr>
                <w:spacing w:val="-3"/>
              </w:rPr>
              <w:t xml:space="preserve"> </w:t>
            </w:r>
            <w:r>
              <w:t>10km</w:t>
            </w:r>
          </w:p>
        </w:tc>
        <w:tc>
          <w:tcPr>
            <w:tcW w:w="991" w:type="dxa"/>
          </w:tcPr>
          <w:p w14:paraId="2BD58EF6" w14:textId="77777777" w:rsidR="00832BE6" w:rsidRDefault="00832BE6" w:rsidP="00832BE6">
            <w:pPr>
              <w:pStyle w:val="Normaltekst"/>
              <w:spacing w:after="0"/>
            </w:pPr>
            <w:r>
              <w:t>5,0</w:t>
            </w:r>
          </w:p>
        </w:tc>
        <w:tc>
          <w:tcPr>
            <w:tcW w:w="386" w:type="dxa"/>
          </w:tcPr>
          <w:p w14:paraId="3ADA42A4" w14:textId="77777777" w:rsidR="00832BE6" w:rsidRDefault="00832BE6" w:rsidP="00832BE6">
            <w:pPr>
              <w:pStyle w:val="Normaltekst"/>
              <w:spacing w:after="0"/>
              <w:rPr>
                <w:rFonts w:ascii="Times New Roman"/>
                <w:sz w:val="18"/>
              </w:rPr>
            </w:pPr>
          </w:p>
        </w:tc>
        <w:tc>
          <w:tcPr>
            <w:tcW w:w="3014" w:type="dxa"/>
          </w:tcPr>
          <w:p w14:paraId="623B6E29" w14:textId="77777777" w:rsidR="00832BE6" w:rsidRDefault="00832BE6" w:rsidP="00832BE6">
            <w:pPr>
              <w:pStyle w:val="Normaltekst"/>
              <w:spacing w:after="0"/>
            </w:pPr>
            <w:r>
              <w:t>Eengezinswoningen</w:t>
            </w:r>
          </w:p>
        </w:tc>
        <w:tc>
          <w:tcPr>
            <w:tcW w:w="1277" w:type="dxa"/>
          </w:tcPr>
          <w:p w14:paraId="1CFDF9E8" w14:textId="77777777" w:rsidR="00832BE6" w:rsidRDefault="00832BE6" w:rsidP="00832BE6">
            <w:pPr>
              <w:pStyle w:val="Normaltekst"/>
              <w:spacing w:after="0"/>
            </w:pPr>
            <w:r>
              <w:t>53%</w:t>
            </w:r>
          </w:p>
        </w:tc>
      </w:tr>
      <w:tr w:rsidR="00832BE6" w14:paraId="4E84E085" w14:textId="77777777" w:rsidTr="0057297D">
        <w:trPr>
          <w:trHeight w:val="268"/>
        </w:trPr>
        <w:tc>
          <w:tcPr>
            <w:tcW w:w="3121" w:type="dxa"/>
          </w:tcPr>
          <w:p w14:paraId="14270AF1" w14:textId="77777777" w:rsidR="00832BE6" w:rsidRDefault="00832BE6" w:rsidP="00832BE6">
            <w:pPr>
              <w:pStyle w:val="Normaltekst"/>
              <w:spacing w:after="0"/>
              <w:rPr>
                <w:rFonts w:ascii="Times New Roman"/>
                <w:sz w:val="18"/>
              </w:rPr>
            </w:pPr>
          </w:p>
        </w:tc>
        <w:tc>
          <w:tcPr>
            <w:tcW w:w="991" w:type="dxa"/>
          </w:tcPr>
          <w:p w14:paraId="38DB8143" w14:textId="77777777" w:rsidR="00832BE6" w:rsidRDefault="00832BE6" w:rsidP="00832BE6">
            <w:pPr>
              <w:pStyle w:val="Normaltekst"/>
              <w:spacing w:after="0"/>
              <w:rPr>
                <w:rFonts w:ascii="Times New Roman"/>
                <w:sz w:val="18"/>
              </w:rPr>
            </w:pPr>
          </w:p>
        </w:tc>
        <w:tc>
          <w:tcPr>
            <w:tcW w:w="386" w:type="dxa"/>
          </w:tcPr>
          <w:p w14:paraId="57FACCA4" w14:textId="77777777" w:rsidR="00832BE6" w:rsidRDefault="00832BE6" w:rsidP="00832BE6">
            <w:pPr>
              <w:pStyle w:val="Normaltekst"/>
              <w:spacing w:after="0"/>
              <w:rPr>
                <w:rFonts w:ascii="Times New Roman"/>
                <w:sz w:val="18"/>
              </w:rPr>
            </w:pPr>
          </w:p>
        </w:tc>
        <w:tc>
          <w:tcPr>
            <w:tcW w:w="3014" w:type="dxa"/>
          </w:tcPr>
          <w:p w14:paraId="4B899F98" w14:textId="77777777" w:rsidR="00832BE6" w:rsidRDefault="00832BE6" w:rsidP="00832BE6">
            <w:pPr>
              <w:pStyle w:val="Normaltekst"/>
              <w:spacing w:after="0"/>
            </w:pPr>
            <w:r>
              <w:t>Gemiddelde</w:t>
            </w:r>
            <w:r>
              <w:rPr>
                <w:spacing w:val="-1"/>
              </w:rPr>
              <w:t xml:space="preserve"> </w:t>
            </w:r>
            <w:proofErr w:type="spellStart"/>
            <w:r>
              <w:t>huishoudsgrootte</w:t>
            </w:r>
            <w:proofErr w:type="spellEnd"/>
          </w:p>
        </w:tc>
        <w:tc>
          <w:tcPr>
            <w:tcW w:w="1277" w:type="dxa"/>
          </w:tcPr>
          <w:p w14:paraId="79BC7942" w14:textId="77777777" w:rsidR="00832BE6" w:rsidRDefault="00832BE6" w:rsidP="00832BE6">
            <w:pPr>
              <w:pStyle w:val="Normaltekst"/>
              <w:spacing w:after="0"/>
            </w:pPr>
            <w:r>
              <w:t>1,8</w:t>
            </w:r>
            <w:r>
              <w:rPr>
                <w:spacing w:val="-1"/>
              </w:rPr>
              <w:t xml:space="preserve"> </w:t>
            </w:r>
            <w:r>
              <w:t>pers</w:t>
            </w:r>
          </w:p>
        </w:tc>
      </w:tr>
    </w:tbl>
    <w:p w14:paraId="53D55438" w14:textId="77777777" w:rsidR="00832BE6" w:rsidRDefault="00832BE6" w:rsidP="00832BE6">
      <w:pPr>
        <w:rPr>
          <w:rStyle w:val="NormaltekstChar"/>
          <w:i/>
          <w:iCs/>
        </w:rPr>
      </w:pPr>
    </w:p>
    <w:p w14:paraId="5AA63EC8" w14:textId="181DD3A1" w:rsidR="00832BE6" w:rsidRDefault="00832BE6" w:rsidP="00832BE6">
      <w:pPr>
        <w:rPr>
          <w:sz w:val="20"/>
        </w:rPr>
      </w:pPr>
      <w:r w:rsidRPr="00832BE6">
        <w:rPr>
          <w:rStyle w:val="NormaltekstChar"/>
          <w:i/>
          <w:iCs/>
        </w:rPr>
        <w:t>Bron:</w:t>
      </w:r>
      <w:r w:rsidR="00E314F5">
        <w:rPr>
          <w:rStyle w:val="NormaltekstChar"/>
          <w:i/>
          <w:iCs/>
        </w:rPr>
        <w:t xml:space="preserve"> </w:t>
      </w:r>
      <w:r>
        <w:rPr>
          <w:spacing w:val="-2"/>
          <w:sz w:val="20"/>
        </w:rPr>
        <w:t xml:space="preserve"> </w:t>
      </w:r>
      <w:hyperlink r:id="rId26">
        <w:r w:rsidRPr="00832BE6">
          <w:rPr>
            <w:rStyle w:val="WeblinkChar"/>
          </w:rPr>
          <w:t>weetmeer.nl</w:t>
        </w:r>
      </w:hyperlink>
    </w:p>
    <w:p w14:paraId="39DD20BD" w14:textId="77777777" w:rsidR="00E314F5" w:rsidRDefault="00E314F5" w:rsidP="00832BE6">
      <w:pPr>
        <w:pStyle w:val="BodyText"/>
        <w:spacing w:before="5"/>
        <w:rPr>
          <w:sz w:val="21"/>
        </w:rPr>
      </w:pPr>
    </w:p>
    <w:p w14:paraId="216E639E" w14:textId="77777777" w:rsidR="00E314F5" w:rsidRDefault="00E314F5" w:rsidP="00832BE6">
      <w:pPr>
        <w:pStyle w:val="BodyText"/>
        <w:spacing w:before="5"/>
        <w:rPr>
          <w:sz w:val="21"/>
        </w:rPr>
      </w:pPr>
    </w:p>
    <w:p w14:paraId="7DBD8C20" w14:textId="77777777" w:rsidR="00E314F5" w:rsidRDefault="00E314F5" w:rsidP="00832BE6">
      <w:pPr>
        <w:pStyle w:val="BodyText"/>
        <w:spacing w:before="5"/>
        <w:rPr>
          <w:sz w:val="21"/>
        </w:rPr>
      </w:pPr>
    </w:p>
    <w:p w14:paraId="3036E152" w14:textId="77777777" w:rsidR="00E314F5" w:rsidRDefault="00E314F5" w:rsidP="00832BE6">
      <w:pPr>
        <w:pStyle w:val="BodyText"/>
        <w:spacing w:before="5"/>
        <w:rPr>
          <w:sz w:val="21"/>
        </w:rPr>
      </w:pPr>
    </w:p>
    <w:p w14:paraId="691FFB06" w14:textId="77777777" w:rsidR="00E314F5" w:rsidRDefault="00E314F5" w:rsidP="00832BE6">
      <w:pPr>
        <w:pStyle w:val="BodyText"/>
        <w:spacing w:before="5"/>
        <w:rPr>
          <w:sz w:val="21"/>
        </w:rPr>
      </w:pPr>
    </w:p>
    <w:p w14:paraId="6A5566AB" w14:textId="77777777" w:rsidR="00E314F5" w:rsidRDefault="00E314F5" w:rsidP="00832BE6">
      <w:pPr>
        <w:pStyle w:val="BodyText"/>
        <w:spacing w:before="5"/>
        <w:rPr>
          <w:sz w:val="21"/>
        </w:rPr>
      </w:pPr>
    </w:p>
    <w:p w14:paraId="552B8F9F" w14:textId="77777777" w:rsidR="00E314F5" w:rsidRDefault="00E314F5" w:rsidP="00832BE6">
      <w:pPr>
        <w:pStyle w:val="BodyText"/>
        <w:spacing w:before="5"/>
        <w:rPr>
          <w:sz w:val="21"/>
        </w:rPr>
      </w:pPr>
    </w:p>
    <w:p w14:paraId="38A565B0" w14:textId="77777777" w:rsidR="00904D0A" w:rsidRDefault="00904D0A" w:rsidP="00832BE6">
      <w:pPr>
        <w:pStyle w:val="BodyText"/>
        <w:spacing w:before="5"/>
        <w:rPr>
          <w:sz w:val="21"/>
        </w:rPr>
      </w:pPr>
    </w:p>
    <w:p w14:paraId="341183DC" w14:textId="77777777" w:rsidR="00F77E85" w:rsidRDefault="00F77E85" w:rsidP="00832BE6">
      <w:pPr>
        <w:pStyle w:val="BodyText"/>
        <w:spacing w:before="5"/>
        <w:rPr>
          <w:sz w:val="21"/>
        </w:rPr>
      </w:pPr>
    </w:p>
    <w:p w14:paraId="558DC407" w14:textId="77777777" w:rsidR="00F77E85" w:rsidRDefault="00F77E85" w:rsidP="00832BE6">
      <w:pPr>
        <w:pStyle w:val="BodyText"/>
        <w:spacing w:before="5"/>
        <w:rPr>
          <w:sz w:val="21"/>
        </w:rPr>
      </w:pPr>
    </w:p>
    <w:p w14:paraId="2080D5EA" w14:textId="77777777" w:rsidR="00E314F5" w:rsidRDefault="00E314F5" w:rsidP="00E314F5">
      <w:pPr>
        <w:pStyle w:val="Heading2"/>
      </w:pPr>
    </w:p>
    <w:p w14:paraId="36C37126" w14:textId="075F7F52" w:rsidR="00832BE6" w:rsidRDefault="00E314F5" w:rsidP="00E314F5">
      <w:pPr>
        <w:pStyle w:val="Heading2"/>
      </w:pPr>
      <w:r>
        <w:t xml:space="preserve">Politiek in </w:t>
      </w:r>
      <w:proofErr w:type="spellStart"/>
      <w:r>
        <w:t>Hengstdal</w:t>
      </w:r>
      <w:proofErr w:type="spellEnd"/>
    </w:p>
    <w:p w14:paraId="02D88744" w14:textId="357ABC2E" w:rsidR="00832BE6" w:rsidRDefault="00832BE6" w:rsidP="00832BE6">
      <w:pPr>
        <w:pStyle w:val="BodyText"/>
        <w:spacing w:before="2"/>
        <w:rPr>
          <w:sz w:val="16"/>
        </w:rPr>
      </w:pPr>
    </w:p>
    <w:p w14:paraId="47C9E19E" w14:textId="77777777" w:rsidR="00832BE6" w:rsidRDefault="00832BE6" w:rsidP="00E314F5">
      <w:pPr>
        <w:pStyle w:val="Normaltekst"/>
      </w:pPr>
      <w:r>
        <w:t>Welke</w:t>
      </w:r>
      <w:r>
        <w:rPr>
          <w:spacing w:val="-3"/>
        </w:rPr>
        <w:t xml:space="preserve"> </w:t>
      </w:r>
      <w:r>
        <w:t>politieke</w:t>
      </w:r>
      <w:r>
        <w:rPr>
          <w:spacing w:val="-4"/>
        </w:rPr>
        <w:t xml:space="preserve"> </w:t>
      </w:r>
      <w:r>
        <w:t>partijen</w:t>
      </w:r>
      <w:r>
        <w:rPr>
          <w:spacing w:val="-5"/>
        </w:rPr>
        <w:t xml:space="preserve"> </w:t>
      </w:r>
      <w:r>
        <w:t>scoren</w:t>
      </w:r>
      <w:r>
        <w:rPr>
          <w:spacing w:val="-2"/>
        </w:rPr>
        <w:t xml:space="preserve"> </w:t>
      </w:r>
      <w:r>
        <w:t>opvallend</w:t>
      </w:r>
      <w:r>
        <w:rPr>
          <w:spacing w:val="-3"/>
        </w:rPr>
        <w:t xml:space="preserve"> </w:t>
      </w:r>
      <w:r>
        <w:t>hoog</w:t>
      </w:r>
      <w:r>
        <w:rPr>
          <w:spacing w:val="-4"/>
        </w:rPr>
        <w:t xml:space="preserve"> </w:t>
      </w:r>
      <w:r>
        <w:t>of</w:t>
      </w:r>
      <w:r>
        <w:rPr>
          <w:spacing w:val="-2"/>
        </w:rPr>
        <w:t xml:space="preserve"> </w:t>
      </w:r>
      <w:r>
        <w:t>juist</w:t>
      </w:r>
      <w:r>
        <w:rPr>
          <w:spacing w:val="-1"/>
        </w:rPr>
        <w:t xml:space="preserve"> </w:t>
      </w:r>
      <w:r>
        <w:t>opvallend</w:t>
      </w:r>
      <w:r>
        <w:rPr>
          <w:spacing w:val="-3"/>
        </w:rPr>
        <w:t xml:space="preserve"> </w:t>
      </w:r>
      <w:r>
        <w:t>laag</w:t>
      </w:r>
      <w:r>
        <w:rPr>
          <w:spacing w:val="-4"/>
        </w:rPr>
        <w:t xml:space="preserve"> </w:t>
      </w:r>
      <w:r>
        <w:t>ten</w:t>
      </w:r>
      <w:r>
        <w:rPr>
          <w:spacing w:val="-5"/>
        </w:rPr>
        <w:t xml:space="preserve"> </w:t>
      </w:r>
      <w:r>
        <w:t>opzichte</w:t>
      </w:r>
      <w:r>
        <w:rPr>
          <w:spacing w:val="-4"/>
        </w:rPr>
        <w:t xml:space="preserve"> </w:t>
      </w:r>
      <w:r>
        <w:t>van</w:t>
      </w:r>
      <w:r>
        <w:rPr>
          <w:spacing w:val="-1"/>
        </w:rPr>
        <w:t xml:space="preserve"> </w:t>
      </w:r>
      <w:r>
        <w:t>alle</w:t>
      </w:r>
      <w:r>
        <w:rPr>
          <w:spacing w:val="-2"/>
        </w:rPr>
        <w:t xml:space="preserve"> </w:t>
      </w:r>
      <w:r>
        <w:t>andere</w:t>
      </w:r>
      <w:r>
        <w:rPr>
          <w:spacing w:val="-51"/>
        </w:rPr>
        <w:t xml:space="preserve"> </w:t>
      </w:r>
      <w:r>
        <w:t>buurten in Nederland? Per partij wordt hieronder aangegeven of er in deze buurt meer (boven de</w:t>
      </w:r>
      <w:r>
        <w:rPr>
          <w:spacing w:val="1"/>
        </w:rPr>
        <w:t xml:space="preserve"> </w:t>
      </w:r>
      <w:r>
        <w:t>lijn) of juist minder (onder de lijn) is gestemd dan in andere buurten van Nederland. Deze</w:t>
      </w:r>
      <w:r>
        <w:rPr>
          <w:spacing w:val="1"/>
        </w:rPr>
        <w:t xml:space="preserve"> </w:t>
      </w:r>
      <w:r>
        <w:t>gegevens</w:t>
      </w:r>
      <w:r>
        <w:rPr>
          <w:spacing w:val="-3"/>
        </w:rPr>
        <w:t xml:space="preserve"> </w:t>
      </w:r>
      <w:r>
        <w:t>zijn</w:t>
      </w:r>
      <w:r>
        <w:rPr>
          <w:spacing w:val="-1"/>
        </w:rPr>
        <w:t xml:space="preserve"> </w:t>
      </w:r>
      <w:r>
        <w:t>gebaseerd</w:t>
      </w:r>
      <w:r>
        <w:rPr>
          <w:spacing w:val="-2"/>
        </w:rPr>
        <w:t xml:space="preserve"> </w:t>
      </w:r>
      <w:r>
        <w:t>op</w:t>
      </w:r>
      <w:r>
        <w:rPr>
          <w:spacing w:val="-1"/>
        </w:rPr>
        <w:t xml:space="preserve"> </w:t>
      </w:r>
      <w:r>
        <w:t>de</w:t>
      </w:r>
      <w:r>
        <w:rPr>
          <w:spacing w:val="-1"/>
        </w:rPr>
        <w:t xml:space="preserve"> </w:t>
      </w:r>
      <w:r>
        <w:t>5</w:t>
      </w:r>
      <w:r>
        <w:rPr>
          <w:spacing w:val="1"/>
        </w:rPr>
        <w:t xml:space="preserve"> </w:t>
      </w:r>
      <w:r>
        <w:t>stembureaus</w:t>
      </w:r>
      <w:r>
        <w:rPr>
          <w:spacing w:val="-2"/>
        </w:rPr>
        <w:t xml:space="preserve"> </w:t>
      </w:r>
      <w:r>
        <w:t>in</w:t>
      </w:r>
      <w:r>
        <w:rPr>
          <w:spacing w:val="-3"/>
        </w:rPr>
        <w:t xml:space="preserve"> </w:t>
      </w:r>
      <w:r>
        <w:t>deze</w:t>
      </w:r>
      <w:r>
        <w:rPr>
          <w:spacing w:val="-2"/>
        </w:rPr>
        <w:t xml:space="preserve"> </w:t>
      </w:r>
      <w:r>
        <w:t>buurt.</w:t>
      </w:r>
    </w:p>
    <w:p w14:paraId="26E140CC" w14:textId="77777777" w:rsidR="00832BE6" w:rsidRDefault="00832BE6" w:rsidP="00832BE6">
      <w:pPr>
        <w:pStyle w:val="BodyText"/>
        <w:rPr>
          <w:sz w:val="20"/>
        </w:rPr>
      </w:pPr>
    </w:p>
    <w:p w14:paraId="2A7F86C9" w14:textId="77777777" w:rsidR="00832BE6" w:rsidRDefault="00832BE6" w:rsidP="00832BE6">
      <w:pPr>
        <w:pStyle w:val="BodyText"/>
        <w:spacing w:before="8"/>
        <w:rPr>
          <w:sz w:val="11"/>
        </w:rPr>
      </w:pPr>
      <w:r>
        <w:rPr>
          <w:noProof/>
          <w:lang w:eastAsia="nl-NL"/>
        </w:rPr>
        <w:drawing>
          <wp:anchor distT="0" distB="0" distL="0" distR="0" simplePos="0" relativeHeight="251661312" behindDoc="0" locked="0" layoutInCell="1" allowOverlap="1" wp14:anchorId="12574692" wp14:editId="05DE76A0">
            <wp:simplePos x="0" y="0"/>
            <wp:positionH relativeFrom="page">
              <wp:posOffset>765585</wp:posOffset>
            </wp:positionH>
            <wp:positionV relativeFrom="paragraph">
              <wp:posOffset>115567</wp:posOffset>
            </wp:positionV>
            <wp:extent cx="4338510" cy="1498473"/>
            <wp:effectExtent l="0" t="0" r="0" b="0"/>
            <wp:wrapTopAndBottom/>
            <wp:docPr id="7" name="image6.png" descr="Politieke voork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7" cstate="print"/>
                    <a:stretch>
                      <a:fillRect/>
                    </a:stretch>
                  </pic:blipFill>
                  <pic:spPr>
                    <a:xfrm>
                      <a:off x="0" y="0"/>
                      <a:ext cx="4338510" cy="1498473"/>
                    </a:xfrm>
                    <a:prstGeom prst="rect">
                      <a:avLst/>
                    </a:prstGeom>
                  </pic:spPr>
                </pic:pic>
              </a:graphicData>
            </a:graphic>
          </wp:anchor>
        </w:drawing>
      </w:r>
    </w:p>
    <w:p w14:paraId="44A7972B" w14:textId="77777777" w:rsidR="00E314F5" w:rsidRDefault="00E314F5" w:rsidP="00E314F5">
      <w:pPr>
        <w:spacing w:before="127"/>
        <w:rPr>
          <w:sz w:val="20"/>
        </w:rPr>
      </w:pPr>
    </w:p>
    <w:p w14:paraId="79629B17" w14:textId="4B4C89A6" w:rsidR="00832BE6" w:rsidRPr="0042663D" w:rsidRDefault="00832BE6" w:rsidP="00E314F5">
      <w:pPr>
        <w:spacing w:before="127"/>
        <w:rPr>
          <w:sz w:val="20"/>
        </w:rPr>
      </w:pPr>
      <w:r w:rsidRPr="0042663D">
        <w:rPr>
          <w:rStyle w:val="NormaltekstChar"/>
          <w:i/>
          <w:iCs/>
        </w:rPr>
        <w:t>Bron:</w:t>
      </w:r>
      <w:r w:rsidR="00E314F5" w:rsidRPr="0042663D">
        <w:rPr>
          <w:rStyle w:val="NormaltekstChar"/>
          <w:i/>
          <w:iCs/>
        </w:rPr>
        <w:t xml:space="preserve"> </w:t>
      </w:r>
      <w:r w:rsidRPr="0042663D">
        <w:rPr>
          <w:rStyle w:val="NormaltekstChar"/>
          <w:i/>
          <w:iCs/>
        </w:rPr>
        <w:t xml:space="preserve"> </w:t>
      </w:r>
      <w:hyperlink r:id="rId28">
        <w:r w:rsidRPr="0042663D">
          <w:rPr>
            <w:rStyle w:val="WeblinkChar"/>
          </w:rPr>
          <w:t>weetmeer.nl</w:t>
        </w:r>
      </w:hyperlink>
    </w:p>
    <w:p w14:paraId="00A29826" w14:textId="77777777" w:rsidR="00C61149" w:rsidRPr="0042663D" w:rsidRDefault="00C61149" w:rsidP="00C61149">
      <w:pPr>
        <w:pStyle w:val="Normaltekst"/>
        <w:rPr>
          <w:rStyle w:val="Emphasis"/>
          <w:rFonts w:ascii="Acumin Pro Thin" w:hAnsi="Acumin Pro Thin"/>
          <w:iCs w:val="0"/>
          <w:color w:val="8F8F8F"/>
          <w:sz w:val="22"/>
          <w:shd w:val="clear" w:color="auto" w:fill="auto"/>
        </w:rPr>
      </w:pPr>
    </w:p>
    <w:p w14:paraId="78B3885F" w14:textId="1CE9EE5A" w:rsidR="00C61149" w:rsidRPr="00E314F5" w:rsidRDefault="00E314F5" w:rsidP="00E314F5">
      <w:pPr>
        <w:pStyle w:val="Heading1"/>
        <w:rPr>
          <w:rStyle w:val="Emphasis"/>
          <w:rFonts w:ascii="Proxima Nova Thin" w:hAnsi="Proxima Nova Thin"/>
          <w:iCs w:val="0"/>
          <w:color w:val="AD3638"/>
          <w:sz w:val="36"/>
          <w:shd w:val="clear" w:color="auto" w:fill="auto"/>
        </w:rPr>
      </w:pPr>
      <w:r w:rsidRPr="00E314F5">
        <w:rPr>
          <w:rStyle w:val="Emphasis"/>
          <w:rFonts w:ascii="Proxima Nova Thin" w:hAnsi="Proxima Nova Thin"/>
          <w:iCs w:val="0"/>
          <w:color w:val="AD3638"/>
          <w:sz w:val="36"/>
          <w:shd w:val="clear" w:color="auto" w:fill="auto"/>
        </w:rPr>
        <w:t>Communicatie (</w:t>
      </w:r>
      <w:proofErr w:type="spellStart"/>
      <w:r w:rsidRPr="00E314F5">
        <w:rPr>
          <w:rStyle w:val="Emphasis"/>
          <w:rFonts w:ascii="Proxima Nova Thin" w:hAnsi="Proxima Nova Thin"/>
          <w:iCs w:val="0"/>
          <w:color w:val="AD3638"/>
          <w:sz w:val="36"/>
          <w:shd w:val="clear" w:color="auto" w:fill="auto"/>
        </w:rPr>
        <w:t>tone</w:t>
      </w:r>
      <w:proofErr w:type="spellEnd"/>
      <w:r w:rsidRPr="00E314F5">
        <w:rPr>
          <w:rStyle w:val="Emphasis"/>
          <w:rFonts w:ascii="Proxima Nova Thin" w:hAnsi="Proxima Nova Thin"/>
          <w:iCs w:val="0"/>
          <w:color w:val="AD3638"/>
          <w:sz w:val="36"/>
          <w:shd w:val="clear" w:color="auto" w:fill="auto"/>
        </w:rPr>
        <w:t xml:space="preserve"> of </w:t>
      </w:r>
      <w:proofErr w:type="spellStart"/>
      <w:r w:rsidRPr="00E314F5">
        <w:rPr>
          <w:rStyle w:val="Emphasis"/>
          <w:rFonts w:ascii="Proxima Nova Thin" w:hAnsi="Proxima Nova Thin"/>
          <w:iCs w:val="0"/>
          <w:color w:val="AD3638"/>
          <w:sz w:val="36"/>
          <w:shd w:val="clear" w:color="auto" w:fill="auto"/>
        </w:rPr>
        <w:t>voice</w:t>
      </w:r>
      <w:proofErr w:type="spellEnd"/>
      <w:r w:rsidRPr="00E314F5">
        <w:rPr>
          <w:rStyle w:val="Emphasis"/>
          <w:rFonts w:ascii="Proxima Nova Thin" w:hAnsi="Proxima Nova Thin"/>
          <w:iCs w:val="0"/>
          <w:color w:val="AD3638"/>
          <w:sz w:val="36"/>
          <w:shd w:val="clear" w:color="auto" w:fill="auto"/>
        </w:rPr>
        <w:t>/vijf tinten groen)</w:t>
      </w:r>
    </w:p>
    <w:p w14:paraId="4FE40D19" w14:textId="4C7691DF" w:rsidR="00E314F5" w:rsidRDefault="00E314F5" w:rsidP="00E314F5">
      <w:pPr>
        <w:pStyle w:val="Normaltekst"/>
      </w:pPr>
      <w:r>
        <w:rPr>
          <w:noProof/>
          <w:lang w:eastAsia="nl-NL"/>
        </w:rPr>
        <w:drawing>
          <wp:anchor distT="0" distB="0" distL="144145" distR="0" simplePos="0" relativeHeight="251664384" behindDoc="1" locked="0" layoutInCell="1" allowOverlap="1" wp14:anchorId="3CEB981D" wp14:editId="7F00D426">
            <wp:simplePos x="0" y="0"/>
            <wp:positionH relativeFrom="page">
              <wp:posOffset>3714750</wp:posOffset>
            </wp:positionH>
            <wp:positionV relativeFrom="paragraph">
              <wp:posOffset>1866265</wp:posOffset>
            </wp:positionV>
            <wp:extent cx="2953385" cy="2127885"/>
            <wp:effectExtent l="0" t="0" r="0" b="5715"/>
            <wp:wrapTight wrapText="bothSides">
              <wp:wrapPolygon edited="0">
                <wp:start x="0" y="0"/>
                <wp:lineTo x="0" y="21465"/>
                <wp:lineTo x="21456" y="21465"/>
                <wp:lineTo x="21456" y="0"/>
                <wp:lineTo x="0" y="0"/>
              </wp:wrapPolygon>
            </wp:wrapTight>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9" cstate="print"/>
                    <a:stretch>
                      <a:fillRect/>
                    </a:stretch>
                  </pic:blipFill>
                  <pic:spPr>
                    <a:xfrm>
                      <a:off x="0" y="0"/>
                      <a:ext cx="2953385" cy="2127885"/>
                    </a:xfrm>
                    <a:prstGeom prst="rect">
                      <a:avLst/>
                    </a:prstGeom>
                  </pic:spPr>
                </pic:pic>
              </a:graphicData>
            </a:graphic>
            <wp14:sizeRelH relativeFrom="margin">
              <wp14:pctWidth>0</wp14:pctWidth>
            </wp14:sizeRelH>
            <wp14:sizeRelV relativeFrom="margin">
              <wp14:pctHeight>0</wp14:pctHeight>
            </wp14:sizeRelV>
          </wp:anchor>
        </w:drawing>
      </w:r>
      <w:r>
        <w:t xml:space="preserve">In diverse onderzoeken die </w:t>
      </w:r>
      <w:proofErr w:type="spellStart"/>
      <w:r>
        <w:t>Motivaction</w:t>
      </w:r>
      <w:proofErr w:type="spellEnd"/>
      <w:r>
        <w:t xml:space="preserve"> uitvoert op het gebied van duurzaamheid zijn grote</w:t>
      </w:r>
      <w:r>
        <w:rPr>
          <w:spacing w:val="1"/>
        </w:rPr>
        <w:t xml:space="preserve"> </w:t>
      </w:r>
      <w:r>
        <w:t>verschillen waar te nemen in de wijze waarop Nederlanders duurzaamheid ervaren. Deze</w:t>
      </w:r>
      <w:r>
        <w:rPr>
          <w:spacing w:val="1"/>
        </w:rPr>
        <w:t xml:space="preserve"> </w:t>
      </w:r>
      <w:r>
        <w:t>diversiteit</w:t>
      </w:r>
      <w:r>
        <w:rPr>
          <w:spacing w:val="-3"/>
        </w:rPr>
        <w:t xml:space="preserve"> </w:t>
      </w:r>
      <w:r>
        <w:t>wordt</w:t>
      </w:r>
      <w:r>
        <w:rPr>
          <w:spacing w:val="-4"/>
        </w:rPr>
        <w:t xml:space="preserve"> </w:t>
      </w:r>
      <w:r>
        <w:t>niet</w:t>
      </w:r>
      <w:r>
        <w:rPr>
          <w:spacing w:val="-2"/>
        </w:rPr>
        <w:t xml:space="preserve"> </w:t>
      </w:r>
      <w:r>
        <w:t>alleen</w:t>
      </w:r>
      <w:r>
        <w:rPr>
          <w:spacing w:val="-4"/>
        </w:rPr>
        <w:t xml:space="preserve"> </w:t>
      </w:r>
      <w:r>
        <w:t>bepaald</w:t>
      </w:r>
      <w:r>
        <w:rPr>
          <w:spacing w:val="-4"/>
        </w:rPr>
        <w:t xml:space="preserve"> </w:t>
      </w:r>
      <w:r>
        <w:t>door</w:t>
      </w:r>
      <w:r>
        <w:rPr>
          <w:spacing w:val="-5"/>
        </w:rPr>
        <w:t xml:space="preserve"> </w:t>
      </w:r>
      <w:r>
        <w:t>opleidingsniveau,</w:t>
      </w:r>
      <w:r>
        <w:rPr>
          <w:spacing w:val="-3"/>
        </w:rPr>
        <w:t xml:space="preserve"> </w:t>
      </w:r>
      <w:r>
        <w:t>welstand,</w:t>
      </w:r>
      <w:r>
        <w:rPr>
          <w:spacing w:val="-4"/>
        </w:rPr>
        <w:t xml:space="preserve"> </w:t>
      </w:r>
      <w:r>
        <w:t>geslacht,</w:t>
      </w:r>
      <w:r>
        <w:rPr>
          <w:spacing w:val="-3"/>
        </w:rPr>
        <w:t xml:space="preserve"> </w:t>
      </w:r>
      <w:r>
        <w:t>afkomst,</w:t>
      </w:r>
      <w:r>
        <w:rPr>
          <w:spacing w:val="-5"/>
        </w:rPr>
        <w:t xml:space="preserve"> </w:t>
      </w:r>
      <w:r>
        <w:t>etniciteit</w:t>
      </w:r>
      <w:r>
        <w:rPr>
          <w:spacing w:val="-51"/>
        </w:rPr>
        <w:t xml:space="preserve"> </w:t>
      </w:r>
      <w:r>
        <w:t xml:space="preserve">en/of leeftijd. Door verder te kijken dan verschillen in </w:t>
      </w:r>
      <w:proofErr w:type="spellStart"/>
      <w:r>
        <w:t>sociodemografie</w:t>
      </w:r>
      <w:proofErr w:type="spellEnd"/>
      <w:r>
        <w:t xml:space="preserve"> en ook de opvattingen,</w:t>
      </w:r>
      <w:r>
        <w:rPr>
          <w:spacing w:val="1"/>
        </w:rPr>
        <w:t xml:space="preserve"> </w:t>
      </w:r>
      <w:r>
        <w:t>emoties en onderliggende waarden onder de loep te nemen, krijgen we grip op de</w:t>
      </w:r>
      <w:r>
        <w:rPr>
          <w:spacing w:val="1"/>
        </w:rPr>
        <w:t xml:space="preserve"> </w:t>
      </w:r>
      <w:r>
        <w:t>belevingswereld van burgers en consumenten. Welke leefstijlen of 'sociale milieus' hebben al een</w:t>
      </w:r>
      <w:r>
        <w:rPr>
          <w:spacing w:val="1"/>
        </w:rPr>
        <w:t xml:space="preserve"> </w:t>
      </w:r>
      <w:r>
        <w:t>attitude ten aanzien van duurzaamheid en is die ambigu of niet? Welke gedragsverandering kan</w:t>
      </w:r>
      <w:r>
        <w:rPr>
          <w:spacing w:val="1"/>
        </w:rPr>
        <w:t xml:space="preserve"> </w:t>
      </w:r>
      <w:r>
        <w:t>bereikt worden via de 'grote massa' en welke via de voorhoedegroep? Deze zaken hebben alles te</w:t>
      </w:r>
      <w:r>
        <w:rPr>
          <w:spacing w:val="-52"/>
        </w:rPr>
        <w:t xml:space="preserve"> </w:t>
      </w:r>
      <w:r>
        <w:t>maken</w:t>
      </w:r>
      <w:r>
        <w:rPr>
          <w:spacing w:val="1"/>
        </w:rPr>
        <w:t xml:space="preserve"> </w:t>
      </w:r>
      <w:r>
        <w:t>met</w:t>
      </w:r>
      <w:r>
        <w:rPr>
          <w:spacing w:val="-1"/>
        </w:rPr>
        <w:t xml:space="preserve"> </w:t>
      </w:r>
      <w:r>
        <w:t>perceptie</w:t>
      </w:r>
      <w:r>
        <w:rPr>
          <w:spacing w:val="-1"/>
        </w:rPr>
        <w:t xml:space="preserve"> </w:t>
      </w:r>
      <w:r>
        <w:t>en</w:t>
      </w:r>
      <w:r>
        <w:rPr>
          <w:spacing w:val="-3"/>
        </w:rPr>
        <w:t xml:space="preserve"> </w:t>
      </w:r>
      <w:r>
        <w:t>tinten</w:t>
      </w:r>
      <w:r>
        <w:rPr>
          <w:spacing w:val="-1"/>
        </w:rPr>
        <w:t xml:space="preserve"> </w:t>
      </w:r>
      <w:r>
        <w:t>of</w:t>
      </w:r>
      <w:r>
        <w:rPr>
          <w:spacing w:val="-1"/>
        </w:rPr>
        <w:t xml:space="preserve"> </w:t>
      </w:r>
      <w:r>
        <w:t>gradaties</w:t>
      </w:r>
      <w:r>
        <w:rPr>
          <w:spacing w:val="-2"/>
        </w:rPr>
        <w:t xml:space="preserve"> </w:t>
      </w:r>
      <w:r>
        <w:t>van</w:t>
      </w:r>
      <w:r>
        <w:rPr>
          <w:spacing w:val="-1"/>
        </w:rPr>
        <w:t xml:space="preserve"> </w:t>
      </w:r>
      <w:r>
        <w:t>bewustzijn en</w:t>
      </w:r>
      <w:r>
        <w:rPr>
          <w:spacing w:val="1"/>
        </w:rPr>
        <w:t xml:space="preserve"> </w:t>
      </w:r>
      <w:r>
        <w:t>gedrag.</w:t>
      </w:r>
    </w:p>
    <w:p w14:paraId="7AD757FD" w14:textId="77777777" w:rsidR="00E314F5" w:rsidRDefault="00E314F5" w:rsidP="00E314F5">
      <w:pPr>
        <w:pStyle w:val="Normaltekst"/>
      </w:pPr>
      <w:r>
        <w:t>Met het waarden- en leefstijlmodel</w:t>
      </w:r>
      <w:r>
        <w:rPr>
          <w:spacing w:val="1"/>
        </w:rPr>
        <w:t xml:space="preserve"> </w:t>
      </w:r>
      <w:proofErr w:type="spellStart"/>
      <w:r>
        <w:t>Mentality</w:t>
      </w:r>
      <w:proofErr w:type="spellEnd"/>
      <w:r>
        <w:t xml:space="preserve"> dat </w:t>
      </w:r>
      <w:proofErr w:type="spellStart"/>
      <w:r>
        <w:t>Motivaction</w:t>
      </w:r>
      <w:proofErr w:type="spellEnd"/>
      <w:r>
        <w:t xml:space="preserve"> sinds 1997</w:t>
      </w:r>
      <w:r>
        <w:rPr>
          <w:spacing w:val="1"/>
        </w:rPr>
        <w:t xml:space="preserve"> </w:t>
      </w:r>
      <w:r>
        <w:t>hanteert, onderscheiden wij acht</w:t>
      </w:r>
      <w:r>
        <w:rPr>
          <w:spacing w:val="1"/>
        </w:rPr>
        <w:t xml:space="preserve"> </w:t>
      </w:r>
      <w:r>
        <w:t>consumentengroepen in de Nederlandse</w:t>
      </w:r>
      <w:r>
        <w:rPr>
          <w:spacing w:val="1"/>
        </w:rPr>
        <w:t xml:space="preserve"> </w:t>
      </w:r>
      <w:r>
        <w:t>samenleving. Het segmentatiemodel geeft</w:t>
      </w:r>
      <w:r>
        <w:rPr>
          <w:spacing w:val="-52"/>
        </w:rPr>
        <w:t xml:space="preserve"> </w:t>
      </w:r>
      <w:r>
        <w:t>inzicht in mentaliteitsprofielen. Op basis</w:t>
      </w:r>
      <w:r>
        <w:rPr>
          <w:spacing w:val="1"/>
        </w:rPr>
        <w:t xml:space="preserve"> </w:t>
      </w:r>
      <w:r>
        <w:t>van de houding ten opzichte van</w:t>
      </w:r>
      <w:r>
        <w:rPr>
          <w:spacing w:val="1"/>
        </w:rPr>
        <w:t xml:space="preserve"> </w:t>
      </w:r>
      <w:r>
        <w:t>duurzaamheid hebben wij deze acht</w:t>
      </w:r>
      <w:r>
        <w:rPr>
          <w:spacing w:val="1"/>
        </w:rPr>
        <w:t xml:space="preserve"> </w:t>
      </w:r>
      <w:proofErr w:type="spellStart"/>
      <w:r>
        <w:t>Mentalitymilieus</w:t>
      </w:r>
      <w:proofErr w:type="spellEnd"/>
      <w:r>
        <w:t xml:space="preserve"> kunnen terugbrengen tot</w:t>
      </w:r>
      <w:r>
        <w:rPr>
          <w:spacing w:val="-52"/>
        </w:rPr>
        <w:t xml:space="preserve"> </w:t>
      </w:r>
      <w:r>
        <w:t>vijf duidelijk te onderscheiden groepen</w:t>
      </w:r>
      <w:r>
        <w:rPr>
          <w:spacing w:val="1"/>
        </w:rPr>
        <w:t xml:space="preserve"> </w:t>
      </w:r>
      <w:r>
        <w:t>consumenten.</w:t>
      </w:r>
    </w:p>
    <w:p w14:paraId="325771EF" w14:textId="77777777" w:rsidR="00E314F5" w:rsidRDefault="00E314F5" w:rsidP="00E314F5">
      <w:pPr>
        <w:pStyle w:val="BodyText"/>
        <w:spacing w:before="10"/>
        <w:rPr>
          <w:sz w:val="20"/>
        </w:rPr>
      </w:pPr>
      <w:r>
        <w:rPr>
          <w:noProof/>
          <w:lang w:eastAsia="nl-NL"/>
        </w:rPr>
        <w:lastRenderedPageBreak/>
        <w:drawing>
          <wp:anchor distT="0" distB="0" distL="0" distR="0" simplePos="0" relativeHeight="251663360" behindDoc="0" locked="0" layoutInCell="1" allowOverlap="1" wp14:anchorId="2A3DB372" wp14:editId="1C19DFA1">
            <wp:simplePos x="0" y="0"/>
            <wp:positionH relativeFrom="page">
              <wp:posOffset>739140</wp:posOffset>
            </wp:positionH>
            <wp:positionV relativeFrom="paragraph">
              <wp:posOffset>186255</wp:posOffset>
            </wp:positionV>
            <wp:extent cx="5769394" cy="3051810"/>
            <wp:effectExtent l="0" t="0" r="0" b="0"/>
            <wp:wrapTopAndBottom/>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0" cstate="print"/>
                    <a:stretch>
                      <a:fillRect/>
                    </a:stretch>
                  </pic:blipFill>
                  <pic:spPr>
                    <a:xfrm>
                      <a:off x="0" y="0"/>
                      <a:ext cx="5769394" cy="3051810"/>
                    </a:xfrm>
                    <a:prstGeom prst="rect">
                      <a:avLst/>
                    </a:prstGeom>
                  </pic:spPr>
                </pic:pic>
              </a:graphicData>
            </a:graphic>
          </wp:anchor>
        </w:drawing>
      </w:r>
    </w:p>
    <w:p w14:paraId="1A956F88" w14:textId="77777777" w:rsidR="00E314F5" w:rsidRDefault="00E314F5" w:rsidP="00E314F5">
      <w:pPr>
        <w:pStyle w:val="Heading2"/>
      </w:pPr>
    </w:p>
    <w:p w14:paraId="5FBA9C63" w14:textId="53024ECA" w:rsidR="00E314F5" w:rsidRDefault="00E314F5" w:rsidP="00E314F5">
      <w:pPr>
        <w:pStyle w:val="Heading2"/>
      </w:pPr>
      <w:r>
        <w:t>Verantwoordelijken</w:t>
      </w:r>
    </w:p>
    <w:p w14:paraId="66BEB326" w14:textId="28B3BC74" w:rsidR="00E314F5" w:rsidRDefault="00904D0A" w:rsidP="00E314F5">
      <w:pPr>
        <w:pStyle w:val="Normaltekst"/>
      </w:pPr>
      <w:r>
        <w:rPr>
          <w:i/>
        </w:rPr>
        <w:t>Communicatie</w:t>
      </w:r>
      <w:r>
        <w:rPr>
          <w:i/>
          <w:spacing w:val="-3"/>
        </w:rPr>
        <w:t>stijl</w:t>
      </w:r>
      <w:r w:rsidR="00E314F5">
        <w:rPr>
          <w:i/>
        </w:rPr>
        <w:t xml:space="preserve">: </w:t>
      </w:r>
      <w:r w:rsidR="00E314F5">
        <w:t>De</w:t>
      </w:r>
      <w:r w:rsidR="00E314F5">
        <w:rPr>
          <w:spacing w:val="-5"/>
        </w:rPr>
        <w:t xml:space="preserve"> </w:t>
      </w:r>
      <w:r w:rsidR="00E314F5">
        <w:t>verantwoordelijken</w:t>
      </w:r>
      <w:r w:rsidR="00E314F5">
        <w:rPr>
          <w:spacing w:val="-2"/>
        </w:rPr>
        <w:t xml:space="preserve"> </w:t>
      </w:r>
      <w:r w:rsidR="00E314F5">
        <w:t>zijn</w:t>
      </w:r>
      <w:r w:rsidR="00E314F5">
        <w:rPr>
          <w:spacing w:val="-2"/>
        </w:rPr>
        <w:t xml:space="preserve"> </w:t>
      </w:r>
      <w:r w:rsidR="00E314F5">
        <w:t>gericht</w:t>
      </w:r>
      <w:r w:rsidR="00E314F5">
        <w:rPr>
          <w:spacing w:val="-3"/>
        </w:rPr>
        <w:t xml:space="preserve"> </w:t>
      </w:r>
      <w:r w:rsidR="00E314F5">
        <w:t>op</w:t>
      </w:r>
      <w:r w:rsidR="00E314F5">
        <w:rPr>
          <w:spacing w:val="-2"/>
        </w:rPr>
        <w:t xml:space="preserve"> </w:t>
      </w:r>
      <w:r w:rsidR="00E314F5">
        <w:t>de</w:t>
      </w:r>
      <w:r w:rsidR="00E314F5">
        <w:rPr>
          <w:spacing w:val="-3"/>
        </w:rPr>
        <w:t xml:space="preserve"> </w:t>
      </w:r>
      <w:r w:rsidR="00E314F5">
        <w:t>inhoud</w:t>
      </w:r>
      <w:r w:rsidR="00E314F5">
        <w:rPr>
          <w:spacing w:val="-3"/>
        </w:rPr>
        <w:t xml:space="preserve"> </w:t>
      </w:r>
      <w:r w:rsidR="00E314F5">
        <w:t>van</w:t>
      </w:r>
      <w:r w:rsidR="00E314F5">
        <w:rPr>
          <w:spacing w:val="-1"/>
        </w:rPr>
        <w:t xml:space="preserve"> </w:t>
      </w:r>
      <w:r w:rsidR="00E314F5">
        <w:t>de</w:t>
      </w:r>
      <w:r w:rsidR="00E314F5">
        <w:rPr>
          <w:spacing w:val="-4"/>
        </w:rPr>
        <w:t xml:space="preserve"> </w:t>
      </w:r>
      <w:r w:rsidR="00E314F5">
        <w:t>boodschap.</w:t>
      </w:r>
      <w:r w:rsidR="00E314F5">
        <w:rPr>
          <w:spacing w:val="-4"/>
        </w:rPr>
        <w:t xml:space="preserve"> </w:t>
      </w:r>
      <w:r w:rsidR="00E314F5">
        <w:t>Die</w:t>
      </w:r>
      <w:r w:rsidR="00E314F5">
        <w:rPr>
          <w:spacing w:val="-4"/>
        </w:rPr>
        <w:t xml:space="preserve"> </w:t>
      </w:r>
      <w:r w:rsidR="00E314F5">
        <w:t>spreekt</w:t>
      </w:r>
      <w:r w:rsidR="00E314F5">
        <w:rPr>
          <w:spacing w:val="-2"/>
        </w:rPr>
        <w:t xml:space="preserve"> </w:t>
      </w:r>
      <w:r w:rsidR="00E314F5">
        <w:t>hen</w:t>
      </w:r>
      <w:r w:rsidR="00E314F5">
        <w:rPr>
          <w:spacing w:val="-3"/>
        </w:rPr>
        <w:t xml:space="preserve"> </w:t>
      </w:r>
      <w:r w:rsidR="00E314F5">
        <w:t>het</w:t>
      </w:r>
      <w:r w:rsidR="00E314F5">
        <w:rPr>
          <w:spacing w:val="-2"/>
        </w:rPr>
        <w:t xml:space="preserve"> </w:t>
      </w:r>
      <w:r w:rsidR="00E314F5">
        <w:t>meest</w:t>
      </w:r>
      <w:r w:rsidR="00E314F5">
        <w:rPr>
          <w:spacing w:val="-3"/>
        </w:rPr>
        <w:t xml:space="preserve"> </w:t>
      </w:r>
      <w:r w:rsidR="00E314F5">
        <w:t>aan</w:t>
      </w:r>
      <w:r w:rsidR="00E314F5">
        <w:rPr>
          <w:spacing w:val="-42"/>
        </w:rPr>
        <w:t xml:space="preserve"> </w:t>
      </w:r>
      <w:r w:rsidR="00E314F5">
        <w:t>wanneer</w:t>
      </w:r>
      <w:r w:rsidR="00E314F5">
        <w:rPr>
          <w:spacing w:val="-1"/>
        </w:rPr>
        <w:t xml:space="preserve"> </w:t>
      </w:r>
      <w:r w:rsidR="00E314F5">
        <w:t>deze</w:t>
      </w:r>
      <w:r w:rsidR="00E314F5">
        <w:rPr>
          <w:spacing w:val="-2"/>
        </w:rPr>
        <w:t xml:space="preserve"> </w:t>
      </w:r>
      <w:r w:rsidR="00E314F5">
        <w:t>informerend</w:t>
      </w:r>
      <w:r w:rsidR="00E314F5">
        <w:rPr>
          <w:spacing w:val="-1"/>
        </w:rPr>
        <w:t xml:space="preserve"> </w:t>
      </w:r>
      <w:r w:rsidR="00E314F5">
        <w:t>en</w:t>
      </w:r>
      <w:r w:rsidR="00E314F5">
        <w:rPr>
          <w:spacing w:val="-1"/>
        </w:rPr>
        <w:t xml:space="preserve"> </w:t>
      </w:r>
      <w:r w:rsidR="00E314F5">
        <w:t>transparant</w:t>
      </w:r>
      <w:r w:rsidR="00E314F5">
        <w:rPr>
          <w:spacing w:val="-1"/>
        </w:rPr>
        <w:t xml:space="preserve"> </w:t>
      </w:r>
      <w:r w:rsidR="00E314F5">
        <w:t>wordt</w:t>
      </w:r>
      <w:r w:rsidR="00E314F5">
        <w:rPr>
          <w:spacing w:val="-1"/>
        </w:rPr>
        <w:t xml:space="preserve"> </w:t>
      </w:r>
      <w:r w:rsidR="00E314F5">
        <w:t>gebracht.</w:t>
      </w:r>
      <w:r w:rsidR="00E314F5">
        <w:rPr>
          <w:spacing w:val="-1"/>
        </w:rPr>
        <w:t xml:space="preserve"> </w:t>
      </w:r>
      <w:r w:rsidR="00E314F5">
        <w:t>Ze</w:t>
      </w:r>
      <w:r w:rsidR="00E314F5">
        <w:rPr>
          <w:spacing w:val="-2"/>
        </w:rPr>
        <w:t xml:space="preserve"> </w:t>
      </w:r>
      <w:r w:rsidR="00E314F5">
        <w:t>willen</w:t>
      </w:r>
      <w:r w:rsidR="00E314F5">
        <w:rPr>
          <w:spacing w:val="-1"/>
        </w:rPr>
        <w:t xml:space="preserve"> </w:t>
      </w:r>
      <w:r w:rsidR="00E314F5">
        <w:t>er</w:t>
      </w:r>
      <w:r w:rsidR="00E314F5">
        <w:rPr>
          <w:spacing w:val="-2"/>
        </w:rPr>
        <w:t xml:space="preserve"> </w:t>
      </w:r>
      <w:r w:rsidR="00E314F5">
        <w:t>zelf</w:t>
      </w:r>
      <w:r w:rsidR="00E314F5">
        <w:rPr>
          <w:spacing w:val="-2"/>
        </w:rPr>
        <w:t xml:space="preserve"> </w:t>
      </w:r>
      <w:r w:rsidR="00E314F5">
        <w:t>kritisch</w:t>
      </w:r>
      <w:r w:rsidR="00E314F5">
        <w:rPr>
          <w:spacing w:val="-1"/>
        </w:rPr>
        <w:t xml:space="preserve"> </w:t>
      </w:r>
      <w:r w:rsidR="00E314F5">
        <w:t>naar</w:t>
      </w:r>
      <w:r w:rsidR="00E314F5">
        <w:rPr>
          <w:spacing w:val="1"/>
        </w:rPr>
        <w:t xml:space="preserve"> </w:t>
      </w:r>
      <w:r w:rsidR="00E314F5">
        <w:t>kijken</w:t>
      </w:r>
      <w:r w:rsidR="00E314F5">
        <w:rPr>
          <w:spacing w:val="-1"/>
        </w:rPr>
        <w:t xml:space="preserve"> </w:t>
      </w:r>
      <w:r w:rsidR="00E314F5">
        <w:t>en</w:t>
      </w:r>
      <w:r w:rsidR="00E314F5">
        <w:rPr>
          <w:spacing w:val="-1"/>
        </w:rPr>
        <w:t xml:space="preserve"> </w:t>
      </w:r>
      <w:r w:rsidR="00E314F5">
        <w:t>er</w:t>
      </w:r>
      <w:r w:rsidR="00E314F5">
        <w:rPr>
          <w:spacing w:val="-2"/>
        </w:rPr>
        <w:t xml:space="preserve"> </w:t>
      </w:r>
      <w:r w:rsidR="00E314F5">
        <w:t>hun</w:t>
      </w:r>
      <w:r w:rsidR="00E314F5">
        <w:rPr>
          <w:spacing w:val="-1"/>
        </w:rPr>
        <w:t xml:space="preserve"> </w:t>
      </w:r>
      <w:r w:rsidR="00E314F5">
        <w:t>eigen</w:t>
      </w:r>
      <w:r>
        <w:t xml:space="preserve"> </w:t>
      </w:r>
      <w:r w:rsidR="00E314F5">
        <w:t>mening over vormen. De boodschap moet niet opgelegd worden maar ‘democratisch’ tot stand zijn gekomen.</w:t>
      </w:r>
      <w:r w:rsidR="00E314F5">
        <w:rPr>
          <w:spacing w:val="1"/>
        </w:rPr>
        <w:t xml:space="preserve"> </w:t>
      </w:r>
      <w:r w:rsidR="00E314F5">
        <w:t xml:space="preserve">Entertainment is geen taboe zolang er maar een serieuze ondertoon in zit. Verder zijn ze net als de </w:t>
      </w:r>
      <w:proofErr w:type="spellStart"/>
      <w:r w:rsidR="00E314F5">
        <w:t>plichtsgetrouwen</w:t>
      </w:r>
      <w:proofErr w:type="spellEnd"/>
      <w:r w:rsidR="00E314F5">
        <w:rPr>
          <w:spacing w:val="-44"/>
        </w:rPr>
        <w:t xml:space="preserve"> </w:t>
      </w:r>
      <w:r w:rsidR="00E314F5">
        <w:t>gevoelig voor het aanspreken op hun maatschappelijke verantwoordelijkheid. Niet alleen in relatie tot hun naasten,</w:t>
      </w:r>
      <w:r w:rsidR="00E314F5">
        <w:rPr>
          <w:spacing w:val="1"/>
        </w:rPr>
        <w:t xml:space="preserve"> </w:t>
      </w:r>
      <w:r w:rsidR="00E314F5">
        <w:t>maar</w:t>
      </w:r>
      <w:r w:rsidR="00E314F5">
        <w:rPr>
          <w:spacing w:val="-1"/>
        </w:rPr>
        <w:t xml:space="preserve"> </w:t>
      </w:r>
      <w:r w:rsidR="00E314F5">
        <w:t>ook als</w:t>
      </w:r>
      <w:r w:rsidR="00E314F5">
        <w:rPr>
          <w:spacing w:val="-1"/>
        </w:rPr>
        <w:t xml:space="preserve"> </w:t>
      </w:r>
      <w:r w:rsidR="00E314F5">
        <w:t>het gaat om</w:t>
      </w:r>
      <w:r w:rsidR="00E314F5">
        <w:rPr>
          <w:spacing w:val="-1"/>
        </w:rPr>
        <w:t xml:space="preserve"> </w:t>
      </w:r>
      <w:r w:rsidR="00E314F5">
        <w:t>de</w:t>
      </w:r>
      <w:r w:rsidR="00E314F5">
        <w:rPr>
          <w:spacing w:val="1"/>
        </w:rPr>
        <w:t xml:space="preserve"> </w:t>
      </w:r>
      <w:r w:rsidR="00E314F5">
        <w:t>wereldbevolking.</w:t>
      </w:r>
    </w:p>
    <w:p w14:paraId="7BE5E0DE" w14:textId="77777777" w:rsidR="00E314F5" w:rsidRDefault="00E314F5" w:rsidP="00E314F5">
      <w:pPr>
        <w:pStyle w:val="Heading2"/>
      </w:pPr>
      <w:r>
        <w:t>Structuurzoekers</w:t>
      </w:r>
    </w:p>
    <w:p w14:paraId="73817883" w14:textId="35E506F9" w:rsidR="00E314F5" w:rsidRDefault="00E314F5" w:rsidP="00E314F5">
      <w:pPr>
        <w:pStyle w:val="Normaltekst"/>
      </w:pPr>
      <w:r>
        <w:t>Communicatiestijl: In tegenstelling tot de plichtsgetrouwe burgers is deze groep erg moeilijk te stimuleren om duurzamer te leven. Ze vinden duurzaamheid niet interessant en zien het nut er niet van in. Communicatie met als doel kennisvergroting of waardenverandering zijn hier daarom weinig effectief. Wel is deze groep gevoelig voor charismatische figuren zoals bekende Nederlanders. Deze kunnen als rolmodel dienen. Een van de belangrijkste criteria voor deze groep zijn de kosten. De drempel om duurzamer te consumeren zou lager worden wanneer de kosten worden beperkt en de aanschaf simpel wordt gemaakt.</w:t>
      </w:r>
    </w:p>
    <w:p w14:paraId="48F93B5E" w14:textId="77777777" w:rsidR="00E314F5" w:rsidRDefault="00E314F5" w:rsidP="00E314F5">
      <w:pPr>
        <w:pStyle w:val="Heading2"/>
      </w:pPr>
      <w:proofErr w:type="spellStart"/>
      <w:r>
        <w:t>Plichtsgetrouwen</w:t>
      </w:r>
      <w:proofErr w:type="spellEnd"/>
    </w:p>
    <w:p w14:paraId="42697BF7" w14:textId="2E496051" w:rsidR="00E314F5" w:rsidRDefault="00E314F5" w:rsidP="00E314F5">
      <w:pPr>
        <w:pStyle w:val="Normaltekst"/>
      </w:pPr>
      <w:r>
        <w:t>Communicatiestijl: Deze groep consumenten is erg praktisch ingesteld, ze hebben behoefte aan eenvoudige en duidelijke boodschappen. Een boodschap spreekt meer aan wanneer deze vertaald is naar de persoonlijke context want die raakt hen. Consumenten uit deze groep maken zich bijvoorbeeld zorgen over de leefbaarheid van hun directe omgeving en hoe ze die veilig kunnen stellen voor hun kinderen. Verder kenmerkt deze groep zich door een moralistische instelling en consistent handelen; eenmaal aangeleerde gewoontes worden lange tijd aangehouden. De voorkeur ligt bij kleinschalig, inzichtelijk en een herkenbare authenticiteit. Door hun respect voor autoriteiten heeft het lokale gezag, zoals richtlijnen van burgemeesters, wethouders of onderwijzers, directe invloed op keuzes met betrekking tot duurzaamheid.</w:t>
      </w:r>
    </w:p>
    <w:p w14:paraId="63C588D2" w14:textId="77777777" w:rsidR="00E314F5" w:rsidRDefault="00E314F5" w:rsidP="00E314F5">
      <w:pPr>
        <w:pStyle w:val="Heading2"/>
      </w:pPr>
      <w:proofErr w:type="spellStart"/>
      <w:r>
        <w:lastRenderedPageBreak/>
        <w:t>Ontplooiers</w:t>
      </w:r>
      <w:proofErr w:type="spellEnd"/>
    </w:p>
    <w:p w14:paraId="1A83A8EA" w14:textId="25B6079B" w:rsidR="00C61149" w:rsidRDefault="00E314F5" w:rsidP="00C61149">
      <w:pPr>
        <w:pStyle w:val="Normaltekst"/>
      </w:pPr>
      <w:r>
        <w:t xml:space="preserve">Communicatiestijl: De groep </w:t>
      </w:r>
      <w:proofErr w:type="spellStart"/>
      <w:r>
        <w:t>ontplooiers</w:t>
      </w:r>
      <w:proofErr w:type="spellEnd"/>
      <w:r>
        <w:t xml:space="preserve"> is individualistisch ingesteld en wil niet betutteld worden. Hierdoor zijn ze lastig te sturen. De normen, waarden en regels in de samenleving weerhouden hen er niet van hun eigen ding te doen. Communicatie met waardenverandering als doel zal deze groep niet aanspreken. Zij zullen duurzaam leven wanneer dat persoonlijk relevant is en dat zit bij deze groep vooral in het ontplooien van jezelf. De groep zal het best te bereiken zijn door duurzaamheid laagdrempelig te maken zodat het weinig moeite kost.</w:t>
      </w:r>
    </w:p>
    <w:p w14:paraId="0A19C808" w14:textId="77777777" w:rsidR="00904D0A" w:rsidRPr="00E314F5" w:rsidRDefault="00904D0A" w:rsidP="00C61149">
      <w:pPr>
        <w:pStyle w:val="Normaltekst"/>
        <w:rPr>
          <w:rStyle w:val="Emphasis"/>
          <w:rFonts w:ascii="Acumin Pro Thin" w:hAnsi="Acumin Pro Thin"/>
          <w:iCs w:val="0"/>
          <w:color w:val="8F8F8F"/>
          <w:sz w:val="22"/>
          <w:shd w:val="clear" w:color="auto" w:fill="auto"/>
        </w:rPr>
      </w:pPr>
    </w:p>
    <w:p w14:paraId="47F3D686" w14:textId="1C9DDAFF" w:rsidR="00C61149" w:rsidRPr="00B3562B" w:rsidRDefault="00B3562B" w:rsidP="00B3562B">
      <w:pPr>
        <w:pStyle w:val="Heading1"/>
        <w:rPr>
          <w:rStyle w:val="Emphasis"/>
          <w:rFonts w:ascii="Proxima Nova Thin" w:hAnsi="Proxima Nova Thin"/>
          <w:iCs w:val="0"/>
          <w:color w:val="AD3638"/>
          <w:sz w:val="36"/>
          <w:shd w:val="clear" w:color="auto" w:fill="auto"/>
        </w:rPr>
      </w:pPr>
      <w:r w:rsidRPr="00B3562B">
        <w:rPr>
          <w:rStyle w:val="Emphasis"/>
          <w:rFonts w:ascii="Proxima Nova Thin" w:hAnsi="Proxima Nova Thin"/>
          <w:iCs w:val="0"/>
          <w:color w:val="AD3638"/>
          <w:sz w:val="36"/>
          <w:shd w:val="clear" w:color="auto" w:fill="auto"/>
        </w:rPr>
        <w:t>Sociale structuur</w:t>
      </w:r>
    </w:p>
    <w:p w14:paraId="5BC85C8C" w14:textId="4ABFB0E8"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 xml:space="preserve">Platform </w:t>
      </w:r>
      <w:proofErr w:type="spellStart"/>
      <w:r w:rsidRPr="00B3562B">
        <w:rPr>
          <w:rStyle w:val="Emphasis"/>
          <w:rFonts w:ascii="Proxima Nova Light" w:hAnsi="Proxima Nova Light"/>
          <w:iCs w:val="0"/>
          <w:color w:val="3B3838" w:themeColor="background2" w:themeShade="40"/>
          <w:sz w:val="22"/>
          <w:shd w:val="clear" w:color="auto" w:fill="auto"/>
        </w:rPr>
        <w:t>Hengstdal</w:t>
      </w:r>
      <w:proofErr w:type="spellEnd"/>
      <w:r w:rsidRPr="00B3562B">
        <w:rPr>
          <w:rStyle w:val="Emphasis"/>
          <w:rFonts w:ascii="Proxima Nova Light" w:hAnsi="Proxima Nova Light"/>
          <w:iCs w:val="0"/>
          <w:color w:val="3B3838" w:themeColor="background2" w:themeShade="40"/>
          <w:sz w:val="22"/>
          <w:shd w:val="clear" w:color="auto" w:fill="auto"/>
        </w:rPr>
        <w:t>: is een stichting, die als doel heeft om de communicatie en de participatie van bewonersgroepen in Nijmegen-Oost/</w:t>
      </w:r>
      <w:proofErr w:type="spellStart"/>
      <w:r w:rsidRPr="00B3562B">
        <w:rPr>
          <w:rStyle w:val="Emphasis"/>
          <w:rFonts w:ascii="Proxima Nova Light" w:hAnsi="Proxima Nova Light"/>
          <w:iCs w:val="0"/>
          <w:color w:val="3B3838" w:themeColor="background2" w:themeShade="40"/>
          <w:sz w:val="22"/>
          <w:shd w:val="clear" w:color="auto" w:fill="auto"/>
        </w:rPr>
        <w:t>Hengstdal</w:t>
      </w:r>
      <w:proofErr w:type="spellEnd"/>
      <w:r w:rsidRPr="00B3562B">
        <w:rPr>
          <w:rStyle w:val="Emphasis"/>
          <w:rFonts w:ascii="Proxima Nova Light" w:hAnsi="Proxima Nova Light"/>
          <w:iCs w:val="0"/>
          <w:color w:val="3B3838" w:themeColor="background2" w:themeShade="40"/>
          <w:sz w:val="22"/>
          <w:shd w:val="clear" w:color="auto" w:fill="auto"/>
        </w:rPr>
        <w:t xml:space="preserve"> te bevorderen. Afhankelijk van de onderwerpen kunnen hiervoor bij de halfjaarlijkse vergaderingen vertegenwoordigers van wijkorganisaties en gemeente uitgenodigd worden. Voorzitter: Vacant, Secretaris: Chris Janssen, Penningmeester: Mirjam Bolderman. Overige bestuursleden: Monique Toonen, </w:t>
      </w:r>
      <w:proofErr w:type="spellStart"/>
      <w:r w:rsidRPr="00B3562B">
        <w:rPr>
          <w:rStyle w:val="Emphasis"/>
          <w:rFonts w:ascii="Proxima Nova Light" w:hAnsi="Proxima Nova Light"/>
          <w:iCs w:val="0"/>
          <w:color w:val="3B3838" w:themeColor="background2" w:themeShade="40"/>
          <w:sz w:val="22"/>
          <w:shd w:val="clear" w:color="auto" w:fill="auto"/>
        </w:rPr>
        <w:t>Hens</w:t>
      </w:r>
      <w:proofErr w:type="spellEnd"/>
      <w:r w:rsidRPr="00B3562B">
        <w:rPr>
          <w:rStyle w:val="Emphasis"/>
          <w:rFonts w:ascii="Proxima Nova Light" w:hAnsi="Proxima Nova Light"/>
          <w:iCs w:val="0"/>
          <w:color w:val="3B3838" w:themeColor="background2" w:themeShade="40"/>
          <w:sz w:val="22"/>
          <w:shd w:val="clear" w:color="auto" w:fill="auto"/>
        </w:rPr>
        <w:t xml:space="preserve"> </w:t>
      </w:r>
      <w:proofErr w:type="spellStart"/>
      <w:r w:rsidRPr="00B3562B">
        <w:rPr>
          <w:rStyle w:val="Emphasis"/>
          <w:rFonts w:ascii="Proxima Nova Light" w:hAnsi="Proxima Nova Light"/>
          <w:iCs w:val="0"/>
          <w:color w:val="3B3838" w:themeColor="background2" w:themeShade="40"/>
          <w:sz w:val="22"/>
          <w:shd w:val="clear" w:color="auto" w:fill="auto"/>
        </w:rPr>
        <w:t>Baltesen</w:t>
      </w:r>
      <w:proofErr w:type="spellEnd"/>
      <w:r w:rsidRPr="00B3562B">
        <w:rPr>
          <w:rStyle w:val="Emphasis"/>
          <w:rFonts w:ascii="Proxima Nova Light" w:hAnsi="Proxima Nova Light"/>
          <w:iCs w:val="0"/>
          <w:color w:val="3B3838" w:themeColor="background2" w:themeShade="40"/>
          <w:sz w:val="22"/>
          <w:shd w:val="clear" w:color="auto" w:fill="auto"/>
        </w:rPr>
        <w:t xml:space="preserve">, Peter </w:t>
      </w:r>
      <w:proofErr w:type="spellStart"/>
      <w:r w:rsidRPr="00B3562B">
        <w:rPr>
          <w:rStyle w:val="Emphasis"/>
          <w:rFonts w:ascii="Proxima Nova Light" w:hAnsi="Proxima Nova Light"/>
          <w:iCs w:val="0"/>
          <w:color w:val="3B3838" w:themeColor="background2" w:themeShade="40"/>
          <w:sz w:val="22"/>
          <w:shd w:val="clear" w:color="auto" w:fill="auto"/>
        </w:rPr>
        <w:t>Doekbrijder</w:t>
      </w:r>
      <w:proofErr w:type="spellEnd"/>
      <w:r w:rsidRPr="00B3562B">
        <w:rPr>
          <w:rStyle w:val="Emphasis"/>
          <w:rFonts w:ascii="Proxima Nova Light" w:hAnsi="Proxima Nova Light"/>
          <w:iCs w:val="0"/>
          <w:color w:val="3B3838" w:themeColor="background2" w:themeShade="40"/>
          <w:sz w:val="22"/>
          <w:shd w:val="clear" w:color="auto" w:fill="auto"/>
        </w:rPr>
        <w:t xml:space="preserve">, </w:t>
      </w:r>
      <w:proofErr w:type="spellStart"/>
      <w:r w:rsidRPr="00B3562B">
        <w:rPr>
          <w:rStyle w:val="Emphasis"/>
          <w:rFonts w:ascii="Proxima Nova Light" w:hAnsi="Proxima Nova Light"/>
          <w:iCs w:val="0"/>
          <w:color w:val="3B3838" w:themeColor="background2" w:themeShade="40"/>
          <w:sz w:val="22"/>
          <w:shd w:val="clear" w:color="auto" w:fill="auto"/>
        </w:rPr>
        <w:t>Kammi</w:t>
      </w:r>
      <w:proofErr w:type="spellEnd"/>
      <w:r w:rsidRPr="00B3562B">
        <w:rPr>
          <w:rStyle w:val="Emphasis"/>
          <w:rFonts w:ascii="Proxima Nova Light" w:hAnsi="Proxima Nova Light"/>
          <w:iCs w:val="0"/>
          <w:color w:val="3B3838" w:themeColor="background2" w:themeShade="40"/>
          <w:sz w:val="22"/>
          <w:shd w:val="clear" w:color="auto" w:fill="auto"/>
        </w:rPr>
        <w:t xml:space="preserve"> </w:t>
      </w:r>
      <w:proofErr w:type="spellStart"/>
      <w:r w:rsidRPr="00B3562B">
        <w:rPr>
          <w:rStyle w:val="Emphasis"/>
          <w:rFonts w:ascii="Proxima Nova Light" w:hAnsi="Proxima Nova Light"/>
          <w:iCs w:val="0"/>
          <w:color w:val="3B3838" w:themeColor="background2" w:themeShade="40"/>
          <w:sz w:val="22"/>
          <w:shd w:val="clear" w:color="auto" w:fill="auto"/>
        </w:rPr>
        <w:t>Falihi</w:t>
      </w:r>
      <w:proofErr w:type="spellEnd"/>
      <w:r w:rsidRPr="00B3562B">
        <w:rPr>
          <w:rStyle w:val="Emphasis"/>
          <w:rFonts w:ascii="Proxima Nova Light" w:hAnsi="Proxima Nova Light"/>
          <w:iCs w:val="0"/>
          <w:color w:val="3B3838" w:themeColor="background2" w:themeShade="40"/>
          <w:sz w:val="22"/>
          <w:shd w:val="clear" w:color="auto" w:fill="auto"/>
        </w:rPr>
        <w:t xml:space="preserve">, Lia Miltenburg. Contact: </w:t>
      </w:r>
      <w:r w:rsidRPr="00B3562B">
        <w:rPr>
          <w:rStyle w:val="WeblinkChar"/>
        </w:rPr>
        <w:t>platformhengstdal@hotmail.com</w:t>
      </w:r>
    </w:p>
    <w:p w14:paraId="1BC42919" w14:textId="36F28009"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proofErr w:type="spellStart"/>
      <w:r w:rsidRPr="00B3562B">
        <w:rPr>
          <w:rStyle w:val="Heading3Char"/>
        </w:rPr>
        <w:t>Buurtverbinders</w:t>
      </w:r>
      <w:proofErr w:type="spellEnd"/>
      <w:r w:rsidRPr="00B3562B">
        <w:rPr>
          <w:rStyle w:val="Heading3Char"/>
        </w:rPr>
        <w:t>:</w:t>
      </w:r>
      <w:r w:rsidRPr="00B3562B">
        <w:rPr>
          <w:rStyle w:val="Emphasis"/>
          <w:rFonts w:ascii="Proxima Nova Light" w:hAnsi="Proxima Nova Light"/>
          <w:iCs w:val="0"/>
          <w:color w:val="3B3838" w:themeColor="background2" w:themeShade="40"/>
          <w:sz w:val="22"/>
          <w:shd w:val="clear" w:color="auto" w:fill="auto"/>
        </w:rPr>
        <w:t xml:space="preserve"> faciliteren buurtbewoners verbindingen te maken, de buurtverbinder is persoonlijk aanwezig in de STIP, digitaal op de wijkwebsite en zit ook in de redactie van de papieren en digitale wijkkrant. Eric Stuart, eric.wijkincontact@gmail.com</w:t>
      </w:r>
    </w:p>
    <w:p w14:paraId="1AFFB034" w14:textId="1026A540"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 xml:space="preserve">De </w:t>
      </w:r>
      <w:r w:rsidRPr="00B3562B">
        <w:rPr>
          <w:rStyle w:val="Heading3Char"/>
        </w:rPr>
        <w:t>wijkwebsite van Oost</w:t>
      </w:r>
      <w:r w:rsidRPr="00B3562B">
        <w:rPr>
          <w:rStyle w:val="Emphasis"/>
          <w:rFonts w:ascii="Proxima Nova Light" w:hAnsi="Proxima Nova Light"/>
          <w:iCs w:val="0"/>
          <w:color w:val="3B3838" w:themeColor="background2" w:themeShade="40"/>
          <w:sz w:val="22"/>
          <w:shd w:val="clear" w:color="auto" w:fill="auto"/>
        </w:rPr>
        <w:t xml:space="preserve"> is ingericht als een digitaal dorpsplein. Bewoners kunnen zelf berichten, activiteiten plaatsen. Er bestaat de mogelijkheid om een afgesloten deel te maken voor een bepaalde buurt, waar buurtgenoten met elkaar kunnen communiceren. De wijkwebsite richt zich op heel Nijmegen Oost, tal van activiteiten zijn ook voor de bewoners van </w:t>
      </w:r>
      <w:proofErr w:type="spellStart"/>
      <w:r w:rsidRPr="00B3562B">
        <w:rPr>
          <w:rStyle w:val="Emphasis"/>
          <w:rFonts w:ascii="Proxima Nova Light" w:hAnsi="Proxima Nova Light"/>
          <w:iCs w:val="0"/>
          <w:color w:val="3B3838" w:themeColor="background2" w:themeShade="40"/>
          <w:sz w:val="22"/>
          <w:shd w:val="clear" w:color="auto" w:fill="auto"/>
        </w:rPr>
        <w:t>Hengstdal</w:t>
      </w:r>
      <w:proofErr w:type="spellEnd"/>
      <w:r w:rsidRPr="00B3562B">
        <w:rPr>
          <w:rStyle w:val="Emphasis"/>
          <w:rFonts w:ascii="Proxima Nova Light" w:hAnsi="Proxima Nova Light"/>
          <w:iCs w:val="0"/>
          <w:color w:val="3B3838" w:themeColor="background2" w:themeShade="40"/>
          <w:sz w:val="22"/>
          <w:shd w:val="clear" w:color="auto" w:fill="auto"/>
        </w:rPr>
        <w:t>.</w:t>
      </w:r>
    </w:p>
    <w:p w14:paraId="48476BE6" w14:textId="359E42C5"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Heading3Char"/>
        </w:rPr>
        <w:t>Nijmegen-Oost/</w:t>
      </w:r>
      <w:proofErr w:type="spellStart"/>
      <w:r w:rsidRPr="00B3562B">
        <w:rPr>
          <w:rStyle w:val="Heading3Char"/>
        </w:rPr>
        <w:t>Hengstdal</w:t>
      </w:r>
      <w:proofErr w:type="spellEnd"/>
      <w:r w:rsidRPr="00B3562B">
        <w:rPr>
          <w:rStyle w:val="Heading3Char"/>
        </w:rPr>
        <w:t xml:space="preserve"> overlegstructuren:</w:t>
      </w:r>
      <w:r w:rsidRPr="00B3562B">
        <w:rPr>
          <w:rStyle w:val="Emphasis"/>
          <w:rFonts w:ascii="Proxima Nova Light" w:hAnsi="Proxima Nova Light"/>
          <w:iCs w:val="0"/>
          <w:color w:val="3B3838" w:themeColor="background2" w:themeShade="40"/>
          <w:sz w:val="22"/>
          <w:shd w:val="clear" w:color="auto" w:fill="auto"/>
        </w:rPr>
        <w:t xml:space="preserve"> Het professionele netwerk in de wijk heeft met enige regelmaat overleggen waarin betrokkenen worden </w:t>
      </w:r>
      <w:proofErr w:type="spellStart"/>
      <w:r w:rsidRPr="00B3562B">
        <w:rPr>
          <w:rStyle w:val="Emphasis"/>
          <w:rFonts w:ascii="Proxima Nova Light" w:hAnsi="Proxima Nova Light"/>
          <w:iCs w:val="0"/>
          <w:color w:val="3B3838" w:themeColor="background2" w:themeShade="40"/>
          <w:sz w:val="22"/>
          <w:shd w:val="clear" w:color="auto" w:fill="auto"/>
        </w:rPr>
        <w:t>geinformeerd</w:t>
      </w:r>
      <w:proofErr w:type="spellEnd"/>
      <w:r w:rsidRPr="00B3562B">
        <w:rPr>
          <w:rStyle w:val="Emphasis"/>
          <w:rFonts w:ascii="Proxima Nova Light" w:hAnsi="Proxima Nova Light"/>
          <w:iCs w:val="0"/>
          <w:color w:val="3B3838" w:themeColor="background2" w:themeShade="40"/>
          <w:sz w:val="22"/>
          <w:shd w:val="clear" w:color="auto" w:fill="auto"/>
        </w:rPr>
        <w:t xml:space="preserve"> over wat vanuit ieders </w:t>
      </w:r>
      <w:proofErr w:type="spellStart"/>
      <w:r w:rsidRPr="00B3562B">
        <w:rPr>
          <w:rStyle w:val="Emphasis"/>
          <w:rFonts w:ascii="Proxima Nova Light" w:hAnsi="Proxima Nova Light"/>
          <w:iCs w:val="0"/>
          <w:color w:val="3B3838" w:themeColor="background2" w:themeShade="40"/>
          <w:sz w:val="22"/>
          <w:shd w:val="clear" w:color="auto" w:fill="auto"/>
        </w:rPr>
        <w:t>perpectief</w:t>
      </w:r>
      <w:proofErr w:type="spellEnd"/>
      <w:r w:rsidRPr="00B3562B">
        <w:rPr>
          <w:rStyle w:val="Emphasis"/>
          <w:rFonts w:ascii="Proxima Nova Light" w:hAnsi="Proxima Nova Light"/>
          <w:iCs w:val="0"/>
          <w:color w:val="3B3838" w:themeColor="background2" w:themeShade="40"/>
          <w:sz w:val="22"/>
          <w:shd w:val="clear" w:color="auto" w:fill="auto"/>
        </w:rPr>
        <w:t xml:space="preserve"> gaande is, en om te komen tot afspraken of gezamenlijk optrekken.</w:t>
      </w:r>
    </w:p>
    <w:p w14:paraId="5366C1B4" w14:textId="70CAA5A2"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 xml:space="preserve">Het </w:t>
      </w:r>
      <w:proofErr w:type="spellStart"/>
      <w:r w:rsidRPr="00B3562B">
        <w:rPr>
          <w:rStyle w:val="Emphasis"/>
          <w:rFonts w:ascii="Proxima Nova Light" w:hAnsi="Proxima Nova Light"/>
          <w:iCs w:val="0"/>
          <w:color w:val="3B3838" w:themeColor="background2" w:themeShade="40"/>
          <w:sz w:val="22"/>
          <w:shd w:val="clear" w:color="auto" w:fill="auto"/>
        </w:rPr>
        <w:t>vierhoeksoverleg</w:t>
      </w:r>
      <w:proofErr w:type="spellEnd"/>
      <w:r w:rsidRPr="00B3562B">
        <w:rPr>
          <w:rStyle w:val="Emphasis"/>
          <w:rFonts w:ascii="Proxima Nova Light" w:hAnsi="Proxima Nova Light"/>
          <w:iCs w:val="0"/>
          <w:color w:val="3B3838" w:themeColor="background2" w:themeShade="40"/>
          <w:sz w:val="22"/>
          <w:shd w:val="clear" w:color="auto" w:fill="auto"/>
        </w:rPr>
        <w:t xml:space="preserve">: </w:t>
      </w:r>
      <w:proofErr w:type="spellStart"/>
      <w:r w:rsidRPr="00B3562B">
        <w:rPr>
          <w:rStyle w:val="Emphasis"/>
          <w:rFonts w:ascii="Proxima Nova Light" w:hAnsi="Proxima Nova Light"/>
          <w:iCs w:val="0"/>
          <w:color w:val="3B3838" w:themeColor="background2" w:themeShade="40"/>
          <w:sz w:val="22"/>
          <w:shd w:val="clear" w:color="auto" w:fill="auto"/>
        </w:rPr>
        <w:t>coordinator</w:t>
      </w:r>
      <w:proofErr w:type="spellEnd"/>
      <w:r w:rsidRPr="00B3562B">
        <w:rPr>
          <w:rStyle w:val="Emphasis"/>
          <w:rFonts w:ascii="Proxima Nova Light" w:hAnsi="Proxima Nova Light"/>
          <w:iCs w:val="0"/>
          <w:color w:val="3B3838" w:themeColor="background2" w:themeShade="40"/>
          <w:sz w:val="22"/>
          <w:shd w:val="clear" w:color="auto" w:fill="auto"/>
        </w:rPr>
        <w:t xml:space="preserve"> STIP, teamleider SWT, opbouwwerker en wijkmanagement overleggen frequent. Stemmen hun plannen af en trekken daar waar nodig samen op.</w:t>
      </w:r>
    </w:p>
    <w:p w14:paraId="2821F806" w14:textId="77777777"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Het partneroverleg is de vierhoek, aangevuld met woningbouw, wijkbeheer, toezicht, politie en jongerenwerk. Het delen van informatie op hoofdlijnen over het stadsdeel Nijmegen-Oost staat centraal.</w:t>
      </w:r>
    </w:p>
    <w:p w14:paraId="6EE71F08" w14:textId="3A34CBA8" w:rsidR="00B3562B" w:rsidRPr="00B3562B" w:rsidRDefault="00B3562B" w:rsidP="00B3562B">
      <w:pPr>
        <w:pStyle w:val="Normaltekst"/>
        <w:rPr>
          <w:rStyle w:val="Emphasis"/>
          <w:rFonts w:ascii="Proxima Nova Light" w:hAnsi="Proxima Nova Light"/>
          <w:i/>
          <w:color w:val="3B3838" w:themeColor="background2" w:themeShade="40"/>
          <w:sz w:val="22"/>
          <w:shd w:val="clear" w:color="auto" w:fill="auto"/>
        </w:rPr>
      </w:pPr>
      <w:r w:rsidRPr="00B3562B">
        <w:rPr>
          <w:rStyle w:val="Emphasis"/>
          <w:rFonts w:ascii="Proxima Nova Light" w:hAnsi="Proxima Nova Light"/>
          <w:i/>
          <w:color w:val="3B3838" w:themeColor="background2" w:themeShade="40"/>
          <w:sz w:val="22"/>
          <w:shd w:val="clear" w:color="auto" w:fill="auto"/>
        </w:rPr>
        <w:t xml:space="preserve">(Bron Wijk aanpak programma 2016 Maaike </w:t>
      </w:r>
      <w:proofErr w:type="spellStart"/>
      <w:r w:rsidRPr="00B3562B">
        <w:rPr>
          <w:rStyle w:val="Emphasis"/>
          <w:rFonts w:ascii="Proxima Nova Light" w:hAnsi="Proxima Nova Light"/>
          <w:i/>
          <w:color w:val="3B3838" w:themeColor="background2" w:themeShade="40"/>
          <w:sz w:val="22"/>
          <w:shd w:val="clear" w:color="auto" w:fill="auto"/>
        </w:rPr>
        <w:t>Borsboom</w:t>
      </w:r>
      <w:proofErr w:type="spellEnd"/>
      <w:r w:rsidRPr="00B3562B">
        <w:rPr>
          <w:rStyle w:val="Emphasis"/>
          <w:rFonts w:ascii="Proxima Nova Light" w:hAnsi="Proxima Nova Light"/>
          <w:i/>
          <w:color w:val="3B3838" w:themeColor="background2" w:themeShade="40"/>
          <w:sz w:val="22"/>
          <w:shd w:val="clear" w:color="auto" w:fill="auto"/>
        </w:rPr>
        <w:t>)</w:t>
      </w:r>
    </w:p>
    <w:p w14:paraId="7079B163" w14:textId="77777777" w:rsidR="00C61149" w:rsidRPr="00E314F5" w:rsidRDefault="00C61149" w:rsidP="00C61149">
      <w:pPr>
        <w:pStyle w:val="Normaltekst"/>
        <w:rPr>
          <w:rStyle w:val="Emphasis"/>
          <w:rFonts w:ascii="Acumin Pro Thin" w:hAnsi="Acumin Pro Thin"/>
          <w:iCs w:val="0"/>
          <w:color w:val="8F8F8F"/>
          <w:sz w:val="22"/>
          <w:shd w:val="clear" w:color="auto" w:fill="auto"/>
        </w:rPr>
      </w:pPr>
    </w:p>
    <w:p w14:paraId="07971396" w14:textId="77777777" w:rsidR="00C61149" w:rsidRPr="00E314F5" w:rsidRDefault="00C61149" w:rsidP="00C61149">
      <w:pPr>
        <w:pStyle w:val="Normaltekst"/>
        <w:rPr>
          <w:rStyle w:val="Emphasis"/>
          <w:rFonts w:ascii="Acumin Pro Thin" w:hAnsi="Acumin Pro Thin"/>
          <w:iCs w:val="0"/>
          <w:color w:val="8F8F8F"/>
          <w:sz w:val="22"/>
          <w:shd w:val="clear" w:color="auto" w:fill="auto"/>
        </w:rPr>
      </w:pPr>
    </w:p>
    <w:p w14:paraId="7163D08E" w14:textId="19B06D4F" w:rsidR="00B3562B" w:rsidRPr="00B3562B" w:rsidRDefault="00B3562B" w:rsidP="00B3562B">
      <w:pPr>
        <w:pStyle w:val="Heading1"/>
        <w:rPr>
          <w:rStyle w:val="Emphasis"/>
          <w:rFonts w:ascii="Proxima Nova Thin" w:hAnsi="Proxima Nova Thin"/>
          <w:iCs w:val="0"/>
          <w:color w:val="AD3638"/>
          <w:sz w:val="36"/>
          <w:shd w:val="clear" w:color="auto" w:fill="auto"/>
        </w:rPr>
      </w:pPr>
      <w:r w:rsidRPr="00B3562B">
        <w:rPr>
          <w:rStyle w:val="Emphasis"/>
          <w:rFonts w:ascii="Proxima Nova Thin" w:hAnsi="Proxima Nova Thin"/>
          <w:iCs w:val="0"/>
          <w:color w:val="AD3638"/>
          <w:sz w:val="36"/>
          <w:shd w:val="clear" w:color="auto" w:fill="auto"/>
        </w:rPr>
        <w:lastRenderedPageBreak/>
        <w:t>De participatiekaart</w:t>
      </w:r>
      <w:r>
        <w:rPr>
          <w:noProof/>
          <w:lang w:eastAsia="nl-NL"/>
        </w:rPr>
        <w:drawing>
          <wp:anchor distT="0" distB="0" distL="0" distR="0" simplePos="0" relativeHeight="251666432" behindDoc="0" locked="0" layoutInCell="1" allowOverlap="1" wp14:anchorId="7AD1DE37" wp14:editId="2299A60E">
            <wp:simplePos x="0" y="0"/>
            <wp:positionH relativeFrom="margin">
              <wp:align>left</wp:align>
            </wp:positionH>
            <wp:positionV relativeFrom="paragraph">
              <wp:posOffset>440055</wp:posOffset>
            </wp:positionV>
            <wp:extent cx="5676900" cy="3465830"/>
            <wp:effectExtent l="0" t="0" r="0" b="1270"/>
            <wp:wrapTopAndBottom/>
            <wp:docPr id="2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1" cstate="print"/>
                    <a:stretch>
                      <a:fillRect/>
                    </a:stretch>
                  </pic:blipFill>
                  <pic:spPr>
                    <a:xfrm>
                      <a:off x="0" y="0"/>
                      <a:ext cx="5676900" cy="3465830"/>
                    </a:xfrm>
                    <a:prstGeom prst="rect">
                      <a:avLst/>
                    </a:prstGeom>
                  </pic:spPr>
                </pic:pic>
              </a:graphicData>
            </a:graphic>
            <wp14:sizeRelH relativeFrom="margin">
              <wp14:pctWidth>0</wp14:pctWidth>
            </wp14:sizeRelH>
            <wp14:sizeRelV relativeFrom="margin">
              <wp14:pctHeight>0</wp14:pctHeight>
            </wp14:sizeRelV>
          </wp:anchor>
        </w:drawing>
      </w:r>
    </w:p>
    <w:p w14:paraId="67BD1FB5" w14:textId="0B5D1C8C"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 xml:space="preserve">1= Volleybalnet voor op het speelpleintje. Gemeente heeft een "mobiel" volleybalnet in bruikleen geven. Buurtbewoners kunnen het Volley-net ophalen bij </w:t>
      </w:r>
      <w:proofErr w:type="spellStart"/>
      <w:r w:rsidRPr="00B3562B">
        <w:rPr>
          <w:rStyle w:val="Emphasis"/>
          <w:rFonts w:ascii="Proxima Nova Light" w:hAnsi="Proxima Nova Light"/>
          <w:iCs w:val="0"/>
          <w:color w:val="3B3838" w:themeColor="background2" w:themeShade="40"/>
          <w:sz w:val="22"/>
          <w:shd w:val="clear" w:color="auto" w:fill="auto"/>
        </w:rPr>
        <w:t>Daalseweg</w:t>
      </w:r>
      <w:proofErr w:type="spellEnd"/>
      <w:r w:rsidRPr="00B3562B">
        <w:rPr>
          <w:rStyle w:val="Emphasis"/>
          <w:rFonts w:ascii="Proxima Nova Light" w:hAnsi="Proxima Nova Light"/>
          <w:iCs w:val="0"/>
          <w:color w:val="3B3838" w:themeColor="background2" w:themeShade="40"/>
          <w:sz w:val="22"/>
          <w:shd w:val="clear" w:color="auto" w:fill="auto"/>
        </w:rPr>
        <w:t xml:space="preserve"> 329. </w:t>
      </w:r>
      <w:hyperlink r:id="rId32">
        <w:r w:rsidR="000A06C9">
          <w:rPr>
            <w:rStyle w:val="WeblinkChar"/>
          </w:rPr>
          <w:t>Participatiekaart</w:t>
        </w:r>
      </w:hyperlink>
    </w:p>
    <w:p w14:paraId="5D7659AA" w14:textId="5B96B8C8"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 xml:space="preserve">2= De groengroep </w:t>
      </w:r>
      <w:proofErr w:type="spellStart"/>
      <w:r w:rsidRPr="00B3562B">
        <w:rPr>
          <w:rStyle w:val="Emphasis"/>
          <w:rFonts w:ascii="Proxima Nova Light" w:hAnsi="Proxima Nova Light"/>
          <w:iCs w:val="0"/>
          <w:color w:val="3B3838" w:themeColor="background2" w:themeShade="40"/>
          <w:sz w:val="22"/>
          <w:shd w:val="clear" w:color="auto" w:fill="auto"/>
        </w:rPr>
        <w:t>Limos</w:t>
      </w:r>
      <w:proofErr w:type="spellEnd"/>
      <w:r w:rsidRPr="00B3562B">
        <w:rPr>
          <w:rStyle w:val="Emphasis"/>
          <w:rFonts w:ascii="Proxima Nova Light" w:hAnsi="Proxima Nova Light"/>
          <w:iCs w:val="0"/>
          <w:color w:val="3B3838" w:themeColor="background2" w:themeShade="40"/>
          <w:sz w:val="22"/>
          <w:shd w:val="clear" w:color="auto" w:fill="auto"/>
        </w:rPr>
        <w:t xml:space="preserve"> bestaat uit ongeveer 6 vrijwilligers die zorgen voor onderhoud van het natuurpark. Maandelijkse werkochtenden voor onderhoud en promotie, en </w:t>
      </w:r>
      <w:proofErr w:type="spellStart"/>
      <w:r w:rsidRPr="00B3562B">
        <w:rPr>
          <w:rStyle w:val="Emphasis"/>
          <w:rFonts w:ascii="Proxima Nova Light" w:hAnsi="Proxima Nova Light"/>
          <w:iCs w:val="0"/>
          <w:color w:val="3B3838" w:themeColor="background2" w:themeShade="40"/>
          <w:sz w:val="22"/>
          <w:shd w:val="clear" w:color="auto" w:fill="auto"/>
        </w:rPr>
        <w:t>Groendag</w:t>
      </w:r>
      <w:proofErr w:type="spellEnd"/>
      <w:r w:rsidRPr="00B3562B">
        <w:rPr>
          <w:rStyle w:val="Emphasis"/>
          <w:rFonts w:ascii="Proxima Nova Light" w:hAnsi="Proxima Nova Light"/>
          <w:iCs w:val="0"/>
          <w:color w:val="3B3838" w:themeColor="background2" w:themeShade="40"/>
          <w:sz w:val="22"/>
          <w:shd w:val="clear" w:color="auto" w:fill="auto"/>
        </w:rPr>
        <w:t xml:space="preserve"> tijdens de landelijke ‘Dag van het park’. </w:t>
      </w:r>
      <w:hyperlink r:id="rId33">
        <w:proofErr w:type="spellStart"/>
        <w:r w:rsidR="000A06C9">
          <w:rPr>
            <w:rStyle w:val="WeblinkChar"/>
          </w:rPr>
          <w:t>StichtingGroenGroepLimos</w:t>
        </w:r>
        <w:proofErr w:type="spellEnd"/>
      </w:hyperlink>
    </w:p>
    <w:p w14:paraId="205AB2B7" w14:textId="64748C9A"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 xml:space="preserve">3 = Kinderen die huiskamer Jasmijn bezoeken kunnen onder toezicht knutselen, sporten, buiten spelen of gewoon binnen op de bank hangen. </w:t>
      </w:r>
      <w:hyperlink r:id="rId34">
        <w:r w:rsidR="00B01DA4">
          <w:rPr>
            <w:rStyle w:val="WeblinkChar"/>
          </w:rPr>
          <w:t>Jasmijnhuiskamer</w:t>
        </w:r>
      </w:hyperlink>
    </w:p>
    <w:p w14:paraId="5286D5CB" w14:textId="110FB61F"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 xml:space="preserve">4= </w:t>
      </w:r>
      <w:r w:rsidR="00F77E85" w:rsidRPr="00B3562B">
        <w:rPr>
          <w:rStyle w:val="Emphasis"/>
          <w:rFonts w:ascii="Proxima Nova Light" w:hAnsi="Proxima Nova Light"/>
          <w:iCs w:val="0"/>
          <w:color w:val="3B3838" w:themeColor="background2" w:themeShade="40"/>
          <w:sz w:val="22"/>
          <w:shd w:val="clear" w:color="auto" w:fill="auto"/>
        </w:rPr>
        <w:t>Vlindertuin</w:t>
      </w:r>
      <w:r w:rsidRPr="00B3562B">
        <w:rPr>
          <w:rStyle w:val="Emphasis"/>
          <w:rFonts w:ascii="Proxima Nova Light" w:hAnsi="Proxima Nova Light"/>
          <w:iCs w:val="0"/>
          <w:color w:val="3B3838" w:themeColor="background2" w:themeShade="40"/>
          <w:sz w:val="22"/>
          <w:shd w:val="clear" w:color="auto" w:fill="auto"/>
        </w:rPr>
        <w:t xml:space="preserve"> is aantrekkelijk ingericht voor vlinders en vogels. De stichting Vlindertuin verzorgt het klein dagelijks onderhoud van de vlindertuin, door bijvoorbeeld te snoeien en schoffelen.</w:t>
      </w:r>
    </w:p>
    <w:p w14:paraId="19C4B93F" w14:textId="77777777"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5 = Monument Romeins aquaduct Broerdijk op de rotonde op de Broerdijk.</w:t>
      </w:r>
    </w:p>
    <w:p w14:paraId="2B0359F7" w14:textId="6C9E19B7"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 xml:space="preserve">6= Wijkhelden Postweg houden samen hun buurt schoon. De kinderen in groepjes en volwassenen lopen regelmatig een schoonmaakronde te lopen door de buurt. Dar stelt materiaal beschikbaar voor de Wijkhelden zoals: knijpers, speciale afvalzakken en veiligheidshesjes. Kinderen uit groep 3 t/m 8 krijgen van de gemeente een zakcentje </w:t>
      </w:r>
      <w:hyperlink r:id="rId35">
        <w:proofErr w:type="spellStart"/>
        <w:r w:rsidR="007E0959">
          <w:rPr>
            <w:rStyle w:val="WeblinkChar"/>
          </w:rPr>
          <w:t>WijkHelden</w:t>
        </w:r>
        <w:proofErr w:type="spellEnd"/>
      </w:hyperlink>
    </w:p>
    <w:p w14:paraId="3A9F156C" w14:textId="77777777"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 xml:space="preserve">7= Het Moerbeiplantsoen is in samenwerking tussen bewoners en gemeente opnieuw ingericht. De bewoners houden het plantsoen. Voor meer informatie: </w:t>
      </w:r>
      <w:r w:rsidRPr="00B3562B">
        <w:rPr>
          <w:rStyle w:val="WeblinkChar"/>
        </w:rPr>
        <w:t>MoerbeiContact@kpnmail.nl</w:t>
      </w:r>
    </w:p>
    <w:p w14:paraId="69182409" w14:textId="5B5EE2FD" w:rsidR="00B3562B" w:rsidRP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r w:rsidRPr="00B3562B">
        <w:rPr>
          <w:rStyle w:val="Emphasis"/>
          <w:rFonts w:ascii="Proxima Nova Light" w:hAnsi="Proxima Nova Light"/>
          <w:iCs w:val="0"/>
          <w:color w:val="3B3838" w:themeColor="background2" w:themeShade="40"/>
          <w:sz w:val="22"/>
          <w:shd w:val="clear" w:color="auto" w:fill="auto"/>
        </w:rPr>
        <w:t>8= Onderhoud groenstrook</w:t>
      </w:r>
    </w:p>
    <w:p w14:paraId="5050C328" w14:textId="5E2B6993" w:rsidR="00C61149" w:rsidRPr="00B3562B" w:rsidRDefault="00B3562B" w:rsidP="00B3562B">
      <w:pPr>
        <w:pStyle w:val="Normaltekst"/>
        <w:rPr>
          <w:rStyle w:val="Emphasis"/>
          <w:rFonts w:ascii="Proxima Nova Light" w:hAnsi="Proxima Nova Light"/>
          <w:i/>
          <w:color w:val="3B3838" w:themeColor="background2" w:themeShade="40"/>
          <w:sz w:val="22"/>
          <w:shd w:val="clear" w:color="auto" w:fill="auto"/>
        </w:rPr>
      </w:pPr>
      <w:r w:rsidRPr="00B3562B">
        <w:rPr>
          <w:rStyle w:val="Emphasis"/>
          <w:rFonts w:ascii="Proxima Nova Light" w:hAnsi="Proxima Nova Light"/>
          <w:i/>
          <w:color w:val="3B3838" w:themeColor="background2" w:themeShade="40"/>
          <w:sz w:val="22"/>
          <w:shd w:val="clear" w:color="auto" w:fill="auto"/>
        </w:rPr>
        <w:t>(Bron participatiekaart.nl)</w:t>
      </w:r>
    </w:p>
    <w:p w14:paraId="455BA541" w14:textId="679F88A3" w:rsidR="00C61149" w:rsidRPr="00B3562B" w:rsidRDefault="00B3562B" w:rsidP="00B3562B">
      <w:pPr>
        <w:pStyle w:val="Heading1"/>
        <w:rPr>
          <w:rStyle w:val="Emphasis"/>
          <w:rFonts w:ascii="Proxima Nova Thin" w:hAnsi="Proxima Nova Thin"/>
          <w:iCs w:val="0"/>
          <w:color w:val="AD3638"/>
          <w:sz w:val="36"/>
          <w:shd w:val="clear" w:color="auto" w:fill="auto"/>
        </w:rPr>
      </w:pPr>
      <w:r>
        <w:rPr>
          <w:noProof/>
          <w:lang w:eastAsia="nl-NL"/>
        </w:rPr>
        <w:lastRenderedPageBreak/>
        <w:drawing>
          <wp:anchor distT="0" distB="0" distL="0" distR="0" simplePos="0" relativeHeight="251668480" behindDoc="0" locked="0" layoutInCell="1" allowOverlap="1" wp14:anchorId="583E6FB2" wp14:editId="19F774EE">
            <wp:simplePos x="0" y="0"/>
            <wp:positionH relativeFrom="page">
              <wp:posOffset>876300</wp:posOffset>
            </wp:positionH>
            <wp:positionV relativeFrom="paragraph">
              <wp:posOffset>508000</wp:posOffset>
            </wp:positionV>
            <wp:extent cx="5962650" cy="3789680"/>
            <wp:effectExtent l="0" t="0" r="0" b="127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6" cstate="print"/>
                    <a:stretch>
                      <a:fillRect/>
                    </a:stretch>
                  </pic:blipFill>
                  <pic:spPr>
                    <a:xfrm>
                      <a:off x="0" y="0"/>
                      <a:ext cx="5962650" cy="3789680"/>
                    </a:xfrm>
                    <a:prstGeom prst="rect">
                      <a:avLst/>
                    </a:prstGeom>
                  </pic:spPr>
                </pic:pic>
              </a:graphicData>
            </a:graphic>
            <wp14:sizeRelH relativeFrom="margin">
              <wp14:pctWidth>0</wp14:pctWidth>
            </wp14:sizeRelH>
            <wp14:sizeRelV relativeFrom="margin">
              <wp14:pctHeight>0</wp14:pctHeight>
            </wp14:sizeRelV>
          </wp:anchor>
        </w:drawing>
      </w:r>
      <w:r w:rsidRPr="00B3562B">
        <w:rPr>
          <w:rStyle w:val="Emphasis"/>
          <w:rFonts w:ascii="Proxima Nova Thin" w:hAnsi="Proxima Nova Thin"/>
          <w:iCs w:val="0"/>
          <w:color w:val="AD3638"/>
          <w:sz w:val="36"/>
          <w:shd w:val="clear" w:color="auto" w:fill="auto"/>
        </w:rPr>
        <w:t>Het wijknetwerk</w:t>
      </w:r>
    </w:p>
    <w:p w14:paraId="29253020" w14:textId="77777777" w:rsidR="00B3562B" w:rsidRDefault="00B3562B" w:rsidP="00B3562B">
      <w:pPr>
        <w:pStyle w:val="Normaltekst"/>
        <w:rPr>
          <w:rStyle w:val="Emphasis"/>
          <w:rFonts w:ascii="Proxima Nova Light" w:hAnsi="Proxima Nova Light"/>
          <w:iCs w:val="0"/>
          <w:color w:val="3B3838" w:themeColor="background2" w:themeShade="40"/>
          <w:sz w:val="22"/>
          <w:shd w:val="clear" w:color="auto" w:fill="auto"/>
        </w:rPr>
      </w:pPr>
    </w:p>
    <w:p w14:paraId="67DF92A4" w14:textId="7FC44F5A" w:rsidR="00C61149" w:rsidRPr="00B3562B" w:rsidRDefault="00B3562B" w:rsidP="00B3562B">
      <w:pPr>
        <w:pStyle w:val="Normaltekst"/>
        <w:rPr>
          <w:rStyle w:val="Emphasis"/>
          <w:rFonts w:ascii="Proxima Nova Light" w:hAnsi="Proxima Nova Light"/>
          <w:i/>
          <w:color w:val="3B3838" w:themeColor="background2" w:themeShade="40"/>
          <w:sz w:val="22"/>
          <w:shd w:val="clear" w:color="auto" w:fill="auto"/>
        </w:rPr>
      </w:pPr>
      <w:r w:rsidRPr="00B3562B">
        <w:rPr>
          <w:rStyle w:val="Emphasis"/>
          <w:rFonts w:ascii="Proxima Nova Light" w:hAnsi="Proxima Nova Light"/>
          <w:i/>
          <w:color w:val="3B3838" w:themeColor="background2" w:themeShade="40"/>
          <w:sz w:val="22"/>
          <w:shd w:val="clear" w:color="auto" w:fill="auto"/>
        </w:rPr>
        <w:t xml:space="preserve">(Bron Wijk aanpak programma 2016 Maaike </w:t>
      </w:r>
      <w:proofErr w:type="spellStart"/>
      <w:r w:rsidRPr="00B3562B">
        <w:rPr>
          <w:rStyle w:val="Emphasis"/>
          <w:rFonts w:ascii="Proxima Nova Light" w:hAnsi="Proxima Nova Light"/>
          <w:i/>
          <w:color w:val="3B3838" w:themeColor="background2" w:themeShade="40"/>
          <w:sz w:val="22"/>
          <w:shd w:val="clear" w:color="auto" w:fill="auto"/>
        </w:rPr>
        <w:t>Borsboom</w:t>
      </w:r>
      <w:proofErr w:type="spellEnd"/>
      <w:r w:rsidRPr="00B3562B">
        <w:rPr>
          <w:rStyle w:val="Emphasis"/>
          <w:rFonts w:ascii="Proxima Nova Light" w:hAnsi="Proxima Nova Light"/>
          <w:i/>
          <w:color w:val="3B3838" w:themeColor="background2" w:themeShade="40"/>
          <w:sz w:val="22"/>
          <w:shd w:val="clear" w:color="auto" w:fill="auto"/>
        </w:rPr>
        <w:t>)</w:t>
      </w:r>
    </w:p>
    <w:p w14:paraId="4FCB81D5" w14:textId="77777777" w:rsidR="00F2505A" w:rsidRDefault="00F2505A" w:rsidP="00F2505A">
      <w:pPr>
        <w:pStyle w:val="Heading2"/>
      </w:pPr>
      <w:r>
        <w:t>Wijk-</w:t>
      </w:r>
      <w:r>
        <w:rPr>
          <w:spacing w:val="-2"/>
        </w:rPr>
        <w:t xml:space="preserve"> </w:t>
      </w:r>
      <w:r>
        <w:t>en</w:t>
      </w:r>
      <w:r>
        <w:rPr>
          <w:spacing w:val="-2"/>
        </w:rPr>
        <w:t xml:space="preserve"> </w:t>
      </w:r>
      <w:r>
        <w:t>buurtcentra</w:t>
      </w: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275"/>
        <w:gridCol w:w="2290"/>
        <w:gridCol w:w="2463"/>
      </w:tblGrid>
      <w:tr w:rsidR="00F2505A" w14:paraId="71516F4B" w14:textId="77777777" w:rsidTr="0057297D">
        <w:trPr>
          <w:trHeight w:val="268"/>
        </w:trPr>
        <w:tc>
          <w:tcPr>
            <w:tcW w:w="2261" w:type="dxa"/>
          </w:tcPr>
          <w:p w14:paraId="4D40A6DD" w14:textId="77777777" w:rsidR="00F2505A" w:rsidRDefault="00F2505A" w:rsidP="00F2505A">
            <w:pPr>
              <w:pStyle w:val="Normaltekst"/>
              <w:spacing w:before="0" w:after="0"/>
            </w:pPr>
            <w:r>
              <w:t>Naam</w:t>
            </w:r>
          </w:p>
        </w:tc>
        <w:tc>
          <w:tcPr>
            <w:tcW w:w="2275" w:type="dxa"/>
          </w:tcPr>
          <w:p w14:paraId="444E47FF" w14:textId="77777777" w:rsidR="00F2505A" w:rsidRDefault="00F2505A" w:rsidP="00F2505A">
            <w:pPr>
              <w:pStyle w:val="Normaltekst"/>
              <w:spacing w:before="0" w:after="0"/>
            </w:pPr>
            <w:r>
              <w:t>Adres</w:t>
            </w:r>
          </w:p>
        </w:tc>
        <w:tc>
          <w:tcPr>
            <w:tcW w:w="2290" w:type="dxa"/>
          </w:tcPr>
          <w:p w14:paraId="0A2CE811" w14:textId="77777777" w:rsidR="00F2505A" w:rsidRDefault="00F2505A" w:rsidP="00F2505A">
            <w:pPr>
              <w:pStyle w:val="Normaltekst"/>
              <w:spacing w:before="0" w:after="0"/>
            </w:pPr>
            <w:r>
              <w:t>Telefoonnummer</w:t>
            </w:r>
          </w:p>
        </w:tc>
        <w:tc>
          <w:tcPr>
            <w:tcW w:w="2463" w:type="dxa"/>
          </w:tcPr>
          <w:p w14:paraId="77CF9343" w14:textId="77777777" w:rsidR="00F2505A" w:rsidRDefault="00F2505A" w:rsidP="00F2505A">
            <w:pPr>
              <w:pStyle w:val="Normaltekst"/>
              <w:spacing w:before="0" w:after="0"/>
            </w:pPr>
            <w:r>
              <w:t>E-mail</w:t>
            </w:r>
          </w:p>
        </w:tc>
      </w:tr>
      <w:tr w:rsidR="00F2505A" w14:paraId="1A8F7712" w14:textId="77777777" w:rsidTr="0057297D">
        <w:trPr>
          <w:trHeight w:val="271"/>
        </w:trPr>
        <w:tc>
          <w:tcPr>
            <w:tcW w:w="2261" w:type="dxa"/>
          </w:tcPr>
          <w:p w14:paraId="5C27771F" w14:textId="77777777" w:rsidR="00F2505A" w:rsidRDefault="00AA4B20" w:rsidP="00F2505A">
            <w:pPr>
              <w:pStyle w:val="Normaltekst"/>
              <w:spacing w:before="0" w:after="0"/>
            </w:pPr>
            <w:hyperlink r:id="rId37">
              <w:r w:rsidR="00F2505A">
                <w:t>Ark van</w:t>
              </w:r>
              <w:r w:rsidR="00F2505A">
                <w:rPr>
                  <w:spacing w:val="-3"/>
                </w:rPr>
                <w:t xml:space="preserve"> </w:t>
              </w:r>
              <w:r w:rsidR="00F2505A">
                <w:t>Oost</w:t>
              </w:r>
            </w:hyperlink>
          </w:p>
        </w:tc>
        <w:tc>
          <w:tcPr>
            <w:tcW w:w="2275" w:type="dxa"/>
          </w:tcPr>
          <w:p w14:paraId="7111C93C" w14:textId="77777777" w:rsidR="00F2505A" w:rsidRDefault="00F2505A" w:rsidP="00F2505A">
            <w:pPr>
              <w:pStyle w:val="Normaltekst"/>
              <w:spacing w:before="0" w:after="0"/>
            </w:pPr>
            <w:r>
              <w:t>Cipresstraat</w:t>
            </w:r>
            <w:r>
              <w:rPr>
                <w:spacing w:val="-4"/>
              </w:rPr>
              <w:t xml:space="preserve"> </w:t>
            </w:r>
            <w:r>
              <w:t>154</w:t>
            </w:r>
          </w:p>
        </w:tc>
        <w:tc>
          <w:tcPr>
            <w:tcW w:w="2290" w:type="dxa"/>
          </w:tcPr>
          <w:p w14:paraId="5261EEFE" w14:textId="77777777" w:rsidR="00F2505A" w:rsidRDefault="00F2505A" w:rsidP="00F2505A">
            <w:pPr>
              <w:pStyle w:val="Normaltekst"/>
              <w:spacing w:before="0" w:after="0"/>
            </w:pPr>
            <w:r>
              <w:t>024-323</w:t>
            </w:r>
            <w:r>
              <w:rPr>
                <w:spacing w:val="-4"/>
              </w:rPr>
              <w:t xml:space="preserve"> </w:t>
            </w:r>
            <w:r>
              <w:t>22</w:t>
            </w:r>
            <w:r>
              <w:rPr>
                <w:spacing w:val="-1"/>
              </w:rPr>
              <w:t xml:space="preserve"> </w:t>
            </w:r>
            <w:r>
              <w:t>27</w:t>
            </w:r>
          </w:p>
        </w:tc>
        <w:tc>
          <w:tcPr>
            <w:tcW w:w="2463" w:type="dxa"/>
          </w:tcPr>
          <w:p w14:paraId="121A6B34" w14:textId="77777777" w:rsidR="00F2505A" w:rsidRDefault="00AA4B20" w:rsidP="00F2505A">
            <w:pPr>
              <w:pStyle w:val="Normaltekst"/>
              <w:spacing w:before="0" w:after="0"/>
            </w:pPr>
            <w:hyperlink r:id="rId38">
              <w:r w:rsidR="00F2505A">
                <w:t>arkvanoost@nijmegen.nl</w:t>
              </w:r>
            </w:hyperlink>
          </w:p>
        </w:tc>
      </w:tr>
    </w:tbl>
    <w:p w14:paraId="7A2C8690" w14:textId="77777777" w:rsidR="00F2505A" w:rsidRDefault="00F2505A" w:rsidP="00F2505A">
      <w:pPr>
        <w:pStyle w:val="Heading2"/>
      </w:pPr>
    </w:p>
    <w:p w14:paraId="47CD222D" w14:textId="7ECF84F4" w:rsidR="00F2505A" w:rsidRDefault="00F2505A" w:rsidP="00F2505A">
      <w:pPr>
        <w:pStyle w:val="Heading2"/>
      </w:pPr>
      <w:r>
        <w:t>Jongerencentra</w:t>
      </w: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275"/>
        <w:gridCol w:w="2290"/>
        <w:gridCol w:w="2463"/>
      </w:tblGrid>
      <w:tr w:rsidR="00F2505A" w14:paraId="148388BF" w14:textId="77777777" w:rsidTr="0057297D">
        <w:trPr>
          <w:trHeight w:val="268"/>
        </w:trPr>
        <w:tc>
          <w:tcPr>
            <w:tcW w:w="2261" w:type="dxa"/>
          </w:tcPr>
          <w:p w14:paraId="23A4F3FD" w14:textId="77777777" w:rsidR="00F2505A" w:rsidRDefault="00F2505A" w:rsidP="00F2505A">
            <w:pPr>
              <w:pStyle w:val="Normaltekst"/>
              <w:spacing w:before="0" w:after="0"/>
            </w:pPr>
            <w:r>
              <w:t>Naam</w:t>
            </w:r>
          </w:p>
        </w:tc>
        <w:tc>
          <w:tcPr>
            <w:tcW w:w="2275" w:type="dxa"/>
          </w:tcPr>
          <w:p w14:paraId="0A30EA02" w14:textId="77777777" w:rsidR="00F2505A" w:rsidRDefault="00F2505A" w:rsidP="00F2505A">
            <w:pPr>
              <w:pStyle w:val="Normaltekst"/>
              <w:spacing w:before="0" w:after="0"/>
            </w:pPr>
            <w:r>
              <w:t>Adres</w:t>
            </w:r>
          </w:p>
        </w:tc>
        <w:tc>
          <w:tcPr>
            <w:tcW w:w="2290" w:type="dxa"/>
          </w:tcPr>
          <w:p w14:paraId="118E11F1" w14:textId="77777777" w:rsidR="00F2505A" w:rsidRDefault="00F2505A" w:rsidP="00F2505A">
            <w:pPr>
              <w:pStyle w:val="Normaltekst"/>
              <w:spacing w:before="0" w:after="0"/>
            </w:pPr>
            <w:r>
              <w:t>Telefoonnummer</w:t>
            </w:r>
          </w:p>
        </w:tc>
        <w:tc>
          <w:tcPr>
            <w:tcW w:w="2463" w:type="dxa"/>
          </w:tcPr>
          <w:p w14:paraId="1252FB68" w14:textId="77777777" w:rsidR="00F2505A" w:rsidRDefault="00F2505A" w:rsidP="00F2505A">
            <w:pPr>
              <w:pStyle w:val="Normaltekst"/>
              <w:spacing w:before="0" w:after="0"/>
            </w:pPr>
            <w:r>
              <w:t>E-mail</w:t>
            </w:r>
          </w:p>
        </w:tc>
      </w:tr>
      <w:tr w:rsidR="00F2505A" w14:paraId="1E20419A" w14:textId="77777777" w:rsidTr="0057297D">
        <w:trPr>
          <w:trHeight w:val="268"/>
        </w:trPr>
        <w:tc>
          <w:tcPr>
            <w:tcW w:w="2261" w:type="dxa"/>
          </w:tcPr>
          <w:p w14:paraId="1521B133" w14:textId="77777777" w:rsidR="00F2505A" w:rsidRDefault="00AA4B20" w:rsidP="00F2505A">
            <w:pPr>
              <w:pStyle w:val="Normaltekst"/>
              <w:spacing w:before="0" w:after="0"/>
            </w:pPr>
            <w:hyperlink r:id="rId39">
              <w:r w:rsidR="00F2505A">
                <w:t>Exposure</w:t>
              </w:r>
            </w:hyperlink>
          </w:p>
        </w:tc>
        <w:tc>
          <w:tcPr>
            <w:tcW w:w="2275" w:type="dxa"/>
          </w:tcPr>
          <w:p w14:paraId="4897B2A4" w14:textId="77777777" w:rsidR="00F2505A" w:rsidRDefault="00F2505A" w:rsidP="00F2505A">
            <w:pPr>
              <w:pStyle w:val="Normaltekst"/>
              <w:spacing w:before="0" w:after="0"/>
            </w:pPr>
            <w:r>
              <w:t>Cipresstraat</w:t>
            </w:r>
            <w:r>
              <w:rPr>
                <w:spacing w:val="-4"/>
              </w:rPr>
              <w:t xml:space="preserve"> </w:t>
            </w:r>
            <w:r>
              <w:t>154</w:t>
            </w:r>
          </w:p>
        </w:tc>
        <w:tc>
          <w:tcPr>
            <w:tcW w:w="2290" w:type="dxa"/>
          </w:tcPr>
          <w:p w14:paraId="7EAD117F" w14:textId="77777777" w:rsidR="00F2505A" w:rsidRDefault="00F2505A" w:rsidP="00F2505A">
            <w:pPr>
              <w:pStyle w:val="Normaltekst"/>
              <w:spacing w:before="0" w:after="0"/>
            </w:pPr>
            <w:r>
              <w:t>024-323</w:t>
            </w:r>
            <w:r>
              <w:rPr>
                <w:spacing w:val="-4"/>
              </w:rPr>
              <w:t xml:space="preserve"> </w:t>
            </w:r>
            <w:r>
              <w:t>61</w:t>
            </w:r>
            <w:r>
              <w:rPr>
                <w:spacing w:val="-1"/>
              </w:rPr>
              <w:t xml:space="preserve"> </w:t>
            </w:r>
            <w:r>
              <w:t>29</w:t>
            </w:r>
          </w:p>
        </w:tc>
        <w:tc>
          <w:tcPr>
            <w:tcW w:w="2463" w:type="dxa"/>
          </w:tcPr>
          <w:p w14:paraId="50851FC2" w14:textId="77777777" w:rsidR="00F2505A" w:rsidRDefault="00F2505A" w:rsidP="00F2505A">
            <w:pPr>
              <w:pStyle w:val="Normaltekst"/>
              <w:spacing w:before="0" w:after="0"/>
              <w:rPr>
                <w:rFonts w:ascii="Times New Roman"/>
                <w:sz w:val="18"/>
              </w:rPr>
            </w:pPr>
          </w:p>
        </w:tc>
      </w:tr>
    </w:tbl>
    <w:p w14:paraId="2407C002" w14:textId="77777777" w:rsidR="00F2505A" w:rsidRDefault="00F2505A" w:rsidP="00F2505A">
      <w:pPr>
        <w:pStyle w:val="Normaltekst"/>
        <w:rPr>
          <w:sz w:val="24"/>
        </w:rPr>
      </w:pPr>
    </w:p>
    <w:p w14:paraId="68F04D51" w14:textId="478DBFE6" w:rsidR="00F2505A" w:rsidRDefault="00F2505A" w:rsidP="00F2505A">
      <w:pPr>
        <w:pStyle w:val="Normaltekst"/>
      </w:pPr>
      <w:r>
        <w:rPr>
          <w:sz w:val="24"/>
        </w:rPr>
        <w:t>De</w:t>
      </w:r>
      <w:r>
        <w:rPr>
          <w:spacing w:val="-1"/>
          <w:sz w:val="24"/>
        </w:rPr>
        <w:t xml:space="preserve"> </w:t>
      </w:r>
      <w:r>
        <w:rPr>
          <w:b/>
          <w:sz w:val="24"/>
        </w:rPr>
        <w:t>Stads-</w:t>
      </w:r>
      <w:r>
        <w:rPr>
          <w:b/>
          <w:spacing w:val="-1"/>
          <w:sz w:val="24"/>
        </w:rPr>
        <w:t xml:space="preserve"> </w:t>
      </w:r>
      <w:r>
        <w:rPr>
          <w:b/>
          <w:sz w:val="24"/>
        </w:rPr>
        <w:t>en</w:t>
      </w:r>
      <w:r>
        <w:rPr>
          <w:b/>
          <w:spacing w:val="-3"/>
          <w:sz w:val="24"/>
        </w:rPr>
        <w:t xml:space="preserve"> </w:t>
      </w:r>
      <w:r>
        <w:rPr>
          <w:b/>
          <w:sz w:val="24"/>
        </w:rPr>
        <w:t>Wijkmonitor</w:t>
      </w:r>
      <w:r>
        <w:rPr>
          <w:b/>
          <w:spacing w:val="1"/>
          <w:sz w:val="24"/>
        </w:rPr>
        <w:t xml:space="preserve"> </w:t>
      </w:r>
      <w:r>
        <w:rPr>
          <w:sz w:val="24"/>
        </w:rPr>
        <w:t>is</w:t>
      </w:r>
      <w:r>
        <w:rPr>
          <w:spacing w:val="-4"/>
          <w:sz w:val="24"/>
        </w:rPr>
        <w:t xml:space="preserve"> </w:t>
      </w:r>
      <w:r>
        <w:rPr>
          <w:sz w:val="24"/>
        </w:rPr>
        <w:t>een</w:t>
      </w:r>
      <w:r>
        <w:rPr>
          <w:spacing w:val="-3"/>
          <w:sz w:val="24"/>
        </w:rPr>
        <w:t xml:space="preserve"> </w:t>
      </w:r>
      <w:r>
        <w:rPr>
          <w:sz w:val="24"/>
        </w:rPr>
        <w:t>onderzoek</w:t>
      </w:r>
      <w:r>
        <w:rPr>
          <w:spacing w:val="-5"/>
          <w:sz w:val="24"/>
        </w:rPr>
        <w:t xml:space="preserve"> </w:t>
      </w:r>
      <w:r>
        <w:rPr>
          <w:sz w:val="24"/>
        </w:rPr>
        <w:t>dat</w:t>
      </w:r>
      <w:r>
        <w:rPr>
          <w:spacing w:val="-5"/>
          <w:sz w:val="24"/>
        </w:rPr>
        <w:t xml:space="preserve"> </w:t>
      </w:r>
      <w:r>
        <w:rPr>
          <w:sz w:val="24"/>
        </w:rPr>
        <w:t>de</w:t>
      </w:r>
      <w:r>
        <w:rPr>
          <w:spacing w:val="-1"/>
          <w:sz w:val="24"/>
        </w:rPr>
        <w:t xml:space="preserve"> </w:t>
      </w:r>
      <w:r>
        <w:rPr>
          <w:sz w:val="24"/>
        </w:rPr>
        <w:t>gemeente</w:t>
      </w:r>
      <w:r>
        <w:rPr>
          <w:spacing w:val="-3"/>
          <w:sz w:val="24"/>
        </w:rPr>
        <w:t xml:space="preserve"> </w:t>
      </w:r>
      <w:r>
        <w:rPr>
          <w:sz w:val="24"/>
        </w:rPr>
        <w:t>Nijmegen</w:t>
      </w:r>
      <w:r>
        <w:rPr>
          <w:spacing w:val="-2"/>
          <w:sz w:val="24"/>
        </w:rPr>
        <w:t xml:space="preserve"> </w:t>
      </w:r>
      <w:r>
        <w:rPr>
          <w:sz w:val="24"/>
        </w:rPr>
        <w:t>elke</w:t>
      </w:r>
      <w:r>
        <w:rPr>
          <w:spacing w:val="-1"/>
          <w:sz w:val="24"/>
        </w:rPr>
        <w:t xml:space="preserve"> </w:t>
      </w:r>
      <w:r>
        <w:rPr>
          <w:sz w:val="24"/>
        </w:rPr>
        <w:t>twee</w:t>
      </w:r>
      <w:r>
        <w:rPr>
          <w:spacing w:val="-1"/>
          <w:sz w:val="24"/>
        </w:rPr>
        <w:t xml:space="preserve"> </w:t>
      </w:r>
      <w:r>
        <w:rPr>
          <w:sz w:val="24"/>
        </w:rPr>
        <w:t xml:space="preserve">jaar </w:t>
      </w:r>
      <w:r>
        <w:t>uitvoert.</w:t>
      </w:r>
      <w:r>
        <w:rPr>
          <w:spacing w:val="-4"/>
        </w:rPr>
        <w:t xml:space="preserve"> </w:t>
      </w:r>
      <w:r>
        <w:t>Aan</w:t>
      </w:r>
      <w:r>
        <w:rPr>
          <w:spacing w:val="-3"/>
        </w:rPr>
        <w:t xml:space="preserve"> </w:t>
      </w:r>
      <w:r>
        <w:t>de</w:t>
      </w:r>
      <w:r>
        <w:rPr>
          <w:spacing w:val="-3"/>
        </w:rPr>
        <w:t xml:space="preserve"> </w:t>
      </w:r>
      <w:r>
        <w:t>orde</w:t>
      </w:r>
      <w:r>
        <w:rPr>
          <w:spacing w:val="-4"/>
        </w:rPr>
        <w:t xml:space="preserve"> </w:t>
      </w:r>
      <w:r>
        <w:t>komen</w:t>
      </w:r>
      <w:r>
        <w:rPr>
          <w:spacing w:val="-2"/>
        </w:rPr>
        <w:t xml:space="preserve"> </w:t>
      </w:r>
      <w:r>
        <w:t>thema’s</w:t>
      </w:r>
      <w:r>
        <w:rPr>
          <w:spacing w:val="-1"/>
        </w:rPr>
        <w:t xml:space="preserve"> </w:t>
      </w:r>
      <w:r>
        <w:t>als</w:t>
      </w:r>
      <w:r>
        <w:rPr>
          <w:spacing w:val="-2"/>
        </w:rPr>
        <w:t xml:space="preserve"> </w:t>
      </w:r>
      <w:r>
        <w:t>wonen,</w:t>
      </w:r>
      <w:r>
        <w:rPr>
          <w:spacing w:val="-6"/>
        </w:rPr>
        <w:t xml:space="preserve"> </w:t>
      </w:r>
      <w:r>
        <w:t>gezondheid</w:t>
      </w:r>
      <w:r>
        <w:rPr>
          <w:spacing w:val="-3"/>
        </w:rPr>
        <w:t xml:space="preserve"> </w:t>
      </w:r>
      <w:r>
        <w:t>en</w:t>
      </w:r>
      <w:r>
        <w:rPr>
          <w:spacing w:val="-2"/>
        </w:rPr>
        <w:t xml:space="preserve"> </w:t>
      </w:r>
      <w:r>
        <w:t>zorg,</w:t>
      </w:r>
      <w:r>
        <w:rPr>
          <w:spacing w:val="-4"/>
        </w:rPr>
        <w:t xml:space="preserve"> </w:t>
      </w:r>
      <w:r>
        <w:t>werk,</w:t>
      </w:r>
      <w:r>
        <w:rPr>
          <w:spacing w:val="-2"/>
        </w:rPr>
        <w:t xml:space="preserve"> </w:t>
      </w:r>
      <w:r>
        <w:t>duurzaamheid</w:t>
      </w:r>
      <w:r>
        <w:rPr>
          <w:spacing w:val="-51"/>
        </w:rPr>
        <w:t xml:space="preserve"> </w:t>
      </w:r>
      <w:r>
        <w:t xml:space="preserve">en binnenstad. </w:t>
      </w:r>
      <w:proofErr w:type="spellStart"/>
      <w:r>
        <w:t>Hengstdal</w:t>
      </w:r>
      <w:proofErr w:type="spellEnd"/>
      <w:r>
        <w:t xml:space="preserve"> scoort op deze thema’s gemiddeld en voor enkele onderwerpen</w:t>
      </w:r>
      <w:r>
        <w:rPr>
          <w:spacing w:val="-52"/>
        </w:rPr>
        <w:t xml:space="preserve"> </w:t>
      </w:r>
      <w:r>
        <w:t>zelfs boven gemiddeld. De buurtmonitor is in te zien via deze link:</w:t>
      </w:r>
    </w:p>
    <w:p w14:paraId="2791CCDD" w14:textId="316695CE" w:rsidR="00F2505A" w:rsidRPr="00F2505A" w:rsidRDefault="00AA4B20" w:rsidP="00F2505A">
      <w:pPr>
        <w:pStyle w:val="Weblink"/>
      </w:pPr>
      <w:hyperlink r:id="rId40">
        <w:proofErr w:type="gramStart"/>
        <w:r w:rsidR="00F2505A" w:rsidRPr="00F2505A">
          <w:t>nijmegen.buurtmonitor.nl</w:t>
        </w:r>
        <w:proofErr w:type="gramEnd"/>
        <w:r w:rsidR="00F2505A" w:rsidRPr="00F2505A">
          <w:t>/jive/Report/</w:t>
        </w:r>
        <w:proofErr w:type="spellStart"/>
        <w:r w:rsidR="00F2505A" w:rsidRPr="00F2505A">
          <w:t>hengstdal</w:t>
        </w:r>
        <w:proofErr w:type="spellEnd"/>
      </w:hyperlink>
    </w:p>
    <w:p w14:paraId="07098A3A" w14:textId="589BAF43" w:rsidR="00C61149" w:rsidRPr="00E314F5" w:rsidRDefault="00C61149" w:rsidP="00F2505A">
      <w:pPr>
        <w:pStyle w:val="Normaltekst"/>
        <w:rPr>
          <w:rStyle w:val="Emphasis"/>
          <w:rFonts w:ascii="Acumin Pro Thin" w:hAnsi="Acumin Pro Thin"/>
          <w:iCs w:val="0"/>
          <w:color w:val="8F8F8F"/>
          <w:sz w:val="22"/>
          <w:shd w:val="clear" w:color="auto" w:fill="auto"/>
        </w:rPr>
      </w:pPr>
    </w:p>
    <w:p w14:paraId="14089516" w14:textId="77777777" w:rsidR="00C61149" w:rsidRPr="00E314F5" w:rsidRDefault="00C61149" w:rsidP="00F2505A">
      <w:pPr>
        <w:pStyle w:val="Normaltekst"/>
        <w:rPr>
          <w:rStyle w:val="Emphasis"/>
          <w:rFonts w:ascii="Acumin Pro Thin" w:hAnsi="Acumin Pro Thin"/>
          <w:iCs w:val="0"/>
          <w:color w:val="8F8F8F"/>
          <w:sz w:val="22"/>
          <w:shd w:val="clear" w:color="auto" w:fill="auto"/>
        </w:rPr>
      </w:pPr>
    </w:p>
    <w:p w14:paraId="284C2172" w14:textId="77777777" w:rsidR="00C61149" w:rsidRPr="00E314F5" w:rsidRDefault="00C61149" w:rsidP="00C61149">
      <w:pPr>
        <w:pStyle w:val="Normaltekst"/>
        <w:rPr>
          <w:rStyle w:val="Emphasis"/>
          <w:rFonts w:ascii="Acumin Pro Thin" w:hAnsi="Acumin Pro Thin"/>
          <w:iCs w:val="0"/>
          <w:color w:val="8F8F8F"/>
          <w:sz w:val="22"/>
          <w:shd w:val="clear" w:color="auto" w:fill="auto"/>
        </w:rPr>
      </w:pPr>
    </w:p>
    <w:p w14:paraId="0BABCB96" w14:textId="6C6A5515" w:rsidR="00C61149" w:rsidRPr="00F2505A" w:rsidRDefault="00F2505A" w:rsidP="00F2505A">
      <w:pPr>
        <w:pStyle w:val="Heading2"/>
        <w:rPr>
          <w:rStyle w:val="Emphasis"/>
          <w:rFonts w:ascii="Proxima Nova Thin" w:hAnsi="Proxima Nova Thin"/>
          <w:iCs w:val="0"/>
          <w:color w:val="55B593"/>
          <w:shd w:val="clear" w:color="auto" w:fill="auto"/>
        </w:rPr>
      </w:pPr>
      <w:r w:rsidRPr="00F2505A">
        <w:rPr>
          <w:rStyle w:val="Emphasis"/>
          <w:rFonts w:ascii="Proxima Nova Thin" w:hAnsi="Proxima Nova Thin"/>
          <w:iCs w:val="0"/>
          <w:color w:val="55B593"/>
          <w:shd w:val="clear" w:color="auto" w:fill="auto"/>
        </w:rPr>
        <w:lastRenderedPageBreak/>
        <w:t>Opbouw van de wijk (buurten)</w:t>
      </w:r>
    </w:p>
    <w:p w14:paraId="464EEB7B" w14:textId="09667A00" w:rsidR="00F2505A" w:rsidRDefault="00F2505A" w:rsidP="00F2505A">
      <w:pPr>
        <w:pStyle w:val="Normaltekst"/>
        <w:rPr>
          <w:rStyle w:val="Emphasis"/>
          <w:rFonts w:ascii="Proxima Nova Light" w:hAnsi="Proxima Nova Light"/>
          <w:iCs w:val="0"/>
          <w:color w:val="3B3838" w:themeColor="background2" w:themeShade="40"/>
          <w:sz w:val="22"/>
          <w:shd w:val="clear" w:color="auto" w:fill="auto"/>
        </w:rPr>
      </w:pPr>
      <w:r w:rsidRPr="00F2505A">
        <w:rPr>
          <w:rStyle w:val="Emphasis"/>
          <w:rFonts w:ascii="Proxima Nova Light" w:hAnsi="Proxima Nova Light"/>
          <w:iCs w:val="0"/>
          <w:color w:val="3B3838" w:themeColor="background2" w:themeShade="40"/>
          <w:sz w:val="22"/>
          <w:shd w:val="clear" w:color="auto" w:fill="auto"/>
        </w:rPr>
        <w:t>De wijk is op te delen in vijf buurten (bron Wikipedia).</w:t>
      </w:r>
    </w:p>
    <w:p w14:paraId="1CE70AA7" w14:textId="14DDF367" w:rsidR="00E11E64" w:rsidRPr="00E11E64" w:rsidRDefault="00E11E64" w:rsidP="00E11E64">
      <w:pPr>
        <w:pStyle w:val="Heading3"/>
        <w:rPr>
          <w:rStyle w:val="Emphasis"/>
          <w:rFonts w:ascii="Proxima Nova Thin" w:hAnsi="Proxima Nova Thin"/>
          <w:iCs w:val="0"/>
          <w:color w:val="55B593"/>
          <w:sz w:val="22"/>
          <w:shd w:val="clear" w:color="auto" w:fill="auto"/>
        </w:rPr>
      </w:pPr>
      <w:r w:rsidRPr="00E11E64">
        <w:rPr>
          <w:rStyle w:val="Emphasis"/>
          <w:rFonts w:ascii="Proxima Nova Thin" w:hAnsi="Proxima Nova Thin"/>
          <w:iCs w:val="0"/>
          <w:color w:val="55B593"/>
          <w:sz w:val="22"/>
          <w:shd w:val="clear" w:color="auto" w:fill="auto"/>
        </w:rPr>
        <w:t>Noordwestelijke deel</w:t>
      </w:r>
    </w:p>
    <w:p w14:paraId="3B62F5F7" w14:textId="7BD7B27B" w:rsidR="00F2505A" w:rsidRDefault="00F2505A" w:rsidP="00F2505A">
      <w:pPr>
        <w:pStyle w:val="Normaltekst"/>
        <w:rPr>
          <w:rStyle w:val="Emphasis"/>
          <w:rFonts w:ascii="Proxima Nova Light" w:hAnsi="Proxima Nova Light"/>
          <w:iCs w:val="0"/>
          <w:color w:val="3B3838" w:themeColor="background2" w:themeShade="40"/>
          <w:sz w:val="22"/>
          <w:shd w:val="clear" w:color="auto" w:fill="auto"/>
        </w:rPr>
      </w:pPr>
      <w:r w:rsidRPr="00F2505A">
        <w:rPr>
          <w:rStyle w:val="Emphasis"/>
          <w:rFonts w:ascii="Proxima Nova Light" w:hAnsi="Proxima Nova Light"/>
          <w:iCs w:val="0"/>
          <w:color w:val="3B3838" w:themeColor="background2" w:themeShade="40"/>
          <w:sz w:val="22"/>
          <w:shd w:val="clear" w:color="auto" w:fill="auto"/>
        </w:rPr>
        <w:t xml:space="preserve">Het noordwestelijke deel van de wijk </w:t>
      </w:r>
      <w:proofErr w:type="spellStart"/>
      <w:r w:rsidRPr="00F2505A">
        <w:rPr>
          <w:rStyle w:val="Emphasis"/>
          <w:rFonts w:ascii="Proxima Nova Light" w:hAnsi="Proxima Nova Light"/>
          <w:iCs w:val="0"/>
          <w:color w:val="3B3838" w:themeColor="background2" w:themeShade="40"/>
          <w:sz w:val="22"/>
          <w:shd w:val="clear" w:color="auto" w:fill="auto"/>
        </w:rPr>
        <w:t>Hengstdal</w:t>
      </w:r>
      <w:proofErr w:type="spellEnd"/>
      <w:r w:rsidRPr="00F2505A">
        <w:rPr>
          <w:rStyle w:val="Emphasis"/>
          <w:rFonts w:ascii="Proxima Nova Light" w:hAnsi="Proxima Nova Light"/>
          <w:iCs w:val="0"/>
          <w:color w:val="3B3838" w:themeColor="background2" w:themeShade="40"/>
          <w:sz w:val="22"/>
          <w:shd w:val="clear" w:color="auto" w:fill="auto"/>
        </w:rPr>
        <w:t xml:space="preserve"> heeft door de vele particuliere bouw een gevarieerde samenstelling en er is veel bedrijvigheid. In dit deel van de wijk wonen veel (ex-) studenten van de Radboud Universiteit Nijmegen.</w:t>
      </w:r>
    </w:p>
    <w:p w14:paraId="10879112" w14:textId="6F1469CC" w:rsidR="00F2505A" w:rsidRPr="00E11E64" w:rsidRDefault="00E11E64" w:rsidP="00E11E64">
      <w:pPr>
        <w:pStyle w:val="Heading3"/>
        <w:rPr>
          <w:rStyle w:val="Emphasis"/>
          <w:rFonts w:ascii="Proxima Nova Thin" w:hAnsi="Proxima Nova Thin"/>
          <w:iCs w:val="0"/>
          <w:color w:val="55B593"/>
          <w:sz w:val="22"/>
          <w:shd w:val="clear" w:color="auto" w:fill="auto"/>
        </w:rPr>
      </w:pPr>
      <w:r w:rsidRPr="00E11E64">
        <w:rPr>
          <w:rStyle w:val="Emphasis"/>
          <w:rFonts w:ascii="Proxima Nova Thin" w:hAnsi="Proxima Nova Thin"/>
          <w:iCs w:val="0"/>
          <w:color w:val="55B593"/>
          <w:sz w:val="22"/>
          <w:shd w:val="clear" w:color="auto" w:fill="auto"/>
        </w:rPr>
        <w:t>Het Rode Dorp</w:t>
      </w:r>
    </w:p>
    <w:p w14:paraId="76AF247C" w14:textId="5FF08433" w:rsidR="00F2505A" w:rsidRDefault="00F2505A" w:rsidP="00F2505A">
      <w:pPr>
        <w:pStyle w:val="Normaltekst"/>
        <w:rPr>
          <w:rStyle w:val="Emphasis"/>
          <w:rFonts w:ascii="Proxima Nova Light" w:hAnsi="Proxima Nova Light"/>
          <w:iCs w:val="0"/>
          <w:color w:val="3B3838" w:themeColor="background2" w:themeShade="40"/>
          <w:sz w:val="22"/>
          <w:shd w:val="clear" w:color="auto" w:fill="auto"/>
        </w:rPr>
      </w:pPr>
      <w:r w:rsidRPr="00F2505A">
        <w:rPr>
          <w:rStyle w:val="Emphasis"/>
          <w:rFonts w:ascii="Proxima Nova Light" w:hAnsi="Proxima Nova Light"/>
          <w:iCs w:val="0"/>
          <w:color w:val="3B3838" w:themeColor="background2" w:themeShade="40"/>
          <w:sz w:val="22"/>
          <w:shd w:val="clear" w:color="auto" w:fill="auto"/>
        </w:rPr>
        <w:t>Het Rode Dorp ligt aan de noordkant van de wijk. Van oudsher was dit een volksbuurt die</w:t>
      </w:r>
      <w:r>
        <w:rPr>
          <w:rStyle w:val="Emphasis"/>
          <w:rFonts w:ascii="Proxima Nova Light" w:hAnsi="Proxima Nova Light"/>
          <w:iCs w:val="0"/>
          <w:color w:val="3B3838" w:themeColor="background2" w:themeShade="40"/>
          <w:sz w:val="22"/>
          <w:shd w:val="clear" w:color="auto" w:fill="auto"/>
        </w:rPr>
        <w:t xml:space="preserve"> </w:t>
      </w:r>
      <w:r w:rsidRPr="00F2505A">
        <w:rPr>
          <w:rStyle w:val="Emphasis"/>
          <w:rFonts w:ascii="Proxima Nova Light" w:hAnsi="Proxima Nova Light"/>
          <w:iCs w:val="0"/>
          <w:color w:val="3B3838" w:themeColor="background2" w:themeShade="40"/>
          <w:sz w:val="22"/>
          <w:shd w:val="clear" w:color="auto" w:fill="auto"/>
        </w:rPr>
        <w:t>haar bijnaam voornamelijk te danken had aan de kleur van de pannen waarmee de huizen waren gedekt. Daarnaast was rood ook gemiddelde politieke voorkeur van de bewoners. De 269 oorspronkelijke woningen van begin 1900 hebben inmiddels plaats gemaakt voor 250 nieuwe woningen. De oude rode pannen zijn toen weer zo veel mogelijk hergebruikt.</w:t>
      </w:r>
    </w:p>
    <w:p w14:paraId="092624A7" w14:textId="77777777" w:rsidR="00E11E64" w:rsidRPr="00E11E64" w:rsidRDefault="00E11E64" w:rsidP="00E11E64">
      <w:pPr>
        <w:pStyle w:val="Heading3"/>
        <w:rPr>
          <w:rStyle w:val="Emphasis"/>
          <w:rFonts w:ascii="Proxima Nova Thin" w:hAnsi="Proxima Nova Thin"/>
          <w:iCs w:val="0"/>
          <w:color w:val="55B593"/>
          <w:sz w:val="22"/>
          <w:shd w:val="clear" w:color="auto" w:fill="auto"/>
        </w:rPr>
      </w:pPr>
      <w:r w:rsidRPr="00E11E64">
        <w:rPr>
          <w:rStyle w:val="Emphasis"/>
          <w:rFonts w:ascii="Proxima Nova Thin" w:hAnsi="Proxima Nova Thin"/>
          <w:iCs w:val="0"/>
          <w:color w:val="55B593"/>
          <w:sz w:val="22"/>
          <w:shd w:val="clear" w:color="auto" w:fill="auto"/>
        </w:rPr>
        <w:t>De Spoorbuurt</w:t>
      </w:r>
    </w:p>
    <w:p w14:paraId="4D8C5BC2" w14:textId="1D02A2A4" w:rsidR="00F2505A" w:rsidRDefault="00F2505A" w:rsidP="00F2505A">
      <w:pPr>
        <w:pStyle w:val="Normaltekst"/>
        <w:rPr>
          <w:rStyle w:val="Emphasis"/>
          <w:rFonts w:ascii="Proxima Nova Light" w:hAnsi="Proxima Nova Light"/>
          <w:iCs w:val="0"/>
          <w:color w:val="3B3838" w:themeColor="background2" w:themeShade="40"/>
          <w:sz w:val="22"/>
          <w:shd w:val="clear" w:color="auto" w:fill="auto"/>
        </w:rPr>
      </w:pPr>
      <w:r w:rsidRPr="00F2505A">
        <w:rPr>
          <w:rStyle w:val="Emphasis"/>
          <w:rFonts w:ascii="Proxima Nova Light" w:hAnsi="Proxima Nova Light"/>
          <w:iCs w:val="0"/>
          <w:color w:val="3B3838" w:themeColor="background2" w:themeShade="40"/>
          <w:sz w:val="22"/>
          <w:shd w:val="clear" w:color="auto" w:fill="auto"/>
        </w:rPr>
        <w:t>De Spoorbuurt ligt ten zuiden van de van 't Santstraat. Deze buurt wordt gekenmerkt door</w:t>
      </w:r>
      <w:r>
        <w:rPr>
          <w:rStyle w:val="Emphasis"/>
          <w:rFonts w:ascii="Proxima Nova Light" w:hAnsi="Proxima Nova Light"/>
          <w:iCs w:val="0"/>
          <w:color w:val="3B3838" w:themeColor="background2" w:themeShade="40"/>
          <w:sz w:val="22"/>
          <w:shd w:val="clear" w:color="auto" w:fill="auto"/>
        </w:rPr>
        <w:t xml:space="preserve"> </w:t>
      </w:r>
      <w:r w:rsidRPr="00F2505A">
        <w:rPr>
          <w:rStyle w:val="Emphasis"/>
          <w:rFonts w:ascii="Proxima Nova Light" w:hAnsi="Proxima Nova Light"/>
          <w:iCs w:val="0"/>
          <w:color w:val="3B3838" w:themeColor="background2" w:themeShade="40"/>
          <w:sz w:val="22"/>
          <w:shd w:val="clear" w:color="auto" w:fill="auto"/>
        </w:rPr>
        <w:t>kleine straatjes en kleine huurwoningen.</w:t>
      </w:r>
    </w:p>
    <w:p w14:paraId="66831D29" w14:textId="14DD470F" w:rsidR="00F2505A" w:rsidRPr="00E11E64" w:rsidRDefault="00E11E64" w:rsidP="00E11E64">
      <w:pPr>
        <w:pStyle w:val="Heading3"/>
        <w:rPr>
          <w:rStyle w:val="Emphasis"/>
          <w:rFonts w:ascii="Proxima Nova Thin" w:hAnsi="Proxima Nova Thin"/>
          <w:iCs w:val="0"/>
          <w:color w:val="55B593"/>
          <w:sz w:val="22"/>
          <w:shd w:val="clear" w:color="auto" w:fill="auto"/>
        </w:rPr>
      </w:pPr>
      <w:r w:rsidRPr="00E11E64">
        <w:rPr>
          <w:rStyle w:val="Emphasis"/>
          <w:rFonts w:ascii="Proxima Nova Thin" w:hAnsi="Proxima Nova Thin"/>
          <w:iCs w:val="0"/>
          <w:color w:val="55B593"/>
          <w:sz w:val="22"/>
          <w:shd w:val="clear" w:color="auto" w:fill="auto"/>
        </w:rPr>
        <w:t>De Bomenbuurt</w:t>
      </w:r>
    </w:p>
    <w:p w14:paraId="7391B7EA" w14:textId="0548873B" w:rsidR="00F2505A" w:rsidRDefault="00F2505A" w:rsidP="00F2505A">
      <w:pPr>
        <w:pStyle w:val="Normaltekst"/>
        <w:rPr>
          <w:rStyle w:val="Emphasis"/>
          <w:rFonts w:ascii="Proxima Nova Light" w:hAnsi="Proxima Nova Light"/>
          <w:iCs w:val="0"/>
          <w:color w:val="3B3838" w:themeColor="background2" w:themeShade="40"/>
          <w:sz w:val="22"/>
          <w:shd w:val="clear" w:color="auto" w:fill="auto"/>
        </w:rPr>
      </w:pPr>
      <w:r w:rsidRPr="00F2505A">
        <w:rPr>
          <w:rStyle w:val="Emphasis"/>
          <w:rFonts w:ascii="Proxima Nova Light" w:hAnsi="Proxima Nova Light"/>
          <w:iCs w:val="0"/>
          <w:color w:val="3B3838" w:themeColor="background2" w:themeShade="40"/>
          <w:sz w:val="22"/>
          <w:shd w:val="clear" w:color="auto" w:fill="auto"/>
        </w:rPr>
        <w:t>De Bomenbuurt beslaat het zuidoostelijke deel van de wijk. Deze buurt bestaat uit een</w:t>
      </w:r>
      <w:r>
        <w:rPr>
          <w:rStyle w:val="Emphasis"/>
          <w:rFonts w:ascii="Proxima Nova Light" w:hAnsi="Proxima Nova Light"/>
          <w:iCs w:val="0"/>
          <w:color w:val="3B3838" w:themeColor="background2" w:themeShade="40"/>
          <w:sz w:val="22"/>
          <w:shd w:val="clear" w:color="auto" w:fill="auto"/>
        </w:rPr>
        <w:t xml:space="preserve"> </w:t>
      </w:r>
      <w:r w:rsidRPr="00F2505A">
        <w:rPr>
          <w:rStyle w:val="Emphasis"/>
          <w:rFonts w:ascii="Proxima Nova Light" w:hAnsi="Proxima Nova Light"/>
          <w:iCs w:val="0"/>
          <w:color w:val="3B3838" w:themeColor="background2" w:themeShade="40"/>
          <w:sz w:val="22"/>
          <w:shd w:val="clear" w:color="auto" w:fill="auto"/>
        </w:rPr>
        <w:t>mengeling van flats en laagbouw, het grootste deel daarvan zijn huurwoningen.</w:t>
      </w:r>
    </w:p>
    <w:p w14:paraId="705BF7BA" w14:textId="77777777" w:rsidR="00BF0444" w:rsidRPr="00BF0444" w:rsidRDefault="00BF0444" w:rsidP="00BF0444">
      <w:pPr>
        <w:pStyle w:val="Heading3"/>
        <w:rPr>
          <w:rStyle w:val="Emphasis"/>
          <w:rFonts w:ascii="Proxima Nova Thin" w:hAnsi="Proxima Nova Thin"/>
          <w:iCs w:val="0"/>
          <w:color w:val="55B593"/>
          <w:sz w:val="22"/>
          <w:shd w:val="clear" w:color="auto" w:fill="auto"/>
        </w:rPr>
      </w:pPr>
      <w:proofErr w:type="spellStart"/>
      <w:r w:rsidRPr="00BF0444">
        <w:rPr>
          <w:rStyle w:val="Emphasis"/>
          <w:rFonts w:ascii="Proxima Nova Thin" w:hAnsi="Proxima Nova Thin"/>
          <w:iCs w:val="0"/>
          <w:color w:val="55B593"/>
          <w:sz w:val="22"/>
          <w:shd w:val="clear" w:color="auto" w:fill="auto"/>
        </w:rPr>
        <w:t>Limos</w:t>
      </w:r>
      <w:proofErr w:type="spellEnd"/>
    </w:p>
    <w:p w14:paraId="370D5AD8" w14:textId="6DC31726" w:rsidR="00E11E64" w:rsidRPr="00E11E64" w:rsidRDefault="00E11E64" w:rsidP="00E11E64">
      <w:pPr>
        <w:pStyle w:val="Normaltekst"/>
        <w:rPr>
          <w:rStyle w:val="Emphasis"/>
          <w:rFonts w:ascii="Proxima Nova Light" w:hAnsi="Proxima Nova Light"/>
          <w:iCs w:val="0"/>
          <w:color w:val="3B3838" w:themeColor="background2" w:themeShade="40"/>
          <w:sz w:val="22"/>
          <w:shd w:val="clear" w:color="auto" w:fill="auto"/>
        </w:rPr>
      </w:pPr>
      <w:r w:rsidRPr="00E11E64">
        <w:rPr>
          <w:rStyle w:val="Emphasis"/>
          <w:rFonts w:ascii="Proxima Nova Light" w:hAnsi="Proxima Nova Light"/>
          <w:iCs w:val="0"/>
          <w:color w:val="3B3838" w:themeColor="background2" w:themeShade="40"/>
          <w:sz w:val="22"/>
          <w:shd w:val="clear" w:color="auto" w:fill="auto"/>
        </w:rPr>
        <w:t xml:space="preserve">Sinds ongeveer 2000 kent de wijk in het zuidwesten met </w:t>
      </w:r>
      <w:proofErr w:type="spellStart"/>
      <w:r w:rsidRPr="00E11E64">
        <w:rPr>
          <w:rStyle w:val="Emphasis"/>
          <w:rFonts w:ascii="Proxima Nova Light" w:hAnsi="Proxima Nova Light"/>
          <w:iCs w:val="0"/>
          <w:color w:val="3B3838" w:themeColor="background2" w:themeShade="40"/>
          <w:sz w:val="22"/>
          <w:shd w:val="clear" w:color="auto" w:fill="auto"/>
        </w:rPr>
        <w:t>Limos</w:t>
      </w:r>
      <w:proofErr w:type="spellEnd"/>
      <w:r w:rsidRPr="00E11E64">
        <w:rPr>
          <w:rStyle w:val="Emphasis"/>
          <w:rFonts w:ascii="Proxima Nova Light" w:hAnsi="Proxima Nova Light"/>
          <w:iCs w:val="0"/>
          <w:color w:val="3B3838" w:themeColor="background2" w:themeShade="40"/>
          <w:sz w:val="22"/>
          <w:shd w:val="clear" w:color="auto" w:fill="auto"/>
        </w:rPr>
        <w:t xml:space="preserve"> een nieuw buurt. Op dit</w:t>
      </w:r>
      <w:r w:rsidR="00BF0444">
        <w:rPr>
          <w:rStyle w:val="Emphasis"/>
          <w:rFonts w:ascii="Proxima Nova Light" w:hAnsi="Proxima Nova Light"/>
          <w:iCs w:val="0"/>
          <w:color w:val="3B3838" w:themeColor="background2" w:themeShade="40"/>
          <w:sz w:val="22"/>
          <w:shd w:val="clear" w:color="auto" w:fill="auto"/>
        </w:rPr>
        <w:t xml:space="preserve"> </w:t>
      </w:r>
      <w:r w:rsidRPr="00E11E64">
        <w:rPr>
          <w:rStyle w:val="Emphasis"/>
          <w:rFonts w:ascii="Proxima Nova Light" w:hAnsi="Proxima Nova Light"/>
          <w:iCs w:val="0"/>
          <w:color w:val="3B3838" w:themeColor="background2" w:themeShade="40"/>
          <w:sz w:val="22"/>
          <w:shd w:val="clear" w:color="auto" w:fill="auto"/>
        </w:rPr>
        <w:t xml:space="preserve">terrein waren voorheen de </w:t>
      </w:r>
      <w:proofErr w:type="spellStart"/>
      <w:r w:rsidRPr="00E11E64">
        <w:rPr>
          <w:rStyle w:val="Emphasis"/>
          <w:rFonts w:ascii="Proxima Nova Light" w:hAnsi="Proxima Nova Light"/>
          <w:iCs w:val="0"/>
          <w:color w:val="3B3838" w:themeColor="background2" w:themeShade="40"/>
          <w:sz w:val="22"/>
          <w:shd w:val="clear" w:color="auto" w:fill="auto"/>
        </w:rPr>
        <w:t>Krayenhoffkazerne</w:t>
      </w:r>
      <w:proofErr w:type="spellEnd"/>
      <w:r w:rsidRPr="00E11E64">
        <w:rPr>
          <w:rStyle w:val="Emphasis"/>
          <w:rFonts w:ascii="Proxima Nova Light" w:hAnsi="Proxima Nova Light"/>
          <w:iCs w:val="0"/>
          <w:color w:val="3B3838" w:themeColor="background2" w:themeShade="40"/>
          <w:sz w:val="22"/>
          <w:shd w:val="clear" w:color="auto" w:fill="auto"/>
        </w:rPr>
        <w:t xml:space="preserve"> en de Snijderskazerne gevestigd en zijn 311 woningen gebouwd.</w:t>
      </w:r>
    </w:p>
    <w:p w14:paraId="5987C4FE" w14:textId="77777777" w:rsidR="00060FA7" w:rsidRDefault="00E11E64" w:rsidP="00E11E64">
      <w:pPr>
        <w:pStyle w:val="Normaltekst"/>
        <w:rPr>
          <w:rStyle w:val="Emphasis"/>
          <w:rFonts w:ascii="Proxima Nova Light" w:hAnsi="Proxima Nova Light"/>
          <w:iCs w:val="0"/>
          <w:color w:val="3B3838" w:themeColor="background2" w:themeShade="40"/>
          <w:sz w:val="22"/>
          <w:shd w:val="clear" w:color="auto" w:fill="auto"/>
        </w:rPr>
      </w:pPr>
      <w:r w:rsidRPr="00E11E64">
        <w:rPr>
          <w:rStyle w:val="Emphasis"/>
          <w:rFonts w:ascii="Proxima Nova Light" w:hAnsi="Proxima Nova Light"/>
          <w:iCs w:val="0"/>
          <w:color w:val="3B3838" w:themeColor="background2" w:themeShade="40"/>
          <w:sz w:val="22"/>
          <w:shd w:val="clear" w:color="auto" w:fill="auto"/>
        </w:rPr>
        <w:t xml:space="preserve">Het in orthopedie gespecialiseerde ziekenhuis Sint Maartenskliniek ligt in </w:t>
      </w:r>
      <w:proofErr w:type="spellStart"/>
      <w:r w:rsidRPr="00E11E64">
        <w:rPr>
          <w:rStyle w:val="Emphasis"/>
          <w:rFonts w:ascii="Proxima Nova Light" w:hAnsi="Proxima Nova Light"/>
          <w:iCs w:val="0"/>
          <w:color w:val="3B3838" w:themeColor="background2" w:themeShade="40"/>
          <w:sz w:val="22"/>
          <w:shd w:val="clear" w:color="auto" w:fill="auto"/>
        </w:rPr>
        <w:t>Hengstdal</w:t>
      </w:r>
      <w:proofErr w:type="spellEnd"/>
      <w:r w:rsidRPr="00E11E64">
        <w:rPr>
          <w:rStyle w:val="Emphasis"/>
          <w:rFonts w:ascii="Proxima Nova Light" w:hAnsi="Proxima Nova Light"/>
          <w:iCs w:val="0"/>
          <w:color w:val="3B3838" w:themeColor="background2" w:themeShade="40"/>
          <w:sz w:val="22"/>
          <w:shd w:val="clear" w:color="auto" w:fill="auto"/>
        </w:rPr>
        <w:t>.</w:t>
      </w:r>
      <w:r w:rsidR="00BF0444">
        <w:rPr>
          <w:rStyle w:val="Emphasis"/>
          <w:rFonts w:ascii="Proxima Nova Light" w:hAnsi="Proxima Nova Light"/>
          <w:iCs w:val="0"/>
          <w:color w:val="3B3838" w:themeColor="background2" w:themeShade="40"/>
          <w:sz w:val="22"/>
          <w:shd w:val="clear" w:color="auto" w:fill="auto"/>
        </w:rPr>
        <w:t xml:space="preserve"> </w:t>
      </w:r>
      <w:r w:rsidRPr="00E11E64">
        <w:rPr>
          <w:rStyle w:val="Emphasis"/>
          <w:rFonts w:ascii="Proxima Nova Light" w:hAnsi="Proxima Nova Light"/>
          <w:iCs w:val="0"/>
          <w:color w:val="3B3838" w:themeColor="background2" w:themeShade="40"/>
          <w:sz w:val="22"/>
          <w:shd w:val="clear" w:color="auto" w:fill="auto"/>
        </w:rPr>
        <w:t xml:space="preserve">In het zuiden van de wijk aan de Postweg bevindt zich een in 1915 aangelegde Israëlitische begraafplaats. De aula en de beheerderswoning van deze begraafplaats zijn gebouwd in 1921 naar een ontwerp van Oscar Leeuw. Van 1933 tot 1993 stond in </w:t>
      </w:r>
      <w:proofErr w:type="spellStart"/>
      <w:r w:rsidRPr="00E11E64">
        <w:rPr>
          <w:rStyle w:val="Emphasis"/>
          <w:rFonts w:ascii="Proxima Nova Light" w:hAnsi="Proxima Nova Light"/>
          <w:iCs w:val="0"/>
          <w:color w:val="3B3838" w:themeColor="background2" w:themeShade="40"/>
          <w:sz w:val="22"/>
          <w:shd w:val="clear" w:color="auto" w:fill="auto"/>
        </w:rPr>
        <w:t>Hengstdal</w:t>
      </w:r>
      <w:proofErr w:type="spellEnd"/>
      <w:r w:rsidRPr="00E11E64">
        <w:rPr>
          <w:rStyle w:val="Emphasis"/>
          <w:rFonts w:ascii="Proxima Nova Light" w:hAnsi="Proxima Nova Light"/>
          <w:iCs w:val="0"/>
          <w:color w:val="3B3838" w:themeColor="background2" w:themeShade="40"/>
          <w:sz w:val="22"/>
          <w:shd w:val="clear" w:color="auto" w:fill="auto"/>
        </w:rPr>
        <w:t xml:space="preserve"> de Christus Koningkerk. Bij de sloop van deze kerk is de markante kerktoren behouden gebleven. </w:t>
      </w:r>
    </w:p>
    <w:p w14:paraId="08BBB454" w14:textId="6CF56774" w:rsidR="00E11E64" w:rsidRDefault="00E11E64" w:rsidP="00E11E64">
      <w:pPr>
        <w:pStyle w:val="Normaltekst"/>
        <w:rPr>
          <w:rStyle w:val="Emphasis"/>
          <w:rFonts w:ascii="Proxima Nova Light" w:hAnsi="Proxima Nova Light"/>
          <w:iCs w:val="0"/>
          <w:color w:val="3B3838" w:themeColor="background2" w:themeShade="40"/>
          <w:sz w:val="22"/>
          <w:shd w:val="clear" w:color="auto" w:fill="auto"/>
        </w:rPr>
      </w:pPr>
      <w:r w:rsidRPr="00E11E64">
        <w:rPr>
          <w:rStyle w:val="Emphasis"/>
          <w:rFonts w:ascii="Proxima Nova Light" w:hAnsi="Proxima Nova Light"/>
          <w:iCs w:val="0"/>
          <w:color w:val="3B3838" w:themeColor="background2" w:themeShade="40"/>
          <w:sz w:val="22"/>
          <w:shd w:val="clear" w:color="auto" w:fill="auto"/>
        </w:rPr>
        <w:t xml:space="preserve">Bron </w:t>
      </w:r>
      <w:hyperlink r:id="rId41">
        <w:r w:rsidR="00060FA7" w:rsidRPr="00060FA7">
          <w:rPr>
            <w:rStyle w:val="WeblinkChar"/>
          </w:rPr>
          <w:t>Wikipedia</w:t>
        </w:r>
      </w:hyperlink>
    </w:p>
    <w:p w14:paraId="778C5142" w14:textId="5D165333" w:rsidR="00F2505A" w:rsidRDefault="00F2505A" w:rsidP="00F2505A">
      <w:pPr>
        <w:pStyle w:val="Normaltekst"/>
        <w:rPr>
          <w:rStyle w:val="Emphasis"/>
          <w:rFonts w:ascii="Proxima Nova Light" w:hAnsi="Proxima Nova Light"/>
          <w:iCs w:val="0"/>
          <w:color w:val="3B3838" w:themeColor="background2" w:themeShade="40"/>
          <w:sz w:val="22"/>
          <w:shd w:val="clear" w:color="auto" w:fill="auto"/>
        </w:rPr>
      </w:pPr>
    </w:p>
    <w:p w14:paraId="3C82C00B" w14:textId="77777777" w:rsidR="00F2505A" w:rsidRPr="00F2505A" w:rsidRDefault="00F2505A" w:rsidP="00F2505A">
      <w:pPr>
        <w:pStyle w:val="Normaltekst"/>
        <w:rPr>
          <w:rStyle w:val="Emphasis"/>
          <w:rFonts w:ascii="Proxima Nova Light" w:hAnsi="Proxima Nova Light"/>
          <w:iCs w:val="0"/>
          <w:color w:val="3B3838" w:themeColor="background2" w:themeShade="40"/>
          <w:sz w:val="22"/>
          <w:shd w:val="clear" w:color="auto" w:fill="auto"/>
        </w:rPr>
      </w:pPr>
    </w:p>
    <w:p w14:paraId="58AE03AC" w14:textId="77777777" w:rsidR="00C61149" w:rsidRPr="00E314F5" w:rsidRDefault="00C61149" w:rsidP="00C61149">
      <w:pPr>
        <w:pStyle w:val="Normaltekst"/>
        <w:rPr>
          <w:rStyle w:val="Emphasis"/>
          <w:rFonts w:ascii="Acumin Pro Thin" w:hAnsi="Acumin Pro Thin"/>
          <w:iCs w:val="0"/>
          <w:color w:val="8F8F8F"/>
          <w:sz w:val="22"/>
          <w:shd w:val="clear" w:color="auto" w:fill="auto"/>
        </w:rPr>
      </w:pPr>
    </w:p>
    <w:p w14:paraId="26CFB095" w14:textId="11223E58" w:rsidR="00C61149" w:rsidRDefault="00C61149" w:rsidP="00C61149">
      <w:pPr>
        <w:pStyle w:val="Normaltekst"/>
        <w:rPr>
          <w:rStyle w:val="Emphasis"/>
          <w:rFonts w:ascii="Acumin Pro Thin" w:hAnsi="Acumin Pro Thin"/>
          <w:iCs w:val="0"/>
          <w:color w:val="8F8F8F"/>
          <w:sz w:val="22"/>
          <w:shd w:val="clear" w:color="auto" w:fill="auto"/>
        </w:rPr>
      </w:pPr>
    </w:p>
    <w:p w14:paraId="69BE7834" w14:textId="14E5FF32" w:rsidR="00060FA7" w:rsidRPr="00060FA7" w:rsidRDefault="00060FA7" w:rsidP="00060FA7">
      <w:pPr>
        <w:pStyle w:val="Heading1"/>
        <w:rPr>
          <w:rStyle w:val="Emphasis"/>
          <w:rFonts w:ascii="Proxima Nova Thin" w:hAnsi="Proxima Nova Thin"/>
          <w:iCs w:val="0"/>
          <w:color w:val="AD3638"/>
          <w:sz w:val="36"/>
          <w:shd w:val="clear" w:color="auto" w:fill="auto"/>
        </w:rPr>
      </w:pPr>
      <w:r w:rsidRPr="00060FA7">
        <w:rPr>
          <w:rStyle w:val="Emphasis"/>
          <w:rFonts w:ascii="Proxima Nova Thin" w:hAnsi="Proxima Nova Thin"/>
          <w:iCs w:val="0"/>
          <w:color w:val="AD3638"/>
          <w:sz w:val="36"/>
          <w:shd w:val="clear" w:color="auto" w:fill="auto"/>
        </w:rPr>
        <w:lastRenderedPageBreak/>
        <w:t>Woningvoorraad</w:t>
      </w:r>
    </w:p>
    <w:p w14:paraId="08B60878" w14:textId="71F7DB1E" w:rsidR="00C61149" w:rsidRDefault="00E46CC8" w:rsidP="00C61149">
      <w:pPr>
        <w:pStyle w:val="Normaltekst"/>
        <w:rPr>
          <w:rStyle w:val="Emphasis"/>
          <w:rFonts w:ascii="Acumin Pro Thin" w:hAnsi="Acumin Pro Thin"/>
          <w:iCs w:val="0"/>
          <w:color w:val="8F8F8F"/>
          <w:sz w:val="22"/>
          <w:shd w:val="clear" w:color="auto" w:fill="auto"/>
        </w:rPr>
      </w:pPr>
      <w:r>
        <w:rPr>
          <w:noProof/>
          <w:sz w:val="20"/>
          <w:lang w:eastAsia="nl-NL"/>
        </w:rPr>
        <w:drawing>
          <wp:inline distT="0" distB="0" distL="0" distR="0" wp14:anchorId="4719EC11" wp14:editId="48822A68">
            <wp:extent cx="4689751" cy="1437131"/>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2" cstate="print"/>
                    <a:stretch>
                      <a:fillRect/>
                    </a:stretch>
                  </pic:blipFill>
                  <pic:spPr>
                    <a:xfrm>
                      <a:off x="0" y="0"/>
                      <a:ext cx="4689751" cy="1437131"/>
                    </a:xfrm>
                    <a:prstGeom prst="rect">
                      <a:avLst/>
                    </a:prstGeom>
                  </pic:spPr>
                </pic:pic>
              </a:graphicData>
            </a:graphic>
          </wp:inline>
        </w:drawing>
      </w:r>
    </w:p>
    <w:p w14:paraId="4C9E124C" w14:textId="56A290C9" w:rsidR="00E46CC8" w:rsidRPr="00E46CC8" w:rsidRDefault="00E46CC8" w:rsidP="00C61149">
      <w:pPr>
        <w:pStyle w:val="Normaltekst"/>
        <w:rPr>
          <w:rStyle w:val="Emphasis"/>
          <w:rFonts w:ascii="Acumin Pro Thin" w:hAnsi="Acumin Pro Thin"/>
          <w:iCs w:val="0"/>
          <w:color w:val="8F8F8F"/>
          <w:sz w:val="22"/>
          <w:shd w:val="clear" w:color="auto" w:fill="auto"/>
        </w:rPr>
      </w:pPr>
      <w:r w:rsidRPr="00E46CC8">
        <w:t>(Bron</w:t>
      </w:r>
      <w:r w:rsidRPr="00E46CC8">
        <w:rPr>
          <w:spacing w:val="40"/>
        </w:rPr>
        <w:t xml:space="preserve"> </w:t>
      </w:r>
      <w:hyperlink r:id="rId43">
        <w:r w:rsidRPr="00E46CC8">
          <w:rPr>
            <w:rStyle w:val="WeblinkChar"/>
          </w:rPr>
          <w:t>Nijmegen stadgetallen</w:t>
        </w:r>
        <w:r w:rsidRPr="00E46CC8">
          <w:rPr>
            <w:color w:val="EB8703"/>
            <w:spacing w:val="1"/>
          </w:rPr>
          <w:t xml:space="preserve"> </w:t>
        </w:r>
      </w:hyperlink>
      <w:r w:rsidRPr="00E46CC8">
        <w:t>)</w:t>
      </w:r>
    </w:p>
    <w:p w14:paraId="4A6F89E2" w14:textId="7476C2B3" w:rsidR="00C61149" w:rsidRPr="00FA4CC8" w:rsidRDefault="00FA4CC8" w:rsidP="00FA4CC8">
      <w:pPr>
        <w:pStyle w:val="Normaltekst"/>
        <w:rPr>
          <w:rStyle w:val="Emphasis"/>
          <w:rFonts w:ascii="Proxima Nova Light" w:hAnsi="Proxima Nova Light"/>
          <w:iCs w:val="0"/>
          <w:color w:val="3B3838" w:themeColor="background2" w:themeShade="40"/>
          <w:sz w:val="22"/>
          <w:shd w:val="clear" w:color="auto" w:fill="auto"/>
        </w:rPr>
      </w:pPr>
      <w:r w:rsidRPr="00FA4CC8">
        <w:rPr>
          <w:rStyle w:val="Emphasis"/>
          <w:rFonts w:ascii="Proxima Nova Light" w:hAnsi="Proxima Nova Light"/>
          <w:iCs w:val="0"/>
          <w:color w:val="3B3838" w:themeColor="background2" w:themeShade="40"/>
          <w:sz w:val="22"/>
          <w:shd w:val="clear" w:color="auto" w:fill="auto"/>
        </w:rPr>
        <w:t xml:space="preserve">Gemiddelde WOZ waarden is </w:t>
      </w:r>
      <w:proofErr w:type="gramStart"/>
      <w:r w:rsidRPr="00FA4CC8">
        <w:rPr>
          <w:rStyle w:val="Emphasis"/>
          <w:rFonts w:ascii="Proxima Nova Light" w:hAnsi="Proxima Nova Light"/>
          <w:iCs w:val="0"/>
          <w:color w:val="3B3838" w:themeColor="background2" w:themeShade="40"/>
          <w:sz w:val="22"/>
          <w:shd w:val="clear" w:color="auto" w:fill="auto"/>
        </w:rPr>
        <w:t>202.200,-</w:t>
      </w:r>
      <w:proofErr w:type="gramEnd"/>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994"/>
        <w:gridCol w:w="709"/>
      </w:tblGrid>
      <w:tr w:rsidR="00FA4CC8" w:rsidRPr="00FA4CC8" w14:paraId="60F1C7FB" w14:textId="77777777" w:rsidTr="0057297D">
        <w:trPr>
          <w:trHeight w:val="340"/>
        </w:trPr>
        <w:tc>
          <w:tcPr>
            <w:tcW w:w="2660" w:type="dxa"/>
          </w:tcPr>
          <w:p w14:paraId="628ABE64" w14:textId="77777777" w:rsidR="00FA4CC8" w:rsidRPr="00FA4CC8" w:rsidRDefault="00FA4CC8" w:rsidP="0057297D">
            <w:pPr>
              <w:pStyle w:val="TableParagraph"/>
              <w:spacing w:line="266" w:lineRule="exact"/>
              <w:ind w:left="107"/>
              <w:rPr>
                <w:rFonts w:ascii="Proxima Nova Light" w:hAnsi="Proxima Nova Light"/>
                <w:b/>
                <w:color w:val="3B3838" w:themeColor="background2" w:themeShade="40"/>
              </w:rPr>
            </w:pPr>
            <w:r w:rsidRPr="00FA4CC8">
              <w:rPr>
                <w:rFonts w:ascii="Proxima Nova Light" w:hAnsi="Proxima Nova Light"/>
                <w:b/>
                <w:color w:val="3B3838" w:themeColor="background2" w:themeShade="40"/>
              </w:rPr>
              <w:t>Woningen</w:t>
            </w:r>
            <w:r w:rsidRPr="00FA4CC8">
              <w:rPr>
                <w:rFonts w:ascii="Proxima Nova Light" w:hAnsi="Proxima Nova Light"/>
                <w:b/>
                <w:color w:val="3B3838" w:themeColor="background2" w:themeShade="40"/>
                <w:spacing w:val="-3"/>
              </w:rPr>
              <w:t xml:space="preserve"> </w:t>
            </w:r>
            <w:r w:rsidRPr="00FA4CC8">
              <w:rPr>
                <w:rFonts w:ascii="Proxima Nova Light" w:hAnsi="Proxima Nova Light"/>
                <w:b/>
                <w:color w:val="3B3838" w:themeColor="background2" w:themeShade="40"/>
              </w:rPr>
              <w:t>naar</w:t>
            </w:r>
            <w:r w:rsidRPr="00FA4CC8">
              <w:rPr>
                <w:rFonts w:ascii="Proxima Nova Light" w:hAnsi="Proxima Nova Light"/>
                <w:b/>
                <w:color w:val="3B3838" w:themeColor="background2" w:themeShade="40"/>
                <w:spacing w:val="-2"/>
              </w:rPr>
              <w:t xml:space="preserve"> </w:t>
            </w:r>
            <w:r w:rsidRPr="00FA4CC8">
              <w:rPr>
                <w:rFonts w:ascii="Proxima Nova Light" w:hAnsi="Proxima Nova Light"/>
                <w:b/>
                <w:color w:val="3B3838" w:themeColor="background2" w:themeShade="40"/>
              </w:rPr>
              <w:t>type</w:t>
            </w:r>
          </w:p>
        </w:tc>
        <w:tc>
          <w:tcPr>
            <w:tcW w:w="994" w:type="dxa"/>
          </w:tcPr>
          <w:p w14:paraId="7FB6EDD9" w14:textId="77777777" w:rsidR="00FA4CC8" w:rsidRPr="00FA4CC8" w:rsidRDefault="00FA4CC8" w:rsidP="0057297D">
            <w:pPr>
              <w:pStyle w:val="TableParagraph"/>
              <w:spacing w:line="227" w:lineRule="exact"/>
              <w:ind w:left="337"/>
              <w:rPr>
                <w:rFonts w:ascii="Proxima Nova Light" w:hAnsi="Proxima Nova Light"/>
                <w:color w:val="3B3838" w:themeColor="background2" w:themeShade="40"/>
              </w:rPr>
            </w:pPr>
            <w:proofErr w:type="gramStart"/>
            <w:r w:rsidRPr="00FA4CC8">
              <w:rPr>
                <w:rFonts w:ascii="Proxima Nova Light" w:hAnsi="Proxima Nova Light"/>
                <w:color w:val="3B3838" w:themeColor="background2" w:themeShade="40"/>
              </w:rPr>
              <w:t>aantal</w:t>
            </w:r>
            <w:proofErr w:type="gramEnd"/>
          </w:p>
        </w:tc>
        <w:tc>
          <w:tcPr>
            <w:tcW w:w="709" w:type="dxa"/>
          </w:tcPr>
          <w:p w14:paraId="27CF90C6" w14:textId="77777777" w:rsidR="00FA4CC8" w:rsidRPr="00FA4CC8" w:rsidRDefault="00FA4CC8" w:rsidP="0057297D">
            <w:pPr>
              <w:pStyle w:val="TableParagraph"/>
              <w:spacing w:line="227" w:lineRule="exact"/>
              <w:ind w:left="419"/>
              <w:rPr>
                <w:rFonts w:ascii="Proxima Nova Light" w:hAnsi="Proxima Nova Light"/>
                <w:color w:val="3B3838" w:themeColor="background2" w:themeShade="40"/>
              </w:rPr>
            </w:pPr>
            <w:r w:rsidRPr="00FA4CC8">
              <w:rPr>
                <w:rFonts w:ascii="Proxima Nova Light" w:hAnsi="Proxima Nova Light"/>
                <w:color w:val="3B3838" w:themeColor="background2" w:themeShade="40"/>
                <w:w w:val="99"/>
              </w:rPr>
              <w:t>%</w:t>
            </w:r>
          </w:p>
        </w:tc>
      </w:tr>
      <w:tr w:rsidR="00FA4CC8" w:rsidRPr="00FA4CC8" w14:paraId="624B4BA2" w14:textId="77777777" w:rsidTr="0057297D">
        <w:trPr>
          <w:trHeight w:val="340"/>
        </w:trPr>
        <w:tc>
          <w:tcPr>
            <w:tcW w:w="2660" w:type="dxa"/>
          </w:tcPr>
          <w:p w14:paraId="3691D009" w14:textId="77777777" w:rsidR="00FA4CC8" w:rsidRPr="00FA4CC8" w:rsidRDefault="00FA4CC8" w:rsidP="0057297D">
            <w:pPr>
              <w:pStyle w:val="TableParagraph"/>
              <w:spacing w:line="227" w:lineRule="exact"/>
              <w:ind w:left="107"/>
              <w:rPr>
                <w:rFonts w:ascii="Proxima Nova Light" w:hAnsi="Proxima Nova Light"/>
                <w:color w:val="3B3838" w:themeColor="background2" w:themeShade="40"/>
              </w:rPr>
            </w:pPr>
            <w:proofErr w:type="gramStart"/>
            <w:r w:rsidRPr="00FA4CC8">
              <w:rPr>
                <w:rFonts w:ascii="Proxima Nova Light" w:hAnsi="Proxima Nova Light"/>
                <w:color w:val="3B3838" w:themeColor="background2" w:themeShade="40"/>
              </w:rPr>
              <w:t>tussenwoning</w:t>
            </w:r>
            <w:proofErr w:type="gramEnd"/>
          </w:p>
        </w:tc>
        <w:tc>
          <w:tcPr>
            <w:tcW w:w="994" w:type="dxa"/>
          </w:tcPr>
          <w:p w14:paraId="12E6B9AC" w14:textId="77777777" w:rsidR="00FA4CC8" w:rsidRPr="00FA4CC8" w:rsidRDefault="00FA4CC8" w:rsidP="0057297D">
            <w:pPr>
              <w:pStyle w:val="TableParagraph"/>
              <w:rPr>
                <w:rFonts w:ascii="Proxima Nova Light" w:hAnsi="Proxima Nova Light"/>
                <w:color w:val="3B3838" w:themeColor="background2" w:themeShade="40"/>
              </w:rPr>
            </w:pPr>
          </w:p>
        </w:tc>
        <w:tc>
          <w:tcPr>
            <w:tcW w:w="709" w:type="dxa"/>
          </w:tcPr>
          <w:p w14:paraId="386DAB24" w14:textId="77777777" w:rsidR="00FA4CC8" w:rsidRPr="00FA4CC8" w:rsidRDefault="00FA4CC8" w:rsidP="0057297D">
            <w:pPr>
              <w:pStyle w:val="TableParagraph"/>
              <w:rPr>
                <w:rFonts w:ascii="Proxima Nova Light" w:hAnsi="Proxima Nova Light"/>
                <w:color w:val="3B3838" w:themeColor="background2" w:themeShade="40"/>
              </w:rPr>
            </w:pPr>
          </w:p>
        </w:tc>
      </w:tr>
      <w:tr w:rsidR="00FA4CC8" w:rsidRPr="00FA4CC8" w14:paraId="1C3B2264" w14:textId="77777777" w:rsidTr="0057297D">
        <w:trPr>
          <w:trHeight w:val="337"/>
        </w:trPr>
        <w:tc>
          <w:tcPr>
            <w:tcW w:w="2660" w:type="dxa"/>
          </w:tcPr>
          <w:p w14:paraId="7DA17198" w14:textId="77777777" w:rsidR="00FA4CC8" w:rsidRPr="00FA4CC8" w:rsidRDefault="00FA4CC8" w:rsidP="0057297D">
            <w:pPr>
              <w:pStyle w:val="TableParagraph"/>
              <w:spacing w:line="227" w:lineRule="exact"/>
              <w:ind w:left="107"/>
              <w:rPr>
                <w:rFonts w:ascii="Proxima Nova Light" w:hAnsi="Proxima Nova Light"/>
                <w:color w:val="3B3838" w:themeColor="background2" w:themeShade="40"/>
              </w:rPr>
            </w:pPr>
            <w:proofErr w:type="gramStart"/>
            <w:r w:rsidRPr="00FA4CC8">
              <w:rPr>
                <w:rFonts w:ascii="Proxima Nova Light" w:hAnsi="Proxima Nova Light"/>
                <w:color w:val="3B3838" w:themeColor="background2" w:themeShade="40"/>
              </w:rPr>
              <w:t>hoekwoning</w:t>
            </w:r>
            <w:proofErr w:type="gramEnd"/>
          </w:p>
        </w:tc>
        <w:tc>
          <w:tcPr>
            <w:tcW w:w="994" w:type="dxa"/>
          </w:tcPr>
          <w:p w14:paraId="358FDC11" w14:textId="77777777" w:rsidR="00FA4CC8" w:rsidRPr="00FA4CC8" w:rsidRDefault="00FA4CC8" w:rsidP="0057297D">
            <w:pPr>
              <w:pStyle w:val="TableParagraph"/>
              <w:rPr>
                <w:rFonts w:ascii="Proxima Nova Light" w:hAnsi="Proxima Nova Light"/>
                <w:color w:val="3B3838" w:themeColor="background2" w:themeShade="40"/>
              </w:rPr>
            </w:pPr>
          </w:p>
        </w:tc>
        <w:tc>
          <w:tcPr>
            <w:tcW w:w="709" w:type="dxa"/>
          </w:tcPr>
          <w:p w14:paraId="6AFA37CA" w14:textId="77777777" w:rsidR="00FA4CC8" w:rsidRPr="00FA4CC8" w:rsidRDefault="00FA4CC8" w:rsidP="0057297D">
            <w:pPr>
              <w:pStyle w:val="TableParagraph"/>
              <w:rPr>
                <w:rFonts w:ascii="Proxima Nova Light" w:hAnsi="Proxima Nova Light"/>
                <w:color w:val="3B3838" w:themeColor="background2" w:themeShade="40"/>
              </w:rPr>
            </w:pPr>
          </w:p>
        </w:tc>
      </w:tr>
      <w:tr w:rsidR="00FA4CC8" w:rsidRPr="00FA4CC8" w14:paraId="023D5975" w14:textId="77777777" w:rsidTr="0057297D">
        <w:trPr>
          <w:trHeight w:val="340"/>
        </w:trPr>
        <w:tc>
          <w:tcPr>
            <w:tcW w:w="2660" w:type="dxa"/>
          </w:tcPr>
          <w:p w14:paraId="23A32049" w14:textId="77777777" w:rsidR="00FA4CC8" w:rsidRPr="00FA4CC8" w:rsidRDefault="00FA4CC8" w:rsidP="0057297D">
            <w:pPr>
              <w:pStyle w:val="TableParagraph"/>
              <w:spacing w:line="229" w:lineRule="exact"/>
              <w:ind w:left="107"/>
              <w:rPr>
                <w:rFonts w:ascii="Proxima Nova Light" w:hAnsi="Proxima Nova Light"/>
                <w:color w:val="3B3838" w:themeColor="background2" w:themeShade="40"/>
              </w:rPr>
            </w:pPr>
            <w:r w:rsidRPr="00FA4CC8">
              <w:rPr>
                <w:rFonts w:ascii="Proxima Nova Light" w:hAnsi="Proxima Nova Light"/>
                <w:color w:val="3B3838" w:themeColor="background2" w:themeShade="40"/>
              </w:rPr>
              <w:t>2^1</w:t>
            </w:r>
            <w:r w:rsidRPr="00FA4CC8">
              <w:rPr>
                <w:rFonts w:ascii="Proxima Nova Light" w:hAnsi="Proxima Nova Light"/>
                <w:color w:val="3B3838" w:themeColor="background2" w:themeShade="40"/>
                <w:spacing w:val="-2"/>
              </w:rPr>
              <w:t xml:space="preserve"> </w:t>
            </w:r>
            <w:proofErr w:type="gramStart"/>
            <w:r w:rsidRPr="00FA4CC8">
              <w:rPr>
                <w:rFonts w:ascii="Proxima Nova Light" w:hAnsi="Proxima Nova Light"/>
                <w:color w:val="3B3838" w:themeColor="background2" w:themeShade="40"/>
              </w:rPr>
              <w:t>kap</w:t>
            </w:r>
            <w:r w:rsidRPr="00FA4CC8">
              <w:rPr>
                <w:rFonts w:ascii="Proxima Nova Light" w:hAnsi="Proxima Nova Light"/>
                <w:color w:val="3B3838" w:themeColor="background2" w:themeShade="40"/>
                <w:spacing w:val="-2"/>
              </w:rPr>
              <w:t xml:space="preserve"> </w:t>
            </w:r>
            <w:r w:rsidRPr="00FA4CC8">
              <w:rPr>
                <w:rFonts w:ascii="Proxima Nova Light" w:hAnsi="Proxima Nova Light"/>
                <w:color w:val="3B3838" w:themeColor="background2" w:themeShade="40"/>
              </w:rPr>
              <w:t>/</w:t>
            </w:r>
            <w:proofErr w:type="gramEnd"/>
            <w:r w:rsidRPr="00FA4CC8">
              <w:rPr>
                <w:rFonts w:ascii="Proxima Nova Light" w:hAnsi="Proxima Nova Light"/>
                <w:color w:val="3B3838" w:themeColor="background2" w:themeShade="40"/>
                <w:spacing w:val="-2"/>
              </w:rPr>
              <w:t xml:space="preserve"> </w:t>
            </w:r>
            <w:r w:rsidRPr="00FA4CC8">
              <w:rPr>
                <w:rFonts w:ascii="Proxima Nova Light" w:hAnsi="Proxima Nova Light"/>
                <w:color w:val="3B3838" w:themeColor="background2" w:themeShade="40"/>
              </w:rPr>
              <w:t>geschakeld</w:t>
            </w:r>
          </w:p>
        </w:tc>
        <w:tc>
          <w:tcPr>
            <w:tcW w:w="994" w:type="dxa"/>
          </w:tcPr>
          <w:p w14:paraId="441A4EB6" w14:textId="77777777" w:rsidR="00FA4CC8" w:rsidRPr="00FA4CC8" w:rsidRDefault="00FA4CC8" w:rsidP="0057297D">
            <w:pPr>
              <w:pStyle w:val="TableParagraph"/>
              <w:rPr>
                <w:rFonts w:ascii="Proxima Nova Light" w:hAnsi="Proxima Nova Light"/>
                <w:color w:val="3B3838" w:themeColor="background2" w:themeShade="40"/>
              </w:rPr>
            </w:pPr>
          </w:p>
        </w:tc>
        <w:tc>
          <w:tcPr>
            <w:tcW w:w="709" w:type="dxa"/>
          </w:tcPr>
          <w:p w14:paraId="404A6CD1" w14:textId="77777777" w:rsidR="00FA4CC8" w:rsidRPr="00FA4CC8" w:rsidRDefault="00FA4CC8" w:rsidP="0057297D">
            <w:pPr>
              <w:pStyle w:val="TableParagraph"/>
              <w:rPr>
                <w:rFonts w:ascii="Proxima Nova Light" w:hAnsi="Proxima Nova Light"/>
                <w:color w:val="3B3838" w:themeColor="background2" w:themeShade="40"/>
              </w:rPr>
            </w:pPr>
          </w:p>
        </w:tc>
      </w:tr>
      <w:tr w:rsidR="00FA4CC8" w:rsidRPr="00FA4CC8" w14:paraId="75274E84" w14:textId="77777777" w:rsidTr="0057297D">
        <w:trPr>
          <w:trHeight w:val="340"/>
        </w:trPr>
        <w:tc>
          <w:tcPr>
            <w:tcW w:w="2660" w:type="dxa"/>
          </w:tcPr>
          <w:p w14:paraId="069D9494" w14:textId="77777777" w:rsidR="00FA4CC8" w:rsidRPr="00FA4CC8" w:rsidRDefault="00FA4CC8" w:rsidP="0057297D">
            <w:pPr>
              <w:pStyle w:val="TableParagraph"/>
              <w:spacing w:line="227" w:lineRule="exact"/>
              <w:ind w:left="107"/>
              <w:rPr>
                <w:rFonts w:ascii="Proxima Nova Light" w:hAnsi="Proxima Nova Light"/>
                <w:color w:val="3B3838" w:themeColor="background2" w:themeShade="40"/>
              </w:rPr>
            </w:pPr>
            <w:proofErr w:type="gramStart"/>
            <w:r w:rsidRPr="00FA4CC8">
              <w:rPr>
                <w:rFonts w:ascii="Proxima Nova Light" w:hAnsi="Proxima Nova Light"/>
                <w:color w:val="3B3838" w:themeColor="background2" w:themeShade="40"/>
              </w:rPr>
              <w:t>vrijstaande</w:t>
            </w:r>
            <w:proofErr w:type="gramEnd"/>
            <w:r w:rsidRPr="00FA4CC8">
              <w:rPr>
                <w:rFonts w:ascii="Proxima Nova Light" w:hAnsi="Proxima Nova Light"/>
                <w:color w:val="3B3838" w:themeColor="background2" w:themeShade="40"/>
                <w:spacing w:val="-3"/>
              </w:rPr>
              <w:t xml:space="preserve"> </w:t>
            </w:r>
            <w:r w:rsidRPr="00FA4CC8">
              <w:rPr>
                <w:rFonts w:ascii="Proxima Nova Light" w:hAnsi="Proxima Nova Light"/>
                <w:color w:val="3B3838" w:themeColor="background2" w:themeShade="40"/>
              </w:rPr>
              <w:t>woning</w:t>
            </w:r>
          </w:p>
        </w:tc>
        <w:tc>
          <w:tcPr>
            <w:tcW w:w="994" w:type="dxa"/>
          </w:tcPr>
          <w:p w14:paraId="6659B8A6" w14:textId="77777777" w:rsidR="00FA4CC8" w:rsidRPr="00FA4CC8" w:rsidRDefault="00FA4CC8" w:rsidP="0057297D">
            <w:pPr>
              <w:pStyle w:val="TableParagraph"/>
              <w:rPr>
                <w:rFonts w:ascii="Proxima Nova Light" w:hAnsi="Proxima Nova Light"/>
                <w:color w:val="3B3838" w:themeColor="background2" w:themeShade="40"/>
              </w:rPr>
            </w:pPr>
          </w:p>
        </w:tc>
        <w:tc>
          <w:tcPr>
            <w:tcW w:w="709" w:type="dxa"/>
          </w:tcPr>
          <w:p w14:paraId="1B0DA2B2" w14:textId="77777777" w:rsidR="00FA4CC8" w:rsidRPr="00FA4CC8" w:rsidRDefault="00FA4CC8" w:rsidP="0057297D">
            <w:pPr>
              <w:pStyle w:val="TableParagraph"/>
              <w:rPr>
                <w:rFonts w:ascii="Proxima Nova Light" w:hAnsi="Proxima Nova Light"/>
                <w:color w:val="3B3838" w:themeColor="background2" w:themeShade="40"/>
              </w:rPr>
            </w:pPr>
          </w:p>
        </w:tc>
      </w:tr>
      <w:tr w:rsidR="00FA4CC8" w:rsidRPr="00FA4CC8" w14:paraId="2BB3CA1C" w14:textId="77777777" w:rsidTr="0057297D">
        <w:trPr>
          <w:trHeight w:val="340"/>
        </w:trPr>
        <w:tc>
          <w:tcPr>
            <w:tcW w:w="2660" w:type="dxa"/>
          </w:tcPr>
          <w:p w14:paraId="7FFC2592" w14:textId="77777777" w:rsidR="00FA4CC8" w:rsidRPr="00FA4CC8" w:rsidRDefault="00FA4CC8" w:rsidP="0057297D">
            <w:pPr>
              <w:pStyle w:val="TableParagraph"/>
              <w:spacing w:line="227" w:lineRule="exact"/>
              <w:ind w:left="107"/>
              <w:rPr>
                <w:rFonts w:ascii="Proxima Nova Light" w:hAnsi="Proxima Nova Light"/>
                <w:color w:val="3B3838" w:themeColor="background2" w:themeShade="40"/>
              </w:rPr>
            </w:pPr>
            <w:proofErr w:type="gramStart"/>
            <w:r w:rsidRPr="00FA4CC8">
              <w:rPr>
                <w:rFonts w:ascii="Proxima Nova Light" w:hAnsi="Proxima Nova Light"/>
                <w:color w:val="3B3838" w:themeColor="background2" w:themeShade="40"/>
              </w:rPr>
              <w:t>flat</w:t>
            </w:r>
            <w:r w:rsidRPr="00FA4CC8">
              <w:rPr>
                <w:rFonts w:ascii="Proxima Nova Light" w:hAnsi="Proxima Nova Light"/>
                <w:color w:val="3B3838" w:themeColor="background2" w:themeShade="40"/>
                <w:spacing w:val="-3"/>
              </w:rPr>
              <w:t xml:space="preserve"> </w:t>
            </w:r>
            <w:r w:rsidRPr="00FA4CC8">
              <w:rPr>
                <w:rFonts w:ascii="Proxima Nova Light" w:hAnsi="Proxima Nova Light"/>
                <w:color w:val="3B3838" w:themeColor="background2" w:themeShade="40"/>
              </w:rPr>
              <w:t>/</w:t>
            </w:r>
            <w:proofErr w:type="gramEnd"/>
            <w:r w:rsidRPr="00FA4CC8">
              <w:rPr>
                <w:rFonts w:ascii="Proxima Nova Light" w:hAnsi="Proxima Nova Light"/>
                <w:color w:val="3B3838" w:themeColor="background2" w:themeShade="40"/>
                <w:spacing w:val="-2"/>
              </w:rPr>
              <w:t xml:space="preserve"> </w:t>
            </w:r>
            <w:r w:rsidRPr="00FA4CC8">
              <w:rPr>
                <w:rFonts w:ascii="Proxima Nova Light" w:hAnsi="Proxima Nova Light"/>
                <w:color w:val="3B3838" w:themeColor="background2" w:themeShade="40"/>
              </w:rPr>
              <w:t>appartement</w:t>
            </w:r>
          </w:p>
        </w:tc>
        <w:tc>
          <w:tcPr>
            <w:tcW w:w="994" w:type="dxa"/>
          </w:tcPr>
          <w:p w14:paraId="073A498E" w14:textId="77777777" w:rsidR="00FA4CC8" w:rsidRPr="00FA4CC8" w:rsidRDefault="00FA4CC8" w:rsidP="0057297D">
            <w:pPr>
              <w:pStyle w:val="TableParagraph"/>
              <w:rPr>
                <w:rFonts w:ascii="Proxima Nova Light" w:hAnsi="Proxima Nova Light"/>
                <w:color w:val="3B3838" w:themeColor="background2" w:themeShade="40"/>
              </w:rPr>
            </w:pPr>
          </w:p>
        </w:tc>
        <w:tc>
          <w:tcPr>
            <w:tcW w:w="709" w:type="dxa"/>
          </w:tcPr>
          <w:p w14:paraId="62247545" w14:textId="77777777" w:rsidR="00FA4CC8" w:rsidRPr="00FA4CC8" w:rsidRDefault="00FA4CC8" w:rsidP="0057297D">
            <w:pPr>
              <w:pStyle w:val="TableParagraph"/>
              <w:rPr>
                <w:rFonts w:ascii="Proxima Nova Light" w:hAnsi="Proxima Nova Light"/>
                <w:color w:val="3B3838" w:themeColor="background2" w:themeShade="40"/>
              </w:rPr>
            </w:pPr>
          </w:p>
        </w:tc>
      </w:tr>
      <w:tr w:rsidR="00FA4CC8" w:rsidRPr="00FA4CC8" w14:paraId="688CA14A" w14:textId="77777777" w:rsidTr="0057297D">
        <w:trPr>
          <w:trHeight w:val="340"/>
        </w:trPr>
        <w:tc>
          <w:tcPr>
            <w:tcW w:w="2660" w:type="dxa"/>
          </w:tcPr>
          <w:p w14:paraId="2B5D592F" w14:textId="77777777" w:rsidR="00FA4CC8" w:rsidRPr="00FA4CC8" w:rsidRDefault="00FA4CC8" w:rsidP="0057297D">
            <w:pPr>
              <w:pStyle w:val="TableParagraph"/>
              <w:spacing w:line="227" w:lineRule="exact"/>
              <w:ind w:left="107"/>
              <w:rPr>
                <w:rFonts w:ascii="Proxima Nova Light" w:hAnsi="Proxima Nova Light"/>
                <w:color w:val="3B3838" w:themeColor="background2" w:themeShade="40"/>
              </w:rPr>
            </w:pPr>
            <w:proofErr w:type="gramStart"/>
            <w:r w:rsidRPr="00FA4CC8">
              <w:rPr>
                <w:rFonts w:ascii="Proxima Nova Light" w:hAnsi="Proxima Nova Light"/>
                <w:color w:val="3B3838" w:themeColor="background2" w:themeShade="40"/>
              </w:rPr>
              <w:t>boven</w:t>
            </w:r>
            <w:proofErr w:type="gramEnd"/>
            <w:r w:rsidRPr="00FA4CC8">
              <w:rPr>
                <w:rFonts w:ascii="Proxima Nova Light" w:hAnsi="Proxima Nova Light"/>
                <w:color w:val="3B3838" w:themeColor="background2" w:themeShade="40"/>
              </w:rPr>
              <w:t>-</w:t>
            </w:r>
            <w:r w:rsidRPr="00FA4CC8">
              <w:rPr>
                <w:rFonts w:ascii="Proxima Nova Light" w:hAnsi="Proxima Nova Light"/>
                <w:color w:val="3B3838" w:themeColor="background2" w:themeShade="40"/>
                <w:spacing w:val="-4"/>
              </w:rPr>
              <w:t xml:space="preserve"> </w:t>
            </w:r>
            <w:r w:rsidRPr="00FA4CC8">
              <w:rPr>
                <w:rFonts w:ascii="Proxima Nova Light" w:hAnsi="Proxima Nova Light"/>
                <w:color w:val="3B3838" w:themeColor="background2" w:themeShade="40"/>
              </w:rPr>
              <w:t>/</w:t>
            </w:r>
            <w:r w:rsidRPr="00FA4CC8">
              <w:rPr>
                <w:rFonts w:ascii="Proxima Nova Light" w:hAnsi="Proxima Nova Light"/>
                <w:color w:val="3B3838" w:themeColor="background2" w:themeShade="40"/>
                <w:spacing w:val="-3"/>
              </w:rPr>
              <w:t xml:space="preserve"> </w:t>
            </w:r>
            <w:r w:rsidRPr="00FA4CC8">
              <w:rPr>
                <w:rFonts w:ascii="Proxima Nova Light" w:hAnsi="Proxima Nova Light"/>
                <w:color w:val="3B3838" w:themeColor="background2" w:themeShade="40"/>
              </w:rPr>
              <w:t>benedenwoning</w:t>
            </w:r>
          </w:p>
        </w:tc>
        <w:tc>
          <w:tcPr>
            <w:tcW w:w="994" w:type="dxa"/>
          </w:tcPr>
          <w:p w14:paraId="37331EB7" w14:textId="77777777" w:rsidR="00FA4CC8" w:rsidRPr="00FA4CC8" w:rsidRDefault="00FA4CC8" w:rsidP="0057297D">
            <w:pPr>
              <w:pStyle w:val="TableParagraph"/>
              <w:rPr>
                <w:rFonts w:ascii="Proxima Nova Light" w:hAnsi="Proxima Nova Light"/>
                <w:color w:val="3B3838" w:themeColor="background2" w:themeShade="40"/>
              </w:rPr>
            </w:pPr>
          </w:p>
        </w:tc>
        <w:tc>
          <w:tcPr>
            <w:tcW w:w="709" w:type="dxa"/>
          </w:tcPr>
          <w:p w14:paraId="3F2E26A0" w14:textId="77777777" w:rsidR="00FA4CC8" w:rsidRPr="00FA4CC8" w:rsidRDefault="00FA4CC8" w:rsidP="0057297D">
            <w:pPr>
              <w:pStyle w:val="TableParagraph"/>
              <w:rPr>
                <w:rFonts w:ascii="Proxima Nova Light" w:hAnsi="Proxima Nova Light"/>
                <w:color w:val="3B3838" w:themeColor="background2" w:themeShade="40"/>
              </w:rPr>
            </w:pPr>
          </w:p>
        </w:tc>
      </w:tr>
      <w:tr w:rsidR="00FA4CC8" w:rsidRPr="00FA4CC8" w14:paraId="37075808" w14:textId="77777777" w:rsidTr="0057297D">
        <w:trPr>
          <w:trHeight w:val="340"/>
        </w:trPr>
        <w:tc>
          <w:tcPr>
            <w:tcW w:w="2660" w:type="dxa"/>
          </w:tcPr>
          <w:p w14:paraId="76147390" w14:textId="77777777" w:rsidR="00FA4CC8" w:rsidRPr="00FA4CC8" w:rsidRDefault="00FA4CC8" w:rsidP="0057297D">
            <w:pPr>
              <w:pStyle w:val="TableParagraph"/>
              <w:spacing w:line="227" w:lineRule="exact"/>
              <w:ind w:left="107"/>
              <w:rPr>
                <w:rFonts w:ascii="Proxima Nova Light" w:hAnsi="Proxima Nova Light"/>
                <w:color w:val="3B3838" w:themeColor="background2" w:themeShade="40"/>
              </w:rPr>
            </w:pPr>
            <w:proofErr w:type="gramStart"/>
            <w:r w:rsidRPr="00FA4CC8">
              <w:rPr>
                <w:rFonts w:ascii="Proxima Nova Light" w:hAnsi="Proxima Nova Light"/>
                <w:color w:val="3B3838" w:themeColor="background2" w:themeShade="40"/>
              </w:rPr>
              <w:t>overig</w:t>
            </w:r>
            <w:r w:rsidRPr="00FA4CC8">
              <w:rPr>
                <w:rFonts w:ascii="Proxima Nova Light" w:hAnsi="Proxima Nova Light"/>
                <w:color w:val="3B3838" w:themeColor="background2" w:themeShade="40"/>
                <w:spacing w:val="-3"/>
              </w:rPr>
              <w:t xml:space="preserve"> </w:t>
            </w:r>
            <w:r w:rsidRPr="00FA4CC8">
              <w:rPr>
                <w:rFonts w:ascii="Proxima Nova Light" w:hAnsi="Proxima Nova Light"/>
                <w:color w:val="3B3838" w:themeColor="background2" w:themeShade="40"/>
              </w:rPr>
              <w:t>/</w:t>
            </w:r>
            <w:proofErr w:type="gramEnd"/>
            <w:r w:rsidRPr="00FA4CC8">
              <w:rPr>
                <w:rFonts w:ascii="Proxima Nova Light" w:hAnsi="Proxima Nova Light"/>
                <w:color w:val="3B3838" w:themeColor="background2" w:themeShade="40"/>
                <w:spacing w:val="-1"/>
              </w:rPr>
              <w:t xml:space="preserve"> </w:t>
            </w:r>
            <w:r w:rsidRPr="00FA4CC8">
              <w:rPr>
                <w:rFonts w:ascii="Proxima Nova Light" w:hAnsi="Proxima Nova Light"/>
                <w:color w:val="3B3838" w:themeColor="background2" w:themeShade="40"/>
              </w:rPr>
              <w:t>onbekend</w:t>
            </w:r>
          </w:p>
        </w:tc>
        <w:tc>
          <w:tcPr>
            <w:tcW w:w="994" w:type="dxa"/>
          </w:tcPr>
          <w:p w14:paraId="09A259CC" w14:textId="77777777" w:rsidR="00FA4CC8" w:rsidRPr="00FA4CC8" w:rsidRDefault="00FA4CC8" w:rsidP="0057297D">
            <w:pPr>
              <w:pStyle w:val="TableParagraph"/>
              <w:rPr>
                <w:rFonts w:ascii="Proxima Nova Light" w:hAnsi="Proxima Nova Light"/>
                <w:color w:val="3B3838" w:themeColor="background2" w:themeShade="40"/>
              </w:rPr>
            </w:pPr>
          </w:p>
        </w:tc>
        <w:tc>
          <w:tcPr>
            <w:tcW w:w="709" w:type="dxa"/>
          </w:tcPr>
          <w:p w14:paraId="345B8B9A" w14:textId="77777777" w:rsidR="00FA4CC8" w:rsidRPr="00FA4CC8" w:rsidRDefault="00FA4CC8" w:rsidP="0057297D">
            <w:pPr>
              <w:pStyle w:val="TableParagraph"/>
              <w:rPr>
                <w:rFonts w:ascii="Proxima Nova Light" w:hAnsi="Proxima Nova Light"/>
                <w:color w:val="3B3838" w:themeColor="background2" w:themeShade="40"/>
              </w:rPr>
            </w:pPr>
          </w:p>
        </w:tc>
      </w:tr>
      <w:tr w:rsidR="00FA4CC8" w:rsidRPr="00FA4CC8" w14:paraId="33BFF496" w14:textId="77777777" w:rsidTr="0057297D">
        <w:trPr>
          <w:trHeight w:val="340"/>
        </w:trPr>
        <w:tc>
          <w:tcPr>
            <w:tcW w:w="2660" w:type="dxa"/>
          </w:tcPr>
          <w:p w14:paraId="2FC8F084" w14:textId="77777777" w:rsidR="00FA4CC8" w:rsidRPr="00FA4CC8" w:rsidRDefault="00FA4CC8" w:rsidP="0057297D">
            <w:pPr>
              <w:pStyle w:val="TableParagraph"/>
              <w:spacing w:line="225" w:lineRule="exact"/>
              <w:ind w:left="107"/>
              <w:rPr>
                <w:rFonts w:ascii="Proxima Nova Light" w:hAnsi="Proxima Nova Light"/>
                <w:b/>
                <w:color w:val="3B3838" w:themeColor="background2" w:themeShade="40"/>
              </w:rPr>
            </w:pPr>
            <w:proofErr w:type="gramStart"/>
            <w:r w:rsidRPr="00FA4CC8">
              <w:rPr>
                <w:rFonts w:ascii="Proxima Nova Light" w:hAnsi="Proxima Nova Light"/>
                <w:b/>
                <w:color w:val="3B3838" w:themeColor="background2" w:themeShade="40"/>
              </w:rPr>
              <w:t>totaal</w:t>
            </w:r>
            <w:proofErr w:type="gramEnd"/>
            <w:r w:rsidRPr="00FA4CC8">
              <w:rPr>
                <w:rFonts w:ascii="Proxima Nova Light" w:hAnsi="Proxima Nova Light"/>
                <w:b/>
                <w:color w:val="3B3838" w:themeColor="background2" w:themeShade="40"/>
                <w:spacing w:val="-3"/>
              </w:rPr>
              <w:t xml:space="preserve"> </w:t>
            </w:r>
            <w:r w:rsidRPr="00FA4CC8">
              <w:rPr>
                <w:rFonts w:ascii="Proxima Nova Light" w:hAnsi="Proxima Nova Light"/>
                <w:b/>
                <w:color w:val="3B3838" w:themeColor="background2" w:themeShade="40"/>
              </w:rPr>
              <w:t>aantal</w:t>
            </w:r>
            <w:r w:rsidRPr="00FA4CC8">
              <w:rPr>
                <w:rFonts w:ascii="Proxima Nova Light" w:hAnsi="Proxima Nova Light"/>
                <w:b/>
                <w:color w:val="3B3838" w:themeColor="background2" w:themeShade="40"/>
                <w:spacing w:val="-3"/>
              </w:rPr>
              <w:t xml:space="preserve"> </w:t>
            </w:r>
            <w:r w:rsidRPr="00FA4CC8">
              <w:rPr>
                <w:rFonts w:ascii="Proxima Nova Light" w:hAnsi="Proxima Nova Light"/>
                <w:b/>
                <w:color w:val="3B3838" w:themeColor="background2" w:themeShade="40"/>
              </w:rPr>
              <w:t>woningen</w:t>
            </w:r>
          </w:p>
        </w:tc>
        <w:tc>
          <w:tcPr>
            <w:tcW w:w="994" w:type="dxa"/>
          </w:tcPr>
          <w:p w14:paraId="4ABFC7FA" w14:textId="77777777" w:rsidR="00FA4CC8" w:rsidRPr="00FA4CC8" w:rsidRDefault="00FA4CC8" w:rsidP="0057297D">
            <w:pPr>
              <w:pStyle w:val="TableParagraph"/>
              <w:rPr>
                <w:rFonts w:ascii="Proxima Nova Light" w:hAnsi="Proxima Nova Light"/>
                <w:color w:val="3B3838" w:themeColor="background2" w:themeShade="40"/>
              </w:rPr>
            </w:pPr>
          </w:p>
        </w:tc>
        <w:tc>
          <w:tcPr>
            <w:tcW w:w="709" w:type="dxa"/>
          </w:tcPr>
          <w:p w14:paraId="3A679B5C" w14:textId="77777777" w:rsidR="00FA4CC8" w:rsidRPr="00FA4CC8" w:rsidRDefault="00FA4CC8" w:rsidP="0057297D">
            <w:pPr>
              <w:pStyle w:val="TableParagraph"/>
              <w:rPr>
                <w:rFonts w:ascii="Proxima Nova Light" w:hAnsi="Proxima Nova Light"/>
                <w:color w:val="3B3838" w:themeColor="background2" w:themeShade="40"/>
              </w:rPr>
            </w:pPr>
          </w:p>
        </w:tc>
      </w:tr>
    </w:tbl>
    <w:p w14:paraId="340975F9" w14:textId="6029BBEE" w:rsidR="00C61149" w:rsidRDefault="00C61149" w:rsidP="00FA4CC8">
      <w:pPr>
        <w:pStyle w:val="Normaltekst"/>
        <w:rPr>
          <w:rStyle w:val="Emphasis"/>
          <w:rFonts w:ascii="Acumin Pro Thin" w:hAnsi="Acumin Pro Thin"/>
          <w:iCs w:val="0"/>
          <w:color w:val="8F8F8F"/>
          <w:sz w:val="22"/>
          <w:shd w:val="clear" w:color="auto" w:fill="auto"/>
        </w:rPr>
      </w:pPr>
    </w:p>
    <w:p w14:paraId="0587929D" w14:textId="77777777" w:rsidR="00FA4CC8" w:rsidRDefault="00FA4CC8" w:rsidP="00FA4CC8">
      <w:pPr>
        <w:pStyle w:val="Normaltekst"/>
      </w:pPr>
      <w:r>
        <w:t>Wat valt</w:t>
      </w:r>
      <w:r>
        <w:rPr>
          <w:spacing w:val="-2"/>
        </w:rPr>
        <w:t xml:space="preserve"> </w:t>
      </w:r>
      <w:r>
        <w:t>op:</w:t>
      </w:r>
    </w:p>
    <w:p w14:paraId="61F5E219" w14:textId="77777777" w:rsidR="00FA4CC8" w:rsidRDefault="00FA4CC8" w:rsidP="00FA4CC8">
      <w:pPr>
        <w:pStyle w:val="Normaltekst"/>
        <w:rPr>
          <w:spacing w:val="1"/>
        </w:rPr>
      </w:pPr>
      <w:r>
        <w:t>In</w:t>
      </w:r>
      <w:r>
        <w:rPr>
          <w:spacing w:val="-2"/>
        </w:rPr>
        <w:t xml:space="preserve"> </w:t>
      </w:r>
      <w:r>
        <w:t>de</w:t>
      </w:r>
      <w:r>
        <w:rPr>
          <w:spacing w:val="-5"/>
        </w:rPr>
        <w:t xml:space="preserve"> </w:t>
      </w:r>
      <w:r>
        <w:t>wijk</w:t>
      </w:r>
      <w:r>
        <w:rPr>
          <w:spacing w:val="-3"/>
        </w:rPr>
        <w:t xml:space="preserve"> </w:t>
      </w:r>
      <w:proofErr w:type="spellStart"/>
      <w:r>
        <w:t>Hengstdal</w:t>
      </w:r>
      <w:proofErr w:type="spellEnd"/>
      <w:r>
        <w:rPr>
          <w:spacing w:val="-3"/>
        </w:rPr>
        <w:t xml:space="preserve"> </w:t>
      </w:r>
      <w:r>
        <w:t>staan</w:t>
      </w:r>
      <w:r>
        <w:rPr>
          <w:spacing w:val="-1"/>
        </w:rPr>
        <w:t xml:space="preserve"> </w:t>
      </w:r>
      <w:r>
        <w:t>3.503</w:t>
      </w:r>
      <w:r>
        <w:rPr>
          <w:spacing w:val="-2"/>
        </w:rPr>
        <w:t xml:space="preserve"> </w:t>
      </w:r>
      <w:r>
        <w:t>woningen 37 % (</w:t>
      </w:r>
      <w:proofErr w:type="gramStart"/>
      <w:r>
        <w:t>1273)van</w:t>
      </w:r>
      <w:proofErr w:type="gramEnd"/>
      <w:r>
        <w:t xml:space="preserve"> het aantal woningen bestaat uit koopwoningen.</w:t>
      </w:r>
      <w:r>
        <w:rPr>
          <w:spacing w:val="-52"/>
        </w:rPr>
        <w:t xml:space="preserve"> </w:t>
      </w:r>
      <w:r>
        <w:t>63% (2.230) van het aantal woningen zijn sociale huurwoningen.</w:t>
      </w:r>
      <w:r>
        <w:rPr>
          <w:spacing w:val="-52"/>
        </w:rPr>
        <w:t xml:space="preserve"> </w:t>
      </w:r>
      <w:r>
        <w:t xml:space="preserve">Van de sociale huurwoningen hebben er 765 een </w:t>
      </w:r>
      <w:proofErr w:type="gramStart"/>
      <w:r>
        <w:t>E,F</w:t>
      </w:r>
      <w:proofErr w:type="gramEnd"/>
      <w:r>
        <w:t>, of G label.</w:t>
      </w:r>
      <w:r>
        <w:rPr>
          <w:spacing w:val="1"/>
        </w:rPr>
        <w:t xml:space="preserve"> </w:t>
      </w:r>
    </w:p>
    <w:p w14:paraId="32387D40" w14:textId="2CD0D130" w:rsidR="00FA4CC8" w:rsidRPr="00FA4CC8" w:rsidRDefault="00FA4CC8" w:rsidP="00FA4CC8">
      <w:pPr>
        <w:pStyle w:val="Normaltekst"/>
        <w:rPr>
          <w:i/>
          <w:iCs/>
          <w:sz w:val="20"/>
        </w:rPr>
      </w:pPr>
      <w:r w:rsidRPr="00FA4CC8">
        <w:rPr>
          <w:i/>
          <w:iCs/>
          <w:sz w:val="20"/>
        </w:rPr>
        <w:t>Bron:</w:t>
      </w:r>
      <w:r w:rsidRPr="00FA4CC8">
        <w:rPr>
          <w:i/>
          <w:iCs/>
          <w:spacing w:val="-2"/>
          <w:sz w:val="20"/>
        </w:rPr>
        <w:t xml:space="preserve"> </w:t>
      </w:r>
      <w:proofErr w:type="spellStart"/>
      <w:r w:rsidRPr="00FA4CC8">
        <w:rPr>
          <w:i/>
          <w:iCs/>
          <w:sz w:val="20"/>
        </w:rPr>
        <w:t>Raport</w:t>
      </w:r>
      <w:proofErr w:type="spellEnd"/>
      <w:r w:rsidRPr="00FA4CC8">
        <w:rPr>
          <w:i/>
          <w:iCs/>
          <w:sz w:val="20"/>
        </w:rPr>
        <w:t xml:space="preserve"> </w:t>
      </w:r>
      <w:proofErr w:type="spellStart"/>
      <w:r w:rsidRPr="00FA4CC8">
        <w:rPr>
          <w:i/>
          <w:iCs/>
          <w:sz w:val="20"/>
        </w:rPr>
        <w:t>Hengstdal</w:t>
      </w:r>
      <w:proofErr w:type="spellEnd"/>
      <w:r w:rsidRPr="00FA4CC8">
        <w:rPr>
          <w:i/>
          <w:iCs/>
          <w:spacing w:val="2"/>
          <w:sz w:val="20"/>
        </w:rPr>
        <w:t xml:space="preserve"> </w:t>
      </w:r>
      <w:r w:rsidRPr="00FA4CC8">
        <w:rPr>
          <w:i/>
          <w:iCs/>
          <w:sz w:val="20"/>
        </w:rPr>
        <w:t>duurzaam</w:t>
      </w:r>
      <w:r w:rsidRPr="00FA4CC8">
        <w:rPr>
          <w:i/>
          <w:iCs/>
          <w:spacing w:val="-1"/>
          <w:sz w:val="20"/>
        </w:rPr>
        <w:t xml:space="preserve"> </w:t>
      </w:r>
      <w:proofErr w:type="spellStart"/>
      <w:r w:rsidRPr="00FA4CC8">
        <w:rPr>
          <w:i/>
          <w:iCs/>
          <w:sz w:val="20"/>
        </w:rPr>
        <w:t>Buro</w:t>
      </w:r>
      <w:proofErr w:type="spellEnd"/>
      <w:r w:rsidRPr="00FA4CC8">
        <w:rPr>
          <w:i/>
          <w:iCs/>
          <w:sz w:val="20"/>
        </w:rPr>
        <w:t xml:space="preserve"> bent</w:t>
      </w:r>
    </w:p>
    <w:p w14:paraId="3C1B7C97" w14:textId="30EFB3BF" w:rsidR="00FA4CC8" w:rsidRDefault="00FA4CC8">
      <w:pPr>
        <w:jc w:val="left"/>
        <w:rPr>
          <w:rStyle w:val="Emphasis"/>
          <w:rFonts w:ascii="Acumin Pro Thin" w:hAnsi="Acumin Pro Thin"/>
          <w:iCs w:val="0"/>
          <w:color w:val="8F8F8F"/>
          <w:sz w:val="22"/>
          <w:shd w:val="clear" w:color="auto" w:fill="auto"/>
        </w:rPr>
      </w:pPr>
      <w:r>
        <w:rPr>
          <w:rStyle w:val="Emphasis"/>
          <w:rFonts w:ascii="Acumin Pro Thin" w:hAnsi="Acumin Pro Thin"/>
          <w:iCs w:val="0"/>
          <w:color w:val="8F8F8F"/>
          <w:sz w:val="22"/>
          <w:shd w:val="clear" w:color="auto" w:fill="auto"/>
        </w:rPr>
        <w:br w:type="page"/>
      </w:r>
    </w:p>
    <w:p w14:paraId="76CF77FB" w14:textId="061FBEAC" w:rsidR="00FA4CC8" w:rsidRPr="00FA4CC8" w:rsidRDefault="00FA4CC8" w:rsidP="00FA4CC8">
      <w:pPr>
        <w:pStyle w:val="Heading1"/>
        <w:rPr>
          <w:rStyle w:val="Emphasis"/>
          <w:rFonts w:ascii="Proxima Nova Thin" w:hAnsi="Proxima Nova Thin"/>
          <w:iCs w:val="0"/>
          <w:color w:val="AD3638"/>
          <w:sz w:val="36"/>
          <w:shd w:val="clear" w:color="auto" w:fill="auto"/>
        </w:rPr>
      </w:pPr>
      <w:r w:rsidRPr="00FA4CC8">
        <w:rPr>
          <w:rStyle w:val="Emphasis"/>
          <w:rFonts w:ascii="Proxima Nova Thin" w:hAnsi="Proxima Nova Thin"/>
          <w:iCs w:val="0"/>
          <w:color w:val="AD3638"/>
          <w:sz w:val="36"/>
          <w:shd w:val="clear" w:color="auto" w:fill="auto"/>
        </w:rPr>
        <w:lastRenderedPageBreak/>
        <w:t>Leeftijd woningen</w:t>
      </w:r>
    </w:p>
    <w:p w14:paraId="72EE165F" w14:textId="77777777" w:rsidR="00FA4CC8" w:rsidRPr="00FA4CC8" w:rsidRDefault="00FA4CC8" w:rsidP="00FA4CC8">
      <w:pPr>
        <w:pStyle w:val="Normaltekst"/>
      </w:pPr>
      <w:r w:rsidRPr="00FA4CC8">
        <w:t>Basisregistraties Adressen en Gebouwen (BAG) Zie bijlage voor groter afbeeldingen</w:t>
      </w:r>
    </w:p>
    <w:p w14:paraId="32DD24B0" w14:textId="77777777" w:rsidR="00FA4CC8" w:rsidRPr="00FA4CC8" w:rsidRDefault="00FA4CC8" w:rsidP="00FA4CC8">
      <w:pPr>
        <w:pStyle w:val="Normaltekst"/>
      </w:pPr>
      <w:r w:rsidRPr="00FA4CC8">
        <w:rPr>
          <w:noProof/>
        </w:rPr>
        <w:drawing>
          <wp:inline distT="0" distB="0" distL="0" distR="0" wp14:anchorId="2BDBB54D" wp14:editId="26C7099D">
            <wp:extent cx="2773492" cy="1986438"/>
            <wp:effectExtent l="0" t="0" r="0" b="0"/>
            <wp:docPr id="32" name="image13.jpeg" descr="BAG tot 1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44" cstate="print"/>
                    <a:stretch>
                      <a:fillRect/>
                    </a:stretch>
                  </pic:blipFill>
                  <pic:spPr>
                    <a:xfrm>
                      <a:off x="0" y="0"/>
                      <a:ext cx="2773492" cy="1986438"/>
                    </a:xfrm>
                    <a:prstGeom prst="rect">
                      <a:avLst/>
                    </a:prstGeom>
                  </pic:spPr>
                </pic:pic>
              </a:graphicData>
            </a:graphic>
          </wp:inline>
        </w:drawing>
      </w:r>
      <w:r w:rsidRPr="00FA4CC8">
        <w:t xml:space="preserve"> </w:t>
      </w:r>
      <w:r w:rsidRPr="00FA4CC8">
        <w:rPr>
          <w:noProof/>
        </w:rPr>
        <w:drawing>
          <wp:inline distT="0" distB="0" distL="0" distR="0" wp14:anchorId="3CC8A02E" wp14:editId="77B5DDDF">
            <wp:extent cx="2771422" cy="2011013"/>
            <wp:effectExtent l="0" t="0" r="0" b="0"/>
            <wp:docPr id="33" name="image14.jpeg" descr="BAG 1900 - 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45" cstate="print"/>
                    <a:stretch>
                      <a:fillRect/>
                    </a:stretch>
                  </pic:blipFill>
                  <pic:spPr>
                    <a:xfrm>
                      <a:off x="0" y="0"/>
                      <a:ext cx="2771422" cy="2011013"/>
                    </a:xfrm>
                    <a:prstGeom prst="rect">
                      <a:avLst/>
                    </a:prstGeom>
                  </pic:spPr>
                </pic:pic>
              </a:graphicData>
            </a:graphic>
          </wp:inline>
        </w:drawing>
      </w:r>
    </w:p>
    <w:p w14:paraId="68D5363F" w14:textId="66529F2B" w:rsidR="00FA4CC8" w:rsidRPr="00FA4CC8" w:rsidRDefault="00FA4CC8" w:rsidP="00FA4CC8">
      <w:pPr>
        <w:pStyle w:val="Normaltekst"/>
        <w:ind w:firstLine="720"/>
      </w:pPr>
      <w:r w:rsidRPr="00FA4CC8">
        <w:t>Woningen tot 1900</w:t>
      </w:r>
      <w:r w:rsidRPr="00FA4CC8">
        <w:tab/>
      </w:r>
      <w:r>
        <w:tab/>
      </w:r>
      <w:r>
        <w:tab/>
      </w:r>
      <w:r>
        <w:tab/>
      </w:r>
      <w:r w:rsidRPr="00FA4CC8">
        <w:t>Woningen van 1900 tot 1950</w:t>
      </w:r>
    </w:p>
    <w:p w14:paraId="568F0592" w14:textId="77777777" w:rsidR="00FA4CC8" w:rsidRPr="00FA4CC8" w:rsidRDefault="00FA4CC8" w:rsidP="00FA4CC8">
      <w:pPr>
        <w:pStyle w:val="Normaltekst"/>
      </w:pPr>
      <w:r w:rsidRPr="00FA4CC8">
        <w:rPr>
          <w:noProof/>
        </w:rPr>
        <w:drawing>
          <wp:anchor distT="0" distB="0" distL="0" distR="0" simplePos="0" relativeHeight="251670528" behindDoc="0" locked="0" layoutInCell="1" allowOverlap="1" wp14:anchorId="170DBA10" wp14:editId="04A7A9A5">
            <wp:simplePos x="0" y="0"/>
            <wp:positionH relativeFrom="page">
              <wp:posOffset>953935</wp:posOffset>
            </wp:positionH>
            <wp:positionV relativeFrom="paragraph">
              <wp:posOffset>192647</wp:posOffset>
            </wp:positionV>
            <wp:extent cx="2803001" cy="1714119"/>
            <wp:effectExtent l="0" t="0" r="0" b="0"/>
            <wp:wrapTopAndBottom/>
            <wp:docPr id="34" name="image15.jpeg" descr="BAG 1950 - 1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46" cstate="print"/>
                    <a:stretch>
                      <a:fillRect/>
                    </a:stretch>
                  </pic:blipFill>
                  <pic:spPr>
                    <a:xfrm>
                      <a:off x="0" y="0"/>
                      <a:ext cx="2803001" cy="1714119"/>
                    </a:xfrm>
                    <a:prstGeom prst="rect">
                      <a:avLst/>
                    </a:prstGeom>
                  </pic:spPr>
                </pic:pic>
              </a:graphicData>
            </a:graphic>
          </wp:anchor>
        </w:drawing>
      </w:r>
      <w:r w:rsidRPr="00FA4CC8">
        <w:rPr>
          <w:noProof/>
        </w:rPr>
        <w:drawing>
          <wp:anchor distT="0" distB="0" distL="0" distR="0" simplePos="0" relativeHeight="251671552" behindDoc="0" locked="0" layoutInCell="1" allowOverlap="1" wp14:anchorId="2F23CA67" wp14:editId="0B189262">
            <wp:simplePos x="0" y="0"/>
            <wp:positionH relativeFrom="page">
              <wp:posOffset>3823208</wp:posOffset>
            </wp:positionH>
            <wp:positionV relativeFrom="paragraph">
              <wp:posOffset>187440</wp:posOffset>
            </wp:positionV>
            <wp:extent cx="2720622" cy="1722501"/>
            <wp:effectExtent l="0" t="0" r="0" b="0"/>
            <wp:wrapTopAndBottom/>
            <wp:docPr id="35" name="image16.jpeg" descr="BAG 1980 - h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7" cstate="print"/>
                    <a:stretch>
                      <a:fillRect/>
                    </a:stretch>
                  </pic:blipFill>
                  <pic:spPr>
                    <a:xfrm>
                      <a:off x="0" y="0"/>
                      <a:ext cx="2720622" cy="1722501"/>
                    </a:xfrm>
                    <a:prstGeom prst="rect">
                      <a:avLst/>
                    </a:prstGeom>
                  </pic:spPr>
                </pic:pic>
              </a:graphicData>
            </a:graphic>
          </wp:anchor>
        </w:drawing>
      </w:r>
    </w:p>
    <w:p w14:paraId="47D5A774" w14:textId="4CAFACFA" w:rsidR="00FA4CC8" w:rsidRPr="00FA4CC8" w:rsidRDefault="00FA4CC8" w:rsidP="00FA4CC8">
      <w:pPr>
        <w:pStyle w:val="Normaltekst"/>
        <w:ind w:firstLine="720"/>
      </w:pPr>
      <w:r w:rsidRPr="00FA4CC8">
        <w:t>Woningen van 1950 tot 1980</w:t>
      </w:r>
      <w:r w:rsidRPr="00FA4CC8">
        <w:tab/>
      </w:r>
      <w:r>
        <w:tab/>
      </w:r>
      <w:r>
        <w:tab/>
      </w:r>
      <w:r>
        <w:tab/>
      </w:r>
      <w:r w:rsidRPr="00FA4CC8">
        <w:t>Woningen vanaf 1980</w:t>
      </w:r>
    </w:p>
    <w:p w14:paraId="6A85D8D1" w14:textId="77777777" w:rsidR="00FA4CC8" w:rsidRPr="0042663D" w:rsidRDefault="00FA4CC8" w:rsidP="00FA4CC8">
      <w:pPr>
        <w:pStyle w:val="Normaltekst"/>
      </w:pPr>
      <w:r w:rsidRPr="0042663D">
        <w:t xml:space="preserve">Bron </w:t>
      </w:r>
      <w:hyperlink r:id="rId48">
        <w:r w:rsidRPr="0042663D">
          <w:rPr>
            <w:rStyle w:val="WeblinkChar"/>
          </w:rPr>
          <w:t>http://bagviewer.pdok.nl</w:t>
        </w:r>
      </w:hyperlink>
    </w:p>
    <w:p w14:paraId="545D81D7" w14:textId="77777777" w:rsidR="00FA4CC8" w:rsidRDefault="00FA4CC8" w:rsidP="00FA4CC8">
      <w:pPr>
        <w:pStyle w:val="Heading1"/>
        <w:rPr>
          <w:rStyle w:val="Emphasis"/>
          <w:rFonts w:ascii="Proxima Nova Thin" w:hAnsi="Proxima Nova Thin"/>
          <w:iCs w:val="0"/>
          <w:color w:val="AD3638"/>
          <w:sz w:val="36"/>
          <w:shd w:val="clear" w:color="auto" w:fill="auto"/>
        </w:rPr>
      </w:pPr>
      <w:r w:rsidRPr="0042663D">
        <w:rPr>
          <w:rStyle w:val="Emphasis"/>
          <w:rFonts w:ascii="Acumin Pro Thin" w:hAnsi="Acumin Pro Thin"/>
          <w:iCs w:val="0"/>
          <w:color w:val="8F8F8F"/>
          <w:sz w:val="22"/>
          <w:shd w:val="clear" w:color="auto" w:fill="auto"/>
        </w:rPr>
        <w:br w:type="page"/>
      </w:r>
      <w:r w:rsidRPr="00FA4CC8">
        <w:rPr>
          <w:rStyle w:val="Emphasis"/>
          <w:rFonts w:ascii="Proxima Nova Thin" w:hAnsi="Proxima Nova Thin"/>
          <w:iCs w:val="0"/>
          <w:color w:val="AD3638"/>
          <w:sz w:val="36"/>
          <w:shd w:val="clear" w:color="auto" w:fill="auto"/>
        </w:rPr>
        <w:lastRenderedPageBreak/>
        <w:t>Corporatie bezit</w:t>
      </w:r>
    </w:p>
    <w:p w14:paraId="63F78C65" w14:textId="77777777" w:rsidR="00FA4CC8" w:rsidRPr="00FA4CC8" w:rsidRDefault="00FA4CC8" w:rsidP="00FA4CC8">
      <w:pPr>
        <w:pStyle w:val="Normaltekst"/>
      </w:pPr>
      <w:r w:rsidRPr="00FA4CC8">
        <w:t xml:space="preserve">In onderstaand overzicht is het vastgoed van de </w:t>
      </w:r>
      <w:proofErr w:type="gramStart"/>
      <w:r w:rsidRPr="00FA4CC8">
        <w:t>woningbouw corporaties</w:t>
      </w:r>
      <w:proofErr w:type="gramEnd"/>
      <w:r w:rsidRPr="00FA4CC8">
        <w:t xml:space="preserve"> aangegeven.</w:t>
      </w:r>
    </w:p>
    <w:p w14:paraId="2AD1EB1D" w14:textId="77777777" w:rsidR="00FA4CC8" w:rsidRPr="00FA4CC8" w:rsidRDefault="00FA4CC8" w:rsidP="00FA4CC8">
      <w:pPr>
        <w:pStyle w:val="Normaltekst"/>
      </w:pPr>
      <w:r w:rsidRPr="00FA4CC8">
        <w:t xml:space="preserve">Rood is </w:t>
      </w:r>
      <w:proofErr w:type="spellStart"/>
      <w:r w:rsidRPr="00FA4CC8">
        <w:t>Standvast</w:t>
      </w:r>
      <w:proofErr w:type="spellEnd"/>
      <w:r w:rsidRPr="00FA4CC8">
        <w:t xml:space="preserve"> wonen Blauw is de Gemeenschap</w:t>
      </w:r>
    </w:p>
    <w:p w14:paraId="52358B01" w14:textId="77777777" w:rsidR="00FA4CC8" w:rsidRPr="00FA4CC8" w:rsidRDefault="00FA4CC8" w:rsidP="00FA4CC8">
      <w:pPr>
        <w:pStyle w:val="Normaltekst"/>
      </w:pPr>
      <w:r w:rsidRPr="00FA4CC8">
        <w:rPr>
          <w:noProof/>
        </w:rPr>
        <w:drawing>
          <wp:anchor distT="0" distB="0" distL="0" distR="0" simplePos="0" relativeHeight="251673600" behindDoc="0" locked="0" layoutInCell="1" allowOverlap="1" wp14:anchorId="62286D91" wp14:editId="44002FC3">
            <wp:simplePos x="0" y="0"/>
            <wp:positionH relativeFrom="page">
              <wp:posOffset>919480</wp:posOffset>
            </wp:positionH>
            <wp:positionV relativeFrom="paragraph">
              <wp:posOffset>124639</wp:posOffset>
            </wp:positionV>
            <wp:extent cx="5874865" cy="3348609"/>
            <wp:effectExtent l="0" t="0" r="0" b="0"/>
            <wp:wrapTopAndBottom/>
            <wp:docPr id="29" name="image17.jpeg" descr="Corporatie bez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9" cstate="print"/>
                    <a:stretch>
                      <a:fillRect/>
                    </a:stretch>
                  </pic:blipFill>
                  <pic:spPr>
                    <a:xfrm>
                      <a:off x="0" y="0"/>
                      <a:ext cx="5874865" cy="3348609"/>
                    </a:xfrm>
                    <a:prstGeom prst="rect">
                      <a:avLst/>
                    </a:prstGeom>
                  </pic:spPr>
                </pic:pic>
              </a:graphicData>
            </a:graphic>
          </wp:anchor>
        </w:drawing>
      </w:r>
      <w:r w:rsidRPr="00FA4CC8">
        <w:rPr>
          <w:noProof/>
        </w:rPr>
        <w:drawing>
          <wp:anchor distT="0" distB="0" distL="0" distR="0" simplePos="0" relativeHeight="251674624" behindDoc="0" locked="0" layoutInCell="1" allowOverlap="1" wp14:anchorId="56352EBF" wp14:editId="514F263C">
            <wp:simplePos x="0" y="0"/>
            <wp:positionH relativeFrom="page">
              <wp:posOffset>919480</wp:posOffset>
            </wp:positionH>
            <wp:positionV relativeFrom="paragraph">
              <wp:posOffset>3745727</wp:posOffset>
            </wp:positionV>
            <wp:extent cx="5404784" cy="761047"/>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50" cstate="print"/>
                    <a:stretch>
                      <a:fillRect/>
                    </a:stretch>
                  </pic:blipFill>
                  <pic:spPr>
                    <a:xfrm>
                      <a:off x="0" y="0"/>
                      <a:ext cx="5404784" cy="761047"/>
                    </a:xfrm>
                    <a:prstGeom prst="rect">
                      <a:avLst/>
                    </a:prstGeom>
                  </pic:spPr>
                </pic:pic>
              </a:graphicData>
            </a:graphic>
          </wp:anchor>
        </w:drawing>
      </w:r>
    </w:p>
    <w:p w14:paraId="6B228C8A" w14:textId="77777777" w:rsidR="00FA4CC8" w:rsidRPr="00FA4CC8" w:rsidRDefault="00FA4CC8" w:rsidP="00FA4CC8">
      <w:pPr>
        <w:pStyle w:val="Normaltekst"/>
      </w:pPr>
    </w:p>
    <w:p w14:paraId="2776688B" w14:textId="77777777" w:rsidR="00FA4CC8" w:rsidRPr="00FA4CC8" w:rsidRDefault="00FA4CC8" w:rsidP="00FA4CC8">
      <w:pPr>
        <w:pStyle w:val="Normaltekst"/>
      </w:pPr>
      <w:r w:rsidRPr="00FA4CC8">
        <w:t>(</w:t>
      </w:r>
      <w:proofErr w:type="gramStart"/>
      <w:r w:rsidRPr="00FA4CC8">
        <w:t>bron</w:t>
      </w:r>
      <w:proofErr w:type="gramEnd"/>
      <w:r w:rsidRPr="00FA4CC8">
        <w:t xml:space="preserve"> </w:t>
      </w:r>
      <w:hyperlink r:id="rId51">
        <w:r w:rsidRPr="00FA4CC8">
          <w:rPr>
            <w:rStyle w:val="WeblinkChar"/>
          </w:rPr>
          <w:t>buurtmonitor woningmarkt</w:t>
        </w:r>
      </w:hyperlink>
      <w:r w:rsidRPr="00FA4CC8">
        <w:t>)</w:t>
      </w:r>
    </w:p>
    <w:p w14:paraId="0495713E" w14:textId="77777777" w:rsidR="00FA4CC8" w:rsidRPr="00FA4CC8" w:rsidRDefault="00FA4CC8" w:rsidP="00FA4CC8">
      <w:pPr>
        <w:pStyle w:val="Normaltekst"/>
      </w:pPr>
      <w:r w:rsidRPr="00FA4CC8">
        <w:t>Corporatiebezit naar huur eerste aftoppingsgrens</w:t>
      </w:r>
    </w:p>
    <w:p w14:paraId="74261BB5" w14:textId="77777777" w:rsidR="00FA4CC8" w:rsidRPr="00FA4CC8" w:rsidRDefault="00FA4CC8" w:rsidP="00FA4CC8">
      <w:pPr>
        <w:pStyle w:val="Normaltekst"/>
      </w:pPr>
      <w:r w:rsidRPr="00FA4CC8">
        <w:t xml:space="preserve">Het betreft hier aangeboden huurwoningen van de in </w:t>
      </w:r>
      <w:proofErr w:type="spellStart"/>
      <w:r w:rsidRPr="00FA4CC8">
        <w:t>Hengstdal</w:t>
      </w:r>
      <w:proofErr w:type="spellEnd"/>
      <w:r w:rsidRPr="00FA4CC8">
        <w:t xml:space="preserve"> actieve corporaties. Vanaf 2010 worden de huurgrenzen per 1 januari vastgesteld, i.p.v. per 1 juli.</w:t>
      </w:r>
    </w:p>
    <w:p w14:paraId="7501D3D4" w14:textId="77777777" w:rsidR="00FA4CC8" w:rsidRPr="00FA4CC8" w:rsidRDefault="00FA4CC8" w:rsidP="00FA4CC8">
      <w:pPr>
        <w:pStyle w:val="Normaltekst"/>
      </w:pPr>
      <w:r w:rsidRPr="00FA4CC8">
        <w:t>Voor de indeling van de tabel naar de huurprijzen van zelfstandige woningen zijn de verschillende huurgrenzen, die voor de huursubsidie van toepassing zijn, genomen.</w:t>
      </w:r>
    </w:p>
    <w:p w14:paraId="69FFA73F" w14:textId="1D40A743" w:rsidR="00FA4CC8" w:rsidRPr="00FA4CC8" w:rsidRDefault="00FA4CC8" w:rsidP="00FA4CC8">
      <w:pPr>
        <w:pStyle w:val="Normaltekst"/>
        <w:rPr>
          <w:rStyle w:val="Emphasis"/>
          <w:rFonts w:ascii="Proxima Nova Light" w:hAnsi="Proxima Nova Light"/>
          <w:iCs w:val="0"/>
          <w:color w:val="3B3838" w:themeColor="background2" w:themeShade="40"/>
          <w:sz w:val="22"/>
          <w:shd w:val="clear" w:color="auto" w:fill="auto"/>
        </w:rPr>
      </w:pPr>
      <w:r w:rsidRPr="00FA4CC8">
        <w:rPr>
          <w:rStyle w:val="Emphasis"/>
          <w:rFonts w:ascii="Proxima Nova Light" w:hAnsi="Proxima Nova Light"/>
          <w:iCs w:val="0"/>
          <w:color w:val="3B3838" w:themeColor="background2" w:themeShade="40"/>
          <w:sz w:val="22"/>
          <w:shd w:val="clear" w:color="auto" w:fill="auto"/>
        </w:rPr>
        <w:br w:type="page"/>
      </w:r>
    </w:p>
    <w:p w14:paraId="5FE576DF" w14:textId="77777777" w:rsidR="00FA4CC8" w:rsidRPr="00FA4CC8" w:rsidRDefault="00FA4CC8">
      <w:pPr>
        <w:jc w:val="left"/>
        <w:rPr>
          <w:rStyle w:val="Emphasis"/>
          <w:rFonts w:ascii="Acumin Pro Thin" w:hAnsi="Acumin Pro Thin"/>
          <w:iCs w:val="0"/>
          <w:color w:val="8F8F8F"/>
          <w:sz w:val="22"/>
          <w:shd w:val="clear" w:color="auto" w:fill="auto"/>
        </w:rPr>
      </w:pPr>
    </w:p>
    <w:p w14:paraId="52B74BEC" w14:textId="7EEF9903" w:rsidR="00C61149" w:rsidRDefault="00405195" w:rsidP="00405195">
      <w:pPr>
        <w:pStyle w:val="Heading1"/>
        <w:rPr>
          <w:rStyle w:val="Emphasis"/>
          <w:rFonts w:ascii="Proxima Nova Thin" w:hAnsi="Proxima Nova Thin"/>
          <w:iCs w:val="0"/>
          <w:color w:val="AD3638"/>
          <w:sz w:val="36"/>
          <w:shd w:val="clear" w:color="auto" w:fill="auto"/>
        </w:rPr>
      </w:pPr>
      <w:r>
        <w:rPr>
          <w:noProof/>
          <w:lang w:eastAsia="nl-NL"/>
        </w:rPr>
        <w:drawing>
          <wp:anchor distT="0" distB="0" distL="0" distR="0" simplePos="0" relativeHeight="251676672" behindDoc="0" locked="0" layoutInCell="1" allowOverlap="1" wp14:anchorId="206AAECC" wp14:editId="48CDF662">
            <wp:simplePos x="0" y="0"/>
            <wp:positionH relativeFrom="margin">
              <wp:align>left</wp:align>
            </wp:positionH>
            <wp:positionV relativeFrom="paragraph">
              <wp:posOffset>393286</wp:posOffset>
            </wp:positionV>
            <wp:extent cx="5736391" cy="3390709"/>
            <wp:effectExtent l="0" t="0" r="0" b="635"/>
            <wp:wrapTopAndBottom/>
            <wp:docPr id="3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2" cstate="print"/>
                    <a:stretch>
                      <a:fillRect/>
                    </a:stretch>
                  </pic:blipFill>
                  <pic:spPr>
                    <a:xfrm>
                      <a:off x="0" y="0"/>
                      <a:ext cx="5736391" cy="3390709"/>
                    </a:xfrm>
                    <a:prstGeom prst="rect">
                      <a:avLst/>
                    </a:prstGeom>
                  </pic:spPr>
                </pic:pic>
              </a:graphicData>
            </a:graphic>
          </wp:anchor>
        </w:drawing>
      </w:r>
      <w:r w:rsidRPr="00405195">
        <w:rPr>
          <w:rStyle w:val="Emphasis"/>
          <w:rFonts w:ascii="Proxima Nova Thin" w:hAnsi="Proxima Nova Thin"/>
          <w:iCs w:val="0"/>
          <w:color w:val="AD3638"/>
          <w:sz w:val="36"/>
          <w:shd w:val="clear" w:color="auto" w:fill="auto"/>
        </w:rPr>
        <w:t>Scholen</w:t>
      </w:r>
    </w:p>
    <w:p w14:paraId="607BFE7E" w14:textId="194B75B6" w:rsidR="00405195" w:rsidRDefault="00405195" w:rsidP="00405195">
      <w:pPr>
        <w:rPr>
          <w:rFonts w:ascii="Proxima Nova Light" w:hAnsi="Proxima Nova Light"/>
          <w:color w:val="3B3838" w:themeColor="background2" w:themeShade="40"/>
        </w:rPr>
      </w:pPr>
    </w:p>
    <w:p w14:paraId="753D79DE" w14:textId="77777777" w:rsidR="00405195" w:rsidRDefault="00405195" w:rsidP="00405195">
      <w:pPr>
        <w:rPr>
          <w:rFonts w:ascii="Proxima Nova Light" w:hAnsi="Proxima Nova Light"/>
          <w:color w:val="3B3838" w:themeColor="background2" w:themeShade="40"/>
        </w:rPr>
      </w:pPr>
    </w:p>
    <w:p w14:paraId="4CB88F87" w14:textId="152C4286" w:rsidR="00405195" w:rsidRPr="00405195" w:rsidRDefault="00405195" w:rsidP="00405195">
      <w:pPr>
        <w:pStyle w:val="ListParagraph"/>
        <w:numPr>
          <w:ilvl w:val="0"/>
          <w:numId w:val="16"/>
        </w:numPr>
        <w:rPr>
          <w:rFonts w:ascii="Proxima Nova Light" w:hAnsi="Proxima Nova Light"/>
          <w:color w:val="3B3838" w:themeColor="background2" w:themeShade="40"/>
        </w:rPr>
      </w:pPr>
      <w:r w:rsidRPr="00405195">
        <w:rPr>
          <w:rFonts w:ascii="Proxima Nova Light" w:hAnsi="Proxima Nova Light"/>
          <w:color w:val="3B3838" w:themeColor="background2" w:themeShade="40"/>
        </w:rPr>
        <w:t xml:space="preserve">Basisschool de Klokkenberg </w:t>
      </w:r>
      <w:proofErr w:type="spellStart"/>
      <w:r w:rsidRPr="00405195">
        <w:rPr>
          <w:rFonts w:ascii="Proxima Nova Light" w:hAnsi="Proxima Nova Light"/>
          <w:color w:val="3B3838" w:themeColor="background2" w:themeShade="40"/>
        </w:rPr>
        <w:t>Kopseweg</w:t>
      </w:r>
      <w:proofErr w:type="spellEnd"/>
      <w:r w:rsidRPr="00405195">
        <w:rPr>
          <w:rFonts w:ascii="Proxima Nova Light" w:hAnsi="Proxima Nova Light"/>
          <w:color w:val="3B3838" w:themeColor="background2" w:themeShade="40"/>
        </w:rPr>
        <w:t xml:space="preserve"> 7, 6522 Nijmegen. Telefoon:024 322 9220 </w:t>
      </w:r>
      <w:hyperlink r:id="rId53">
        <w:r w:rsidRPr="00405195">
          <w:rPr>
            <w:rStyle w:val="WeblinkChar"/>
          </w:rPr>
          <w:t>www.deklokkenberg.nl/</w:t>
        </w:r>
        <w:r w:rsidRPr="00405195">
          <w:rPr>
            <w:rStyle w:val="Hyperlink"/>
          </w:rPr>
          <w:t xml:space="preserve"> </w:t>
        </w:r>
      </w:hyperlink>
      <w:r w:rsidRPr="00405195">
        <w:rPr>
          <w:rFonts w:ascii="Proxima Nova Light" w:hAnsi="Proxima Nova Light"/>
          <w:color w:val="3B3838" w:themeColor="background2" w:themeShade="40"/>
        </w:rPr>
        <w:t xml:space="preserve">. Ons huidige gebouw is aan vernieuwing toe. Daarom gaan we een nieuwe school bouwen. </w:t>
      </w:r>
    </w:p>
    <w:p w14:paraId="4C0AFFB3" w14:textId="2684A618" w:rsidR="00405195" w:rsidRPr="00405195" w:rsidRDefault="00405195" w:rsidP="00405195">
      <w:pPr>
        <w:pStyle w:val="ListParagraph"/>
        <w:numPr>
          <w:ilvl w:val="0"/>
          <w:numId w:val="16"/>
        </w:numPr>
        <w:rPr>
          <w:rFonts w:ascii="Proxima Nova Light" w:hAnsi="Proxima Nova Light"/>
          <w:color w:val="3B3838" w:themeColor="background2" w:themeShade="40"/>
        </w:rPr>
      </w:pPr>
      <w:r w:rsidRPr="00405195">
        <w:rPr>
          <w:rFonts w:ascii="Proxima Nova Light" w:hAnsi="Proxima Nova Light"/>
          <w:color w:val="3B3838" w:themeColor="background2" w:themeShade="40"/>
        </w:rPr>
        <w:t xml:space="preserve">Obs de Muze, </w:t>
      </w:r>
      <w:proofErr w:type="spellStart"/>
      <w:r w:rsidRPr="00405195">
        <w:rPr>
          <w:rFonts w:ascii="Proxima Nova Light" w:hAnsi="Proxima Nova Light"/>
          <w:color w:val="3B3838" w:themeColor="background2" w:themeShade="40"/>
        </w:rPr>
        <w:t>Limoslaan</w:t>
      </w:r>
      <w:proofErr w:type="spellEnd"/>
      <w:r w:rsidRPr="00405195">
        <w:rPr>
          <w:rFonts w:ascii="Proxima Nova Light" w:hAnsi="Proxima Nova Light"/>
          <w:color w:val="3B3838" w:themeColor="background2" w:themeShade="40"/>
        </w:rPr>
        <w:t xml:space="preserve"> 25. 024 360 4519. </w:t>
      </w:r>
      <w:hyperlink r:id="rId54">
        <w:r w:rsidRPr="00405195">
          <w:rPr>
            <w:rStyle w:val="WeblinkChar"/>
          </w:rPr>
          <w:t>http://demuze.antenna.nl/</w:t>
        </w:r>
      </w:hyperlink>
    </w:p>
    <w:p w14:paraId="5D005F73" w14:textId="5E00BBBF" w:rsidR="00405195" w:rsidRPr="00405195" w:rsidRDefault="00405195" w:rsidP="00405195">
      <w:pPr>
        <w:pStyle w:val="Normaltekst"/>
        <w:numPr>
          <w:ilvl w:val="0"/>
          <w:numId w:val="15"/>
        </w:numPr>
      </w:pPr>
      <w:r w:rsidRPr="00405195">
        <w:t xml:space="preserve">Canisius College. Berg en </w:t>
      </w:r>
      <w:proofErr w:type="spellStart"/>
      <w:r w:rsidRPr="00405195">
        <w:t>Dalseweg</w:t>
      </w:r>
      <w:proofErr w:type="spellEnd"/>
      <w:r w:rsidRPr="00405195">
        <w:t xml:space="preserve"> 207, 6522 Nijmegen. Telefoon:024 381 6816 </w:t>
      </w:r>
      <w:hyperlink r:id="rId55">
        <w:r w:rsidRPr="00405195">
          <w:rPr>
            <w:rStyle w:val="WeblinkChar"/>
          </w:rPr>
          <w:t>www.canisiuscollege.nl/</w:t>
        </w:r>
      </w:hyperlink>
    </w:p>
    <w:p w14:paraId="725AAE6B" w14:textId="77777777" w:rsidR="00405195" w:rsidRPr="00405195" w:rsidRDefault="00405195" w:rsidP="00405195">
      <w:pPr>
        <w:pStyle w:val="Normaltekst"/>
        <w:numPr>
          <w:ilvl w:val="0"/>
          <w:numId w:val="15"/>
        </w:numPr>
      </w:pPr>
      <w:r w:rsidRPr="00405195">
        <w:t>Montessori College. Kwakkenbergweg 33, 6523 Nijmegen. Telefoon:024 328 3000</w:t>
      </w:r>
    </w:p>
    <w:p w14:paraId="1BE23170" w14:textId="463C63CC" w:rsidR="00405195" w:rsidRPr="00405195" w:rsidRDefault="00405195" w:rsidP="00405195">
      <w:pPr>
        <w:pStyle w:val="Normaltekst"/>
        <w:numPr>
          <w:ilvl w:val="0"/>
          <w:numId w:val="15"/>
        </w:numPr>
      </w:pPr>
      <w:r w:rsidRPr="00405195">
        <w:t xml:space="preserve">Nijmeegse Scholengemeenschap Groenewoud (NSG). Tijdelijke locatie bovenbouw </w:t>
      </w:r>
      <w:proofErr w:type="spellStart"/>
      <w:r w:rsidRPr="00405195">
        <w:t>Vlierestraat</w:t>
      </w:r>
      <w:proofErr w:type="spellEnd"/>
      <w:r w:rsidRPr="00405195">
        <w:t xml:space="preserve">/Elzenstraat </w:t>
      </w:r>
      <w:proofErr w:type="spellStart"/>
      <w:r w:rsidRPr="00405195">
        <w:t>Vlierestraat</w:t>
      </w:r>
      <w:proofErr w:type="spellEnd"/>
      <w:r w:rsidRPr="00405195">
        <w:t xml:space="preserve"> 3, 6523 EX Nijmegen </w:t>
      </w:r>
      <w:hyperlink r:id="rId56">
        <w:r w:rsidRPr="00405195">
          <w:rPr>
            <w:rStyle w:val="WeblinkChar"/>
          </w:rPr>
          <w:t>www.nsg-</w:t>
        </w:r>
      </w:hyperlink>
      <w:r w:rsidRPr="00405195">
        <w:rPr>
          <w:rStyle w:val="WeblinkChar"/>
        </w:rPr>
        <w:t xml:space="preserve"> groenewoud.nl/</w:t>
      </w:r>
      <w:proofErr w:type="spellStart"/>
      <w:r w:rsidRPr="00405195">
        <w:rPr>
          <w:rStyle w:val="WeblinkChar"/>
        </w:rPr>
        <w:t>nsg</w:t>
      </w:r>
      <w:proofErr w:type="spellEnd"/>
      <w:r w:rsidRPr="00405195">
        <w:rPr>
          <w:rStyle w:val="WeblinkChar"/>
        </w:rPr>
        <w:t>-</w:t>
      </w:r>
      <w:proofErr w:type="spellStart"/>
      <w:r w:rsidRPr="00405195">
        <w:rPr>
          <w:rStyle w:val="WeblinkChar"/>
        </w:rPr>
        <w:t>in-beeld</w:t>
      </w:r>
      <w:proofErr w:type="spellEnd"/>
      <w:r w:rsidRPr="00405195">
        <w:rPr>
          <w:rStyle w:val="WeblinkChar"/>
        </w:rPr>
        <w:t>/</w:t>
      </w:r>
      <w:proofErr w:type="spellStart"/>
      <w:r w:rsidRPr="00405195">
        <w:rPr>
          <w:rStyle w:val="WeblinkChar"/>
        </w:rPr>
        <w:t>vlierestraat</w:t>
      </w:r>
      <w:proofErr w:type="spellEnd"/>
      <w:proofErr w:type="gramStart"/>
      <w:r w:rsidRPr="00405195">
        <w:rPr>
          <w:rStyle w:val="WeblinkChar"/>
        </w:rPr>
        <w:t>.</w:t>
      </w:r>
      <w:r w:rsidR="00AA4B20" w:rsidRPr="00405195">
        <w:rPr>
          <w:rStyle w:val="WeblinkChar"/>
        </w:rPr>
        <w:t xml:space="preserve"> </w:t>
      </w:r>
      <w:r w:rsidRPr="00405195">
        <w:rPr>
          <w:rStyle w:val="WeblinkChar"/>
        </w:rPr>
        <w:t>.</w:t>
      </w:r>
      <w:proofErr w:type="gramEnd"/>
      <w:r>
        <w:t xml:space="preserve"> N</w:t>
      </w:r>
      <w:r w:rsidRPr="00405195">
        <w:t xml:space="preserve">ieuwbouw op Van </w:t>
      </w:r>
      <w:proofErr w:type="spellStart"/>
      <w:r w:rsidRPr="00405195">
        <w:t>Cranenborchstraat</w:t>
      </w:r>
      <w:proofErr w:type="spellEnd"/>
      <w:r w:rsidRPr="00405195">
        <w:t>.</w:t>
      </w:r>
    </w:p>
    <w:p w14:paraId="4F8F6530" w14:textId="77777777" w:rsidR="00405195" w:rsidRPr="00405195" w:rsidRDefault="00405195" w:rsidP="00405195">
      <w:pPr>
        <w:pStyle w:val="Normaltekst"/>
        <w:numPr>
          <w:ilvl w:val="0"/>
          <w:numId w:val="15"/>
        </w:numPr>
      </w:pPr>
      <w:r w:rsidRPr="00405195">
        <w:t xml:space="preserve">Modevakschool en Patronen Service Hannie </w:t>
      </w:r>
      <w:proofErr w:type="spellStart"/>
      <w:r w:rsidRPr="00405195">
        <w:t>Loete</w:t>
      </w:r>
      <w:proofErr w:type="spellEnd"/>
      <w:r w:rsidRPr="00405195">
        <w:t xml:space="preserve"> Berg en </w:t>
      </w:r>
      <w:proofErr w:type="spellStart"/>
      <w:r w:rsidRPr="00405195">
        <w:t>Dalseweg</w:t>
      </w:r>
      <w:proofErr w:type="spellEnd"/>
      <w:r w:rsidRPr="00405195">
        <w:t xml:space="preserve"> 255, 6522 BL Nijmegen 024 350 1624</w:t>
      </w:r>
    </w:p>
    <w:p w14:paraId="4B29B190" w14:textId="15CD6606" w:rsidR="00405195" w:rsidRPr="00405195" w:rsidRDefault="00405195" w:rsidP="00405195">
      <w:pPr>
        <w:pStyle w:val="Normaltekst"/>
        <w:numPr>
          <w:ilvl w:val="0"/>
          <w:numId w:val="15"/>
        </w:numPr>
      </w:pPr>
      <w:r w:rsidRPr="00405195">
        <w:t xml:space="preserve">Jenaplanschool De Sterredans. Adres: </w:t>
      </w:r>
      <w:proofErr w:type="spellStart"/>
      <w:r w:rsidRPr="00405195">
        <w:t>Ubbergseveldweg</w:t>
      </w:r>
      <w:proofErr w:type="spellEnd"/>
      <w:r w:rsidRPr="00405195">
        <w:t xml:space="preserve"> 97, 6522 Nijmegen. Telefoon:024 323 0722 </w:t>
      </w:r>
      <w:hyperlink r:id="rId57">
        <w:r w:rsidRPr="00405195">
          <w:rPr>
            <w:rStyle w:val="WeblinkChar"/>
          </w:rPr>
          <w:t xml:space="preserve">www.sterredans.nl/ </w:t>
        </w:r>
      </w:hyperlink>
      <w:r w:rsidRPr="00405195">
        <w:t>Ligt net buiten de wijk.</w:t>
      </w:r>
    </w:p>
    <w:p w14:paraId="4839EDE4" w14:textId="77777777" w:rsidR="00405195" w:rsidRPr="00405195" w:rsidRDefault="00405195" w:rsidP="00405195">
      <w:pPr>
        <w:pStyle w:val="Normaltekst"/>
      </w:pPr>
    </w:p>
    <w:p w14:paraId="0FC01B45" w14:textId="77777777" w:rsidR="00C61149" w:rsidRPr="00FA4CC8" w:rsidRDefault="00C61149" w:rsidP="00C61149">
      <w:pPr>
        <w:pStyle w:val="Normaltekst"/>
        <w:rPr>
          <w:rStyle w:val="Emphasis"/>
          <w:rFonts w:ascii="Acumin Pro Thin" w:hAnsi="Acumin Pro Thin"/>
          <w:iCs w:val="0"/>
          <w:color w:val="8F8F8F"/>
          <w:sz w:val="22"/>
          <w:shd w:val="clear" w:color="auto" w:fill="auto"/>
        </w:rPr>
      </w:pPr>
    </w:p>
    <w:p w14:paraId="57E2D173" w14:textId="436EA8F6" w:rsidR="00C61149" w:rsidRDefault="00405195" w:rsidP="00405195">
      <w:pPr>
        <w:pStyle w:val="Heading1"/>
        <w:rPr>
          <w:rStyle w:val="Emphasis"/>
          <w:rFonts w:ascii="Proxima Nova Thin" w:hAnsi="Proxima Nova Thin"/>
          <w:iCs w:val="0"/>
          <w:color w:val="AD3638"/>
          <w:sz w:val="36"/>
          <w:shd w:val="clear" w:color="auto" w:fill="auto"/>
        </w:rPr>
      </w:pPr>
      <w:r>
        <w:rPr>
          <w:noProof/>
          <w:lang w:eastAsia="nl-NL"/>
        </w:rPr>
        <w:lastRenderedPageBreak/>
        <w:drawing>
          <wp:anchor distT="0" distB="0" distL="0" distR="0" simplePos="0" relativeHeight="251678720" behindDoc="0" locked="0" layoutInCell="1" allowOverlap="1" wp14:anchorId="59F01FD8" wp14:editId="2D4FD114">
            <wp:simplePos x="0" y="0"/>
            <wp:positionH relativeFrom="margin">
              <wp:align>left</wp:align>
            </wp:positionH>
            <wp:positionV relativeFrom="paragraph">
              <wp:posOffset>445576</wp:posOffset>
            </wp:positionV>
            <wp:extent cx="5770130" cy="4048696"/>
            <wp:effectExtent l="0" t="0" r="2540" b="9525"/>
            <wp:wrapTopAndBottom/>
            <wp:docPr id="37" name="image20.jpeg" descr="Energie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58" cstate="print"/>
                    <a:stretch>
                      <a:fillRect/>
                    </a:stretch>
                  </pic:blipFill>
                  <pic:spPr>
                    <a:xfrm>
                      <a:off x="0" y="0"/>
                      <a:ext cx="5770130" cy="4048696"/>
                    </a:xfrm>
                    <a:prstGeom prst="rect">
                      <a:avLst/>
                    </a:prstGeom>
                  </pic:spPr>
                </pic:pic>
              </a:graphicData>
            </a:graphic>
          </wp:anchor>
        </w:drawing>
      </w:r>
      <w:proofErr w:type="spellStart"/>
      <w:r w:rsidRPr="00405195">
        <w:rPr>
          <w:rStyle w:val="Emphasis"/>
          <w:rFonts w:ascii="Proxima Nova Thin" w:hAnsi="Proxima Nova Thin"/>
          <w:iCs w:val="0"/>
          <w:color w:val="AD3638"/>
          <w:sz w:val="36"/>
          <w:shd w:val="clear" w:color="auto" w:fill="auto"/>
        </w:rPr>
        <w:t>Energielabels</w:t>
      </w:r>
      <w:proofErr w:type="spellEnd"/>
      <w:r w:rsidRPr="00405195">
        <w:rPr>
          <w:rStyle w:val="Emphasis"/>
          <w:rFonts w:ascii="Proxima Nova Thin" w:hAnsi="Proxima Nova Thin"/>
          <w:iCs w:val="0"/>
          <w:color w:val="AD3638"/>
          <w:sz w:val="36"/>
          <w:shd w:val="clear" w:color="auto" w:fill="auto"/>
        </w:rPr>
        <w:t xml:space="preserve"> </w:t>
      </w:r>
      <w:proofErr w:type="spellStart"/>
      <w:r w:rsidRPr="00405195">
        <w:rPr>
          <w:rStyle w:val="Emphasis"/>
          <w:rFonts w:ascii="Proxima Nova Thin" w:hAnsi="Proxima Nova Thin"/>
          <w:iCs w:val="0"/>
          <w:color w:val="AD3638"/>
          <w:sz w:val="36"/>
          <w:shd w:val="clear" w:color="auto" w:fill="auto"/>
        </w:rPr>
        <w:t>Hengstdal</w:t>
      </w:r>
      <w:proofErr w:type="spellEnd"/>
    </w:p>
    <w:p w14:paraId="5749BC2B" w14:textId="77777777" w:rsidR="00405195" w:rsidRDefault="00405195" w:rsidP="00405195">
      <w:pPr>
        <w:tabs>
          <w:tab w:val="left" w:pos="5674"/>
        </w:tabs>
        <w:ind w:left="384"/>
        <w:rPr>
          <w:sz w:val="20"/>
        </w:rPr>
      </w:pPr>
      <w:r>
        <w:rPr>
          <w:noProof/>
          <w:position w:val="10"/>
          <w:sz w:val="20"/>
          <w:lang w:eastAsia="nl-NL"/>
        </w:rPr>
        <w:drawing>
          <wp:inline distT="0" distB="0" distL="0" distR="0" wp14:anchorId="42C4A94B" wp14:editId="0D9F7CC3">
            <wp:extent cx="1225376" cy="1438846"/>
            <wp:effectExtent l="0" t="0" r="0" b="0"/>
            <wp:docPr id="3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59" cstate="print"/>
                    <a:stretch>
                      <a:fillRect/>
                    </a:stretch>
                  </pic:blipFill>
                  <pic:spPr>
                    <a:xfrm>
                      <a:off x="0" y="0"/>
                      <a:ext cx="1225376" cy="1438846"/>
                    </a:xfrm>
                    <a:prstGeom prst="rect">
                      <a:avLst/>
                    </a:prstGeom>
                  </pic:spPr>
                </pic:pic>
              </a:graphicData>
            </a:graphic>
          </wp:inline>
        </w:drawing>
      </w:r>
      <w:r>
        <w:rPr>
          <w:rFonts w:ascii="Times New Roman"/>
          <w:spacing w:val="138"/>
          <w:position w:val="10"/>
          <w:sz w:val="20"/>
        </w:rPr>
        <w:t xml:space="preserve"> </w:t>
      </w:r>
      <w:r>
        <w:rPr>
          <w:noProof/>
          <w:spacing w:val="138"/>
          <w:position w:val="6"/>
          <w:sz w:val="20"/>
          <w:lang w:eastAsia="nl-NL"/>
        </w:rPr>
        <w:drawing>
          <wp:inline distT="0" distB="0" distL="0" distR="0" wp14:anchorId="3A820880" wp14:editId="298CF12A">
            <wp:extent cx="1838125" cy="868108"/>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60" cstate="print"/>
                    <a:stretch>
                      <a:fillRect/>
                    </a:stretch>
                  </pic:blipFill>
                  <pic:spPr>
                    <a:xfrm>
                      <a:off x="0" y="0"/>
                      <a:ext cx="1838125" cy="868108"/>
                    </a:xfrm>
                    <a:prstGeom prst="rect">
                      <a:avLst/>
                    </a:prstGeom>
                  </pic:spPr>
                </pic:pic>
              </a:graphicData>
            </a:graphic>
          </wp:inline>
        </w:drawing>
      </w:r>
      <w:r>
        <w:rPr>
          <w:spacing w:val="138"/>
          <w:position w:val="6"/>
          <w:sz w:val="20"/>
        </w:rPr>
        <w:tab/>
      </w:r>
      <w:r>
        <w:rPr>
          <w:noProof/>
          <w:spacing w:val="138"/>
          <w:sz w:val="20"/>
          <w:lang w:eastAsia="nl-NL"/>
        </w:rPr>
        <w:drawing>
          <wp:inline distT="0" distB="0" distL="0" distR="0" wp14:anchorId="1F0CA9DB" wp14:editId="43DD08FB">
            <wp:extent cx="1354959" cy="1562195"/>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61" cstate="print"/>
                    <a:stretch>
                      <a:fillRect/>
                    </a:stretch>
                  </pic:blipFill>
                  <pic:spPr>
                    <a:xfrm>
                      <a:off x="0" y="0"/>
                      <a:ext cx="1354959" cy="1562195"/>
                    </a:xfrm>
                    <a:prstGeom prst="rect">
                      <a:avLst/>
                    </a:prstGeom>
                  </pic:spPr>
                </pic:pic>
              </a:graphicData>
            </a:graphic>
          </wp:inline>
        </w:drawing>
      </w:r>
    </w:p>
    <w:p w14:paraId="45BCDE18" w14:textId="77777777" w:rsidR="00405195" w:rsidRDefault="00405195" w:rsidP="00405195">
      <w:pPr>
        <w:pStyle w:val="Normaltekst"/>
      </w:pPr>
      <w:r>
        <w:t xml:space="preserve">Bron: </w:t>
      </w:r>
      <w:r w:rsidRPr="00405195">
        <w:rPr>
          <w:rStyle w:val="WeblinkChar"/>
        </w:rPr>
        <w:t>energielabelatlas.nl</w:t>
      </w:r>
    </w:p>
    <w:p w14:paraId="0754B253" w14:textId="79A1266B" w:rsidR="00405195" w:rsidRPr="00405195" w:rsidRDefault="00405195" w:rsidP="00405195"/>
    <w:p w14:paraId="4A67CA9F" w14:textId="7F4F0550" w:rsidR="00C61149" w:rsidRPr="00FA4CC8" w:rsidRDefault="00C61149" w:rsidP="00C61149">
      <w:pPr>
        <w:pStyle w:val="Normaltekst"/>
        <w:rPr>
          <w:rStyle w:val="Emphasis"/>
          <w:rFonts w:ascii="Acumin Pro Thin" w:hAnsi="Acumin Pro Thin"/>
          <w:iCs w:val="0"/>
          <w:color w:val="8F8F8F"/>
          <w:sz w:val="22"/>
          <w:shd w:val="clear" w:color="auto" w:fill="auto"/>
        </w:rPr>
      </w:pPr>
    </w:p>
    <w:p w14:paraId="0AD51C0B" w14:textId="77777777" w:rsidR="00C61149" w:rsidRPr="00FA4CC8" w:rsidRDefault="00C61149" w:rsidP="00C61149">
      <w:pPr>
        <w:pStyle w:val="Normaltekst"/>
        <w:rPr>
          <w:rStyle w:val="Emphasis"/>
          <w:rFonts w:ascii="Acumin Pro Thin" w:hAnsi="Acumin Pro Thin"/>
          <w:iCs w:val="0"/>
          <w:color w:val="8F8F8F"/>
          <w:sz w:val="22"/>
          <w:shd w:val="clear" w:color="auto" w:fill="auto"/>
        </w:rPr>
      </w:pPr>
    </w:p>
    <w:p w14:paraId="2CA18327" w14:textId="343F4E45" w:rsidR="00405195" w:rsidRDefault="00405195">
      <w:pPr>
        <w:jc w:val="left"/>
        <w:rPr>
          <w:rStyle w:val="Emphasis"/>
          <w:rFonts w:ascii="Acumin Pro Thin" w:hAnsi="Acumin Pro Thin"/>
          <w:iCs w:val="0"/>
          <w:color w:val="8F8F8F"/>
          <w:sz w:val="22"/>
          <w:shd w:val="clear" w:color="auto" w:fill="auto"/>
        </w:rPr>
      </w:pPr>
      <w:r>
        <w:rPr>
          <w:rStyle w:val="Emphasis"/>
          <w:rFonts w:ascii="Acumin Pro Thin" w:hAnsi="Acumin Pro Thin"/>
          <w:iCs w:val="0"/>
          <w:color w:val="8F8F8F"/>
          <w:sz w:val="22"/>
          <w:shd w:val="clear" w:color="auto" w:fill="auto"/>
        </w:rPr>
        <w:br w:type="page"/>
      </w:r>
    </w:p>
    <w:p w14:paraId="7BAA8FAB" w14:textId="321F5C18" w:rsidR="00C61149" w:rsidRDefault="00405195" w:rsidP="00405195">
      <w:pPr>
        <w:pStyle w:val="Heading1"/>
        <w:rPr>
          <w:rStyle w:val="Emphasis"/>
          <w:rFonts w:ascii="Proxima Nova Thin" w:hAnsi="Proxima Nova Thin"/>
          <w:iCs w:val="0"/>
          <w:color w:val="AD3638"/>
          <w:sz w:val="36"/>
          <w:shd w:val="clear" w:color="auto" w:fill="auto"/>
        </w:rPr>
      </w:pPr>
      <w:r w:rsidRPr="00405195">
        <w:rPr>
          <w:rStyle w:val="Emphasis"/>
          <w:rFonts w:ascii="Proxima Nova Thin" w:hAnsi="Proxima Nova Thin"/>
          <w:iCs w:val="0"/>
          <w:color w:val="AD3638"/>
          <w:sz w:val="36"/>
          <w:shd w:val="clear" w:color="auto" w:fill="auto"/>
        </w:rPr>
        <w:lastRenderedPageBreak/>
        <w:t>Gemeentelijk beschermd stadsbeeld</w:t>
      </w:r>
    </w:p>
    <w:p w14:paraId="305A3820" w14:textId="77777777" w:rsidR="00405195" w:rsidRPr="00405195" w:rsidRDefault="00405195" w:rsidP="00405195">
      <w:pPr>
        <w:pStyle w:val="Normaltekst"/>
      </w:pPr>
      <w:r w:rsidRPr="00405195">
        <w:t>Bomenbuurt (</w:t>
      </w:r>
      <w:proofErr w:type="spellStart"/>
      <w:r w:rsidRPr="00405195">
        <w:t>Hengstdal</w:t>
      </w:r>
      <w:proofErr w:type="spellEnd"/>
      <w:r w:rsidRPr="00405195">
        <w:t>)</w:t>
      </w:r>
    </w:p>
    <w:p w14:paraId="1027E437" w14:textId="77777777" w:rsidR="00405195" w:rsidRPr="00405195" w:rsidRDefault="00405195" w:rsidP="00405195">
      <w:pPr>
        <w:pStyle w:val="Normaltekst"/>
      </w:pPr>
      <w:r w:rsidRPr="00405195">
        <w:rPr>
          <w:noProof/>
        </w:rPr>
        <w:drawing>
          <wp:inline distT="0" distB="0" distL="0" distR="0" wp14:anchorId="40999A80" wp14:editId="473438E6">
            <wp:extent cx="5136543" cy="3592133"/>
            <wp:effectExtent l="0" t="0" r="6985" b="8890"/>
            <wp:docPr id="43" name="image24.jpeg" descr="GEMEENTELIJK BESCHERMD STADSBEELD BOMENBUU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62" cstate="print"/>
                    <a:stretch>
                      <a:fillRect/>
                    </a:stretch>
                  </pic:blipFill>
                  <pic:spPr>
                    <a:xfrm>
                      <a:off x="0" y="0"/>
                      <a:ext cx="5144599" cy="3597767"/>
                    </a:xfrm>
                    <a:prstGeom prst="rect">
                      <a:avLst/>
                    </a:prstGeom>
                  </pic:spPr>
                </pic:pic>
              </a:graphicData>
            </a:graphic>
          </wp:inline>
        </w:drawing>
      </w:r>
    </w:p>
    <w:p w14:paraId="656ADB7C" w14:textId="77777777" w:rsidR="00405195" w:rsidRPr="00405195" w:rsidRDefault="00405195" w:rsidP="00405195">
      <w:pPr>
        <w:pStyle w:val="Normaltekst"/>
      </w:pPr>
      <w:r w:rsidRPr="00405195">
        <w:t>Spoorbuurt (</w:t>
      </w:r>
      <w:proofErr w:type="spellStart"/>
      <w:r w:rsidRPr="00405195">
        <w:t>Hengstdal</w:t>
      </w:r>
      <w:proofErr w:type="spellEnd"/>
      <w:r w:rsidRPr="00405195">
        <w:t>)</w:t>
      </w:r>
    </w:p>
    <w:p w14:paraId="4F730527" w14:textId="77777777" w:rsidR="00405195" w:rsidRPr="00405195" w:rsidRDefault="00405195" w:rsidP="00405195">
      <w:pPr>
        <w:pStyle w:val="Normaltekst"/>
      </w:pPr>
      <w:r w:rsidRPr="00405195">
        <w:rPr>
          <w:noProof/>
        </w:rPr>
        <w:drawing>
          <wp:inline distT="0" distB="0" distL="0" distR="0" wp14:anchorId="3A2D84D1" wp14:editId="40629AA5">
            <wp:extent cx="5136515" cy="3591749"/>
            <wp:effectExtent l="0" t="0" r="6985" b="8890"/>
            <wp:docPr id="45" name="image25.jpeg" descr="GEMEENTELIJK BESCHERMD STADSBEELD Spoorbuu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63" cstate="print"/>
                    <a:stretch>
                      <a:fillRect/>
                    </a:stretch>
                  </pic:blipFill>
                  <pic:spPr>
                    <a:xfrm>
                      <a:off x="0" y="0"/>
                      <a:ext cx="5143744" cy="3596804"/>
                    </a:xfrm>
                    <a:prstGeom prst="rect">
                      <a:avLst/>
                    </a:prstGeom>
                  </pic:spPr>
                </pic:pic>
              </a:graphicData>
            </a:graphic>
          </wp:inline>
        </w:drawing>
      </w:r>
    </w:p>
    <w:p w14:paraId="0A999298" w14:textId="77777777" w:rsidR="00405195" w:rsidRPr="00405195" w:rsidRDefault="00405195" w:rsidP="00405195">
      <w:pPr>
        <w:pStyle w:val="Normaltekst"/>
      </w:pPr>
      <w:r w:rsidRPr="00405195">
        <w:t>Bron:</w:t>
      </w:r>
      <w:r w:rsidRPr="00405195">
        <w:rPr>
          <w:rStyle w:val="WeblinkChar"/>
        </w:rPr>
        <w:t xml:space="preserve"> </w:t>
      </w:r>
      <w:hyperlink r:id="rId64">
        <w:r w:rsidRPr="00405195">
          <w:rPr>
            <w:rStyle w:val="WeblinkChar"/>
          </w:rPr>
          <w:t>Monumentenregister 2009</w:t>
        </w:r>
      </w:hyperlink>
    </w:p>
    <w:p w14:paraId="20628BEC" w14:textId="77777777" w:rsidR="00405195" w:rsidRDefault="00405195" w:rsidP="00405195">
      <w:pPr>
        <w:pStyle w:val="Heading2"/>
      </w:pPr>
      <w:r>
        <w:lastRenderedPageBreak/>
        <w:t>Stadsbeeld</w:t>
      </w:r>
      <w:r>
        <w:rPr>
          <w:spacing w:val="-4"/>
        </w:rPr>
        <w:t xml:space="preserve"> </w:t>
      </w:r>
      <w:r>
        <w:t>versus</w:t>
      </w:r>
      <w:r>
        <w:rPr>
          <w:spacing w:val="-5"/>
        </w:rPr>
        <w:t xml:space="preserve"> </w:t>
      </w:r>
      <w:r>
        <w:t>stadsgezicht</w:t>
      </w:r>
    </w:p>
    <w:p w14:paraId="5BB47AAF" w14:textId="77777777" w:rsidR="00405195" w:rsidRDefault="00405195" w:rsidP="00405195">
      <w:pPr>
        <w:pStyle w:val="Normaltekst"/>
        <w:rPr>
          <w:spacing w:val="-1"/>
        </w:rPr>
      </w:pPr>
      <w:r>
        <w:t xml:space="preserve">Als er sprake is van gebiedsgerichte </w:t>
      </w:r>
      <w:proofErr w:type="spellStart"/>
      <w:r>
        <w:t>rijksbescherming</w:t>
      </w:r>
      <w:proofErr w:type="spellEnd"/>
      <w:r>
        <w:t>, dan is er sprake van een</w:t>
      </w:r>
      <w:r>
        <w:rPr>
          <w:spacing w:val="1"/>
        </w:rPr>
        <w:t xml:space="preserve"> </w:t>
      </w:r>
      <w:proofErr w:type="spellStart"/>
      <w:r>
        <w:t>rijksbeschermd</w:t>
      </w:r>
      <w:proofErr w:type="spellEnd"/>
      <w:r>
        <w:t xml:space="preserve"> stads</w:t>
      </w:r>
      <w:r>
        <w:rPr>
          <w:i/>
        </w:rPr>
        <w:t>gezicht</w:t>
      </w:r>
      <w:r>
        <w:t>. Bij gemeentelijke gebiedsbescherming wordt gesproken over</w:t>
      </w:r>
      <w:r>
        <w:rPr>
          <w:spacing w:val="1"/>
        </w:rPr>
        <w:t xml:space="preserve"> </w:t>
      </w:r>
      <w:r>
        <w:t>een beschermd stads</w:t>
      </w:r>
      <w:r>
        <w:rPr>
          <w:i/>
        </w:rPr>
        <w:t>beeld</w:t>
      </w:r>
      <w:r>
        <w:t>. In de praktijk is het belangrijkste verschil dat in een</w:t>
      </w:r>
      <w:r>
        <w:rPr>
          <w:spacing w:val="1"/>
        </w:rPr>
        <w:t xml:space="preserve"> </w:t>
      </w:r>
      <w:proofErr w:type="spellStart"/>
      <w:r>
        <w:t>rijksbeschermd</w:t>
      </w:r>
      <w:proofErr w:type="spellEnd"/>
      <w:r>
        <w:t xml:space="preserve"> stadsgezicht bepaalde bouwactiviteiten </w:t>
      </w:r>
      <w:proofErr w:type="spellStart"/>
      <w:r>
        <w:t>vergunningplichtig</w:t>
      </w:r>
      <w:proofErr w:type="spellEnd"/>
      <w:r>
        <w:t xml:space="preserve"> zijn terwijl</w:t>
      </w:r>
      <w:r>
        <w:rPr>
          <w:spacing w:val="1"/>
        </w:rPr>
        <w:t xml:space="preserve"> </w:t>
      </w:r>
      <w:r>
        <w:t>dezelfde bouwactiviteiten in een gemeentelijk beschermd stadsbeeld wel zonder vergunning</w:t>
      </w:r>
      <w:r>
        <w:rPr>
          <w:spacing w:val="-52"/>
        </w:rPr>
        <w:t xml:space="preserve"> </w:t>
      </w:r>
      <w:r>
        <w:t>uitgevoerd kunnen worden. In een stadsbeeld is de reguliere regelgeving voor</w:t>
      </w:r>
      <w:r>
        <w:rPr>
          <w:spacing w:val="1"/>
        </w:rPr>
        <w:t xml:space="preserve"> </w:t>
      </w:r>
      <w:r>
        <w:t>(</w:t>
      </w:r>
      <w:proofErr w:type="spellStart"/>
      <w:r>
        <w:t>vergunningvrij</w:t>
      </w:r>
      <w:proofErr w:type="spellEnd"/>
      <w:r>
        <w:t>) bouwen van toepassing. Alleen als een bouwplan betrekking heeft op een</w:t>
      </w:r>
      <w:r>
        <w:rPr>
          <w:spacing w:val="1"/>
        </w:rPr>
        <w:t xml:space="preserve"> </w:t>
      </w:r>
      <w:r>
        <w:t>monument of op de beschermde gevel van een stadsbeeldobject is er altijd een vergunning</w:t>
      </w:r>
      <w:r>
        <w:rPr>
          <w:spacing w:val="1"/>
        </w:rPr>
        <w:t xml:space="preserve"> </w:t>
      </w:r>
      <w:r>
        <w:t>nodig.</w:t>
      </w:r>
      <w:r>
        <w:rPr>
          <w:spacing w:val="-1"/>
        </w:rPr>
        <w:t xml:space="preserve"> </w:t>
      </w:r>
    </w:p>
    <w:p w14:paraId="7F9E9E85" w14:textId="3B08CD30" w:rsidR="00405195" w:rsidRDefault="00405195" w:rsidP="00405195">
      <w:pPr>
        <w:pStyle w:val="Normaltekst"/>
        <w:rPr>
          <w:sz w:val="20"/>
        </w:rPr>
      </w:pPr>
      <w:r w:rsidRPr="00405195">
        <w:t xml:space="preserve">Bron </w:t>
      </w:r>
      <w:hyperlink r:id="rId65">
        <w:r w:rsidRPr="00405195">
          <w:rPr>
            <w:rStyle w:val="WeblinkChar"/>
          </w:rPr>
          <w:t>www2.Nijmegen.nl</w:t>
        </w:r>
      </w:hyperlink>
    </w:p>
    <w:p w14:paraId="609FC28E" w14:textId="77777777" w:rsidR="00405195" w:rsidRDefault="00405195" w:rsidP="00405195">
      <w:pPr>
        <w:pStyle w:val="Normaltekst"/>
      </w:pPr>
    </w:p>
    <w:p w14:paraId="781CCBE6" w14:textId="61E4BEF4" w:rsidR="00405195" w:rsidRDefault="00405195" w:rsidP="00405195">
      <w:pPr>
        <w:pStyle w:val="Heading1"/>
      </w:pPr>
      <w:r>
        <w:rPr>
          <w:noProof/>
          <w:lang w:eastAsia="nl-NL"/>
        </w:rPr>
        <w:drawing>
          <wp:anchor distT="0" distB="0" distL="0" distR="0" simplePos="0" relativeHeight="251680768" behindDoc="0" locked="0" layoutInCell="1" allowOverlap="1" wp14:anchorId="4E0B6D00" wp14:editId="658BBEA9">
            <wp:simplePos x="0" y="0"/>
            <wp:positionH relativeFrom="margin">
              <wp:align>left</wp:align>
            </wp:positionH>
            <wp:positionV relativeFrom="paragraph">
              <wp:posOffset>381387</wp:posOffset>
            </wp:positionV>
            <wp:extent cx="5712378" cy="3163062"/>
            <wp:effectExtent l="0" t="0" r="3175"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66" cstate="print"/>
                    <a:stretch>
                      <a:fillRect/>
                    </a:stretch>
                  </pic:blipFill>
                  <pic:spPr>
                    <a:xfrm>
                      <a:off x="0" y="0"/>
                      <a:ext cx="5712378" cy="3163062"/>
                    </a:xfrm>
                    <a:prstGeom prst="rect">
                      <a:avLst/>
                    </a:prstGeom>
                  </pic:spPr>
                </pic:pic>
              </a:graphicData>
            </a:graphic>
          </wp:anchor>
        </w:drawing>
      </w:r>
      <w:proofErr w:type="gramStart"/>
      <w:r>
        <w:t>Energie gegevens</w:t>
      </w:r>
      <w:proofErr w:type="gramEnd"/>
    </w:p>
    <w:p w14:paraId="70004EEE" w14:textId="77777777" w:rsidR="00BA1F26" w:rsidRDefault="00BA1F26" w:rsidP="00BA1F26">
      <w:pPr>
        <w:pStyle w:val="Normaltekst"/>
      </w:pPr>
    </w:p>
    <w:p w14:paraId="62290A74" w14:textId="30F6329C" w:rsidR="00BA1F26" w:rsidRPr="00BA1F26" w:rsidRDefault="00BA1F26" w:rsidP="00BA1F26">
      <w:pPr>
        <w:pStyle w:val="Normaltekst"/>
      </w:pPr>
      <w:r w:rsidRPr="00BA1F26">
        <w:t>Alle panden:</w:t>
      </w:r>
    </w:p>
    <w:p w14:paraId="5B82F176" w14:textId="77777777" w:rsidR="00BA1F26" w:rsidRPr="00BA1F26" w:rsidRDefault="00BA1F26" w:rsidP="00BA1F26">
      <w:r w:rsidRPr="00BA1F26">
        <w:rPr>
          <w:noProof/>
        </w:rPr>
        <w:drawing>
          <wp:inline distT="0" distB="0" distL="0" distR="0" wp14:anchorId="708A1E38" wp14:editId="7DB6418D">
            <wp:extent cx="5505249" cy="1193387"/>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67" cstate="print"/>
                    <a:stretch>
                      <a:fillRect/>
                    </a:stretch>
                  </pic:blipFill>
                  <pic:spPr>
                    <a:xfrm>
                      <a:off x="0" y="0"/>
                      <a:ext cx="5505249" cy="1193387"/>
                    </a:xfrm>
                    <a:prstGeom prst="rect">
                      <a:avLst/>
                    </a:prstGeom>
                  </pic:spPr>
                </pic:pic>
              </a:graphicData>
            </a:graphic>
          </wp:inline>
        </w:drawing>
      </w:r>
    </w:p>
    <w:p w14:paraId="0DDE0E5F" w14:textId="77777777" w:rsidR="00BA1F26" w:rsidRDefault="00BA1F26" w:rsidP="00BA1F26">
      <w:pPr>
        <w:pStyle w:val="Normaltekst"/>
      </w:pPr>
    </w:p>
    <w:p w14:paraId="3A919C29" w14:textId="77777777" w:rsidR="00BA1F26" w:rsidRDefault="00BA1F26" w:rsidP="00BA1F26">
      <w:pPr>
        <w:pStyle w:val="Normaltekst"/>
      </w:pPr>
    </w:p>
    <w:p w14:paraId="4976163B" w14:textId="1ADA0F82" w:rsidR="00BA1F26" w:rsidRPr="00BA1F26" w:rsidRDefault="00BA1F26" w:rsidP="00BA1F26">
      <w:pPr>
        <w:pStyle w:val="Normaltekst"/>
      </w:pPr>
      <w:r w:rsidRPr="00BA1F26">
        <w:lastRenderedPageBreak/>
        <w:t>Woningen:</w:t>
      </w:r>
    </w:p>
    <w:p w14:paraId="523FB185" w14:textId="77777777" w:rsidR="00BA1F26" w:rsidRPr="00BA1F26" w:rsidRDefault="00BA1F26" w:rsidP="00BA1F26">
      <w:r w:rsidRPr="00BA1F26">
        <w:rPr>
          <w:noProof/>
        </w:rPr>
        <w:drawing>
          <wp:inline distT="0" distB="0" distL="0" distR="0" wp14:anchorId="53FDBE20" wp14:editId="4873ADDD">
            <wp:extent cx="5500504" cy="1222438"/>
            <wp:effectExtent l="0" t="0" r="0" b="0"/>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68" cstate="print"/>
                    <a:stretch>
                      <a:fillRect/>
                    </a:stretch>
                  </pic:blipFill>
                  <pic:spPr>
                    <a:xfrm>
                      <a:off x="0" y="0"/>
                      <a:ext cx="5500504" cy="1222438"/>
                    </a:xfrm>
                    <a:prstGeom prst="rect">
                      <a:avLst/>
                    </a:prstGeom>
                  </pic:spPr>
                </pic:pic>
              </a:graphicData>
            </a:graphic>
          </wp:inline>
        </w:drawing>
      </w:r>
    </w:p>
    <w:p w14:paraId="6E56BEF6" w14:textId="77777777" w:rsidR="00405195" w:rsidRPr="00405195" w:rsidRDefault="00405195" w:rsidP="00405195"/>
    <w:p w14:paraId="426A78CD" w14:textId="24C14AF2" w:rsidR="00405195" w:rsidRDefault="00BA1F26" w:rsidP="00BA1F26">
      <w:pPr>
        <w:pStyle w:val="Heading1"/>
      </w:pPr>
      <w:r>
        <w:t>Energie in beeld</w:t>
      </w:r>
    </w:p>
    <w:p w14:paraId="4E1D4031" w14:textId="77777777" w:rsidR="00BA1F26" w:rsidRPr="00BA1F26" w:rsidRDefault="00BA1F26" w:rsidP="00BA1F26">
      <w:pPr>
        <w:pStyle w:val="Normaltekst"/>
      </w:pPr>
      <w:r w:rsidRPr="00BA1F26">
        <w:t>Particulier, CO2 Elektra + gas, 2015, buurtniveau</w:t>
      </w:r>
    </w:p>
    <w:p w14:paraId="533471F0" w14:textId="77777777" w:rsidR="00BA1F26" w:rsidRPr="00BA1F26" w:rsidRDefault="00BA1F26" w:rsidP="00BA1F26">
      <w:pPr>
        <w:pStyle w:val="Normaltekst"/>
      </w:pPr>
      <w:r w:rsidRPr="00BA1F26">
        <w:rPr>
          <w:noProof/>
        </w:rPr>
        <w:drawing>
          <wp:inline distT="0" distB="0" distL="0" distR="0" wp14:anchorId="5791C558" wp14:editId="0E4CAE38">
            <wp:extent cx="5754815" cy="2773679"/>
            <wp:effectExtent l="0" t="0" r="0" b="0"/>
            <wp:docPr id="53" name="image29.jpeg" descr="Verbruik 2015 particu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69" cstate="print"/>
                    <a:stretch>
                      <a:fillRect/>
                    </a:stretch>
                  </pic:blipFill>
                  <pic:spPr>
                    <a:xfrm>
                      <a:off x="0" y="0"/>
                      <a:ext cx="5754815" cy="2773679"/>
                    </a:xfrm>
                    <a:prstGeom prst="rect">
                      <a:avLst/>
                    </a:prstGeom>
                  </pic:spPr>
                </pic:pic>
              </a:graphicData>
            </a:graphic>
          </wp:inline>
        </w:drawing>
      </w:r>
    </w:p>
    <w:p w14:paraId="185D8234" w14:textId="77777777" w:rsidR="00BA1F26" w:rsidRPr="00BA1F26" w:rsidRDefault="00BA1F26" w:rsidP="00BA1F26">
      <w:pPr>
        <w:pStyle w:val="Normaltekst"/>
        <w:rPr>
          <w:lang w:val="fr-FR"/>
        </w:rPr>
      </w:pPr>
      <w:r w:rsidRPr="00BA1F26">
        <w:rPr>
          <w:lang w:val="fr-FR"/>
        </w:rPr>
        <w:t xml:space="preserve">Particulier, CO2 </w:t>
      </w:r>
      <w:proofErr w:type="spellStart"/>
      <w:r w:rsidRPr="00BA1F26">
        <w:rPr>
          <w:lang w:val="fr-FR"/>
        </w:rPr>
        <w:t>Elektra</w:t>
      </w:r>
      <w:proofErr w:type="spellEnd"/>
      <w:r w:rsidRPr="00BA1F26">
        <w:rPr>
          <w:lang w:val="fr-FR"/>
        </w:rPr>
        <w:t xml:space="preserve"> + </w:t>
      </w:r>
      <w:proofErr w:type="spellStart"/>
      <w:r w:rsidRPr="00BA1F26">
        <w:rPr>
          <w:lang w:val="fr-FR"/>
        </w:rPr>
        <w:t>gas</w:t>
      </w:r>
      <w:proofErr w:type="spellEnd"/>
      <w:r w:rsidRPr="00BA1F26">
        <w:rPr>
          <w:lang w:val="fr-FR"/>
        </w:rPr>
        <w:t xml:space="preserve">, 2014, </w:t>
      </w:r>
      <w:proofErr w:type="spellStart"/>
      <w:r w:rsidRPr="00BA1F26">
        <w:rPr>
          <w:lang w:val="fr-FR"/>
        </w:rPr>
        <w:t>postcode</w:t>
      </w:r>
      <w:proofErr w:type="spellEnd"/>
      <w:r w:rsidRPr="00BA1F26">
        <w:rPr>
          <w:lang w:val="fr-FR"/>
        </w:rPr>
        <w:t xml:space="preserve"> 5 niveau</w:t>
      </w:r>
    </w:p>
    <w:p w14:paraId="5658D49D" w14:textId="77777777" w:rsidR="00BA1F26" w:rsidRPr="00BA1F26" w:rsidRDefault="00BA1F26" w:rsidP="00BA1F26">
      <w:pPr>
        <w:pStyle w:val="Normaltekst"/>
        <w:spacing w:after="0"/>
      </w:pPr>
      <w:r w:rsidRPr="00BA1F26">
        <w:rPr>
          <w:noProof/>
        </w:rPr>
        <w:drawing>
          <wp:inline distT="0" distB="0" distL="0" distR="0" wp14:anchorId="2EC44761" wp14:editId="3AF30E15">
            <wp:extent cx="5760085" cy="2777490"/>
            <wp:effectExtent l="0" t="0" r="0" b="0"/>
            <wp:docPr id="55" name="image30.jpeg" descr="Verbruik 2014 particulier P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70" cstate="print"/>
                    <a:stretch>
                      <a:fillRect/>
                    </a:stretch>
                  </pic:blipFill>
                  <pic:spPr>
                    <a:xfrm>
                      <a:off x="0" y="0"/>
                      <a:ext cx="5760085" cy="2777490"/>
                    </a:xfrm>
                    <a:prstGeom prst="rect">
                      <a:avLst/>
                    </a:prstGeom>
                  </pic:spPr>
                </pic:pic>
              </a:graphicData>
            </a:graphic>
          </wp:inline>
        </w:drawing>
      </w:r>
    </w:p>
    <w:p w14:paraId="6B6EA575" w14:textId="290CCC46" w:rsidR="00BA1F26" w:rsidRPr="00BA1F26" w:rsidRDefault="00BA1F26" w:rsidP="00BA1F26">
      <w:pPr>
        <w:pStyle w:val="Normaltekst"/>
      </w:pPr>
      <w:r w:rsidRPr="00BA1F26">
        <w:t xml:space="preserve">Bron </w:t>
      </w:r>
      <w:hyperlink r:id="rId71">
        <w:r w:rsidRPr="00BA1F26">
          <w:rPr>
            <w:rStyle w:val="Hyperlink"/>
          </w:rPr>
          <w:t>www.energieinbeeld.nl</w:t>
        </w:r>
      </w:hyperlink>
    </w:p>
    <w:p w14:paraId="0ECE61E2" w14:textId="77777777" w:rsidR="00BA1F26" w:rsidRPr="00BA1F26" w:rsidRDefault="00BA1F26" w:rsidP="00BA1F26">
      <w:pPr>
        <w:pStyle w:val="Normaltekst"/>
      </w:pPr>
      <w:r w:rsidRPr="00BA1F26">
        <w:lastRenderedPageBreak/>
        <w:t>Verbruiksgegevens van Energie in beeld voor 2015 particulieren</w:t>
      </w:r>
    </w:p>
    <w:tbl>
      <w:tblPr>
        <w:tblStyle w:val="TableNormal1"/>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992"/>
        <w:gridCol w:w="845"/>
        <w:gridCol w:w="992"/>
        <w:gridCol w:w="1138"/>
        <w:gridCol w:w="995"/>
        <w:gridCol w:w="994"/>
        <w:gridCol w:w="1131"/>
        <w:gridCol w:w="919"/>
      </w:tblGrid>
      <w:tr w:rsidR="00BA1F26" w:rsidRPr="00BA1F26" w14:paraId="549E31A4" w14:textId="77777777" w:rsidTr="0057297D">
        <w:trPr>
          <w:trHeight w:val="1365"/>
        </w:trPr>
        <w:tc>
          <w:tcPr>
            <w:tcW w:w="1210" w:type="dxa"/>
          </w:tcPr>
          <w:p w14:paraId="04CAD9FE" w14:textId="77777777" w:rsidR="00BA1F26" w:rsidRPr="00BA1F26" w:rsidRDefault="00BA1F26" w:rsidP="0057297D">
            <w:pPr>
              <w:pStyle w:val="TableParagraph"/>
              <w:rPr>
                <w:rFonts w:ascii="Proxima Nova Light" w:hAnsi="Proxima Nova Light"/>
                <w:b/>
                <w:sz w:val="18"/>
              </w:rPr>
            </w:pPr>
          </w:p>
          <w:p w14:paraId="7519A3E9" w14:textId="77777777" w:rsidR="00BA1F26" w:rsidRPr="00BA1F26" w:rsidRDefault="00BA1F26" w:rsidP="0057297D">
            <w:pPr>
              <w:pStyle w:val="TableParagraph"/>
              <w:rPr>
                <w:rFonts w:ascii="Proxima Nova Light" w:hAnsi="Proxima Nova Light"/>
                <w:b/>
                <w:sz w:val="18"/>
              </w:rPr>
            </w:pPr>
          </w:p>
          <w:p w14:paraId="73B21C26" w14:textId="77777777" w:rsidR="00BA1F26" w:rsidRPr="00BA1F26" w:rsidRDefault="00BA1F26" w:rsidP="0057297D">
            <w:pPr>
              <w:pStyle w:val="TableParagraph"/>
              <w:rPr>
                <w:rFonts w:ascii="Proxima Nova Light" w:hAnsi="Proxima Nova Light"/>
                <w:b/>
                <w:sz w:val="18"/>
              </w:rPr>
            </w:pPr>
          </w:p>
          <w:p w14:paraId="12EEDD69" w14:textId="77777777" w:rsidR="00BA1F26" w:rsidRPr="00BA1F26" w:rsidRDefault="00BA1F26" w:rsidP="0057297D">
            <w:pPr>
              <w:pStyle w:val="TableParagraph"/>
              <w:rPr>
                <w:rFonts w:ascii="Proxima Nova Light" w:hAnsi="Proxima Nova Light"/>
                <w:b/>
                <w:sz w:val="18"/>
              </w:rPr>
            </w:pPr>
          </w:p>
          <w:p w14:paraId="70B0C581" w14:textId="77777777" w:rsidR="00BA1F26" w:rsidRPr="00BA1F26" w:rsidRDefault="00BA1F26" w:rsidP="0057297D">
            <w:pPr>
              <w:pStyle w:val="TableParagraph"/>
              <w:spacing w:before="2"/>
              <w:rPr>
                <w:rFonts w:ascii="Proxima Nova Light" w:hAnsi="Proxima Nova Light"/>
                <w:b/>
                <w:sz w:val="24"/>
              </w:rPr>
            </w:pPr>
          </w:p>
          <w:p w14:paraId="4895E730" w14:textId="77777777" w:rsidR="00BA1F26" w:rsidRPr="00BA1F26" w:rsidRDefault="00BA1F26" w:rsidP="0057297D">
            <w:pPr>
              <w:pStyle w:val="TableParagraph"/>
              <w:spacing w:line="171" w:lineRule="exact"/>
              <w:ind w:left="388"/>
              <w:rPr>
                <w:rFonts w:ascii="Proxima Nova Light" w:hAnsi="Proxima Nova Light"/>
                <w:b/>
                <w:sz w:val="16"/>
              </w:rPr>
            </w:pPr>
            <w:r w:rsidRPr="00BA1F26">
              <w:rPr>
                <w:rFonts w:ascii="Proxima Nova Light" w:hAnsi="Proxima Nova Light"/>
                <w:b/>
                <w:sz w:val="16"/>
              </w:rPr>
              <w:t>Buurt</w:t>
            </w:r>
          </w:p>
        </w:tc>
        <w:tc>
          <w:tcPr>
            <w:tcW w:w="992" w:type="dxa"/>
          </w:tcPr>
          <w:p w14:paraId="39D30A0F" w14:textId="77777777" w:rsidR="00BA1F26" w:rsidRPr="00BA1F26" w:rsidRDefault="00BA1F26" w:rsidP="0057297D">
            <w:pPr>
              <w:pStyle w:val="TableParagraph"/>
              <w:rPr>
                <w:rFonts w:ascii="Proxima Nova Light" w:hAnsi="Proxima Nova Light"/>
                <w:b/>
                <w:sz w:val="18"/>
              </w:rPr>
            </w:pPr>
          </w:p>
          <w:p w14:paraId="7035B152" w14:textId="77777777" w:rsidR="00BA1F26" w:rsidRPr="00BA1F26" w:rsidRDefault="00BA1F26" w:rsidP="0057297D">
            <w:pPr>
              <w:pStyle w:val="TableParagraph"/>
              <w:rPr>
                <w:rFonts w:ascii="Proxima Nova Light" w:hAnsi="Proxima Nova Light"/>
                <w:b/>
                <w:sz w:val="18"/>
              </w:rPr>
            </w:pPr>
          </w:p>
          <w:p w14:paraId="56E088C1" w14:textId="77777777" w:rsidR="00BA1F26" w:rsidRPr="00BA1F26" w:rsidRDefault="00BA1F26" w:rsidP="0057297D">
            <w:pPr>
              <w:pStyle w:val="TableParagraph"/>
              <w:rPr>
                <w:rFonts w:ascii="Proxima Nova Light" w:hAnsi="Proxima Nova Light"/>
                <w:b/>
                <w:sz w:val="18"/>
              </w:rPr>
            </w:pPr>
          </w:p>
          <w:p w14:paraId="7EEB3897" w14:textId="77777777" w:rsidR="00BA1F26" w:rsidRPr="00BA1F26" w:rsidRDefault="00BA1F26" w:rsidP="0057297D">
            <w:pPr>
              <w:pStyle w:val="TableParagraph"/>
              <w:spacing w:before="148"/>
              <w:ind w:left="119" w:firstLine="132"/>
              <w:rPr>
                <w:rFonts w:ascii="Proxima Nova Light" w:hAnsi="Proxima Nova Light"/>
                <w:b/>
                <w:sz w:val="16"/>
              </w:rPr>
            </w:pPr>
            <w:r w:rsidRPr="00BA1F26">
              <w:rPr>
                <w:rFonts w:ascii="Proxima Nova Light" w:hAnsi="Proxima Nova Light"/>
                <w:b/>
                <w:sz w:val="16"/>
              </w:rPr>
              <w:t>Aantal</w:t>
            </w:r>
          </w:p>
          <w:p w14:paraId="20E6E8F3" w14:textId="77777777" w:rsidR="00BA1F26" w:rsidRPr="00BA1F26" w:rsidRDefault="00BA1F26" w:rsidP="0057297D">
            <w:pPr>
              <w:pStyle w:val="TableParagraph"/>
              <w:spacing w:line="182" w:lineRule="exact"/>
              <w:ind w:left="71" w:right="57" w:firstLine="48"/>
              <w:rPr>
                <w:rFonts w:ascii="Proxima Nova Light" w:hAnsi="Proxima Nova Light"/>
                <w:b/>
                <w:sz w:val="16"/>
              </w:rPr>
            </w:pPr>
            <w:proofErr w:type="gramStart"/>
            <w:r w:rsidRPr="00BA1F26">
              <w:rPr>
                <w:rFonts w:ascii="Proxima Nova Light" w:hAnsi="Proxima Nova Light"/>
                <w:b/>
                <w:sz w:val="16"/>
              </w:rPr>
              <w:t>bewoners</w:t>
            </w:r>
            <w:proofErr w:type="gramEnd"/>
            <w:r w:rsidRPr="00BA1F26">
              <w:rPr>
                <w:rFonts w:ascii="Proxima Nova Light" w:hAnsi="Proxima Nova Light"/>
                <w:b/>
                <w:spacing w:val="1"/>
                <w:sz w:val="16"/>
              </w:rPr>
              <w:t xml:space="preserve"> </w:t>
            </w:r>
            <w:r w:rsidRPr="00BA1F26">
              <w:rPr>
                <w:rFonts w:ascii="Proxima Nova Light" w:hAnsi="Proxima Nova Light"/>
                <w:b/>
                <w:sz w:val="16"/>
              </w:rPr>
              <w:t>(CBS</w:t>
            </w:r>
            <w:r w:rsidRPr="00BA1F26">
              <w:rPr>
                <w:rFonts w:ascii="Proxima Nova Light" w:hAnsi="Proxima Nova Light"/>
                <w:b/>
                <w:spacing w:val="-11"/>
                <w:sz w:val="16"/>
              </w:rPr>
              <w:t xml:space="preserve"> </w:t>
            </w:r>
            <w:r w:rsidRPr="00BA1F26">
              <w:rPr>
                <w:rFonts w:ascii="Proxima Nova Light" w:hAnsi="Proxima Nova Light"/>
                <w:b/>
                <w:sz w:val="16"/>
              </w:rPr>
              <w:t>2015)</w:t>
            </w:r>
          </w:p>
        </w:tc>
        <w:tc>
          <w:tcPr>
            <w:tcW w:w="845" w:type="dxa"/>
          </w:tcPr>
          <w:p w14:paraId="558381ED" w14:textId="77777777" w:rsidR="00BA1F26" w:rsidRPr="00BA1F26" w:rsidRDefault="00BA1F26" w:rsidP="0057297D">
            <w:pPr>
              <w:pStyle w:val="TableParagraph"/>
              <w:rPr>
                <w:rFonts w:ascii="Proxima Nova Light" w:hAnsi="Proxima Nova Light"/>
                <w:b/>
                <w:sz w:val="18"/>
              </w:rPr>
            </w:pPr>
          </w:p>
          <w:p w14:paraId="311C3E29" w14:textId="77777777" w:rsidR="00BA1F26" w:rsidRPr="00BA1F26" w:rsidRDefault="00BA1F26" w:rsidP="0057297D">
            <w:pPr>
              <w:pStyle w:val="TableParagraph"/>
              <w:rPr>
                <w:rFonts w:ascii="Proxima Nova Light" w:hAnsi="Proxima Nova Light"/>
                <w:b/>
                <w:sz w:val="18"/>
              </w:rPr>
            </w:pPr>
          </w:p>
          <w:p w14:paraId="2389754D" w14:textId="77777777" w:rsidR="00BA1F26" w:rsidRPr="00BA1F26" w:rsidRDefault="00BA1F26" w:rsidP="0057297D">
            <w:pPr>
              <w:pStyle w:val="TableParagraph"/>
              <w:ind w:left="90" w:right="84" w:hanging="2"/>
              <w:jc w:val="center"/>
              <w:rPr>
                <w:rFonts w:ascii="Proxima Nova Light" w:hAnsi="Proxima Nova Light"/>
                <w:b/>
                <w:sz w:val="16"/>
              </w:rPr>
            </w:pPr>
            <w:r w:rsidRPr="00BA1F26">
              <w:rPr>
                <w:rFonts w:ascii="Proxima Nova Light" w:hAnsi="Proxima Nova Light"/>
                <w:b/>
                <w:sz w:val="16"/>
              </w:rPr>
              <w:t>Totaal</w:t>
            </w:r>
            <w:r w:rsidRPr="00BA1F26">
              <w:rPr>
                <w:rFonts w:ascii="Proxima Nova Light" w:hAnsi="Proxima Nova Light"/>
                <w:b/>
                <w:spacing w:val="1"/>
                <w:sz w:val="16"/>
              </w:rPr>
              <w:t xml:space="preserve"> </w:t>
            </w:r>
            <w:r w:rsidRPr="00BA1F26">
              <w:rPr>
                <w:rFonts w:ascii="Proxima Nova Light" w:hAnsi="Proxima Nova Light"/>
                <w:b/>
                <w:sz w:val="16"/>
              </w:rPr>
              <w:t>aantal</w:t>
            </w:r>
            <w:r w:rsidRPr="00BA1F26">
              <w:rPr>
                <w:rFonts w:ascii="Proxima Nova Light" w:hAnsi="Proxima Nova Light"/>
                <w:b/>
                <w:spacing w:val="1"/>
                <w:sz w:val="16"/>
              </w:rPr>
              <w:t xml:space="preserve"> </w:t>
            </w:r>
            <w:proofErr w:type="spellStart"/>
            <w:r w:rsidRPr="00BA1F26">
              <w:rPr>
                <w:rFonts w:ascii="Proxima Nova Light" w:hAnsi="Proxima Nova Light"/>
                <w:b/>
                <w:sz w:val="16"/>
              </w:rPr>
              <w:t>Vastgoe</w:t>
            </w:r>
            <w:proofErr w:type="spellEnd"/>
            <w:r w:rsidRPr="00BA1F26">
              <w:rPr>
                <w:rFonts w:ascii="Proxima Nova Light" w:hAnsi="Proxima Nova Light"/>
                <w:b/>
                <w:spacing w:val="-42"/>
                <w:sz w:val="16"/>
              </w:rPr>
              <w:t xml:space="preserve"> </w:t>
            </w:r>
            <w:proofErr w:type="spellStart"/>
            <w:r w:rsidRPr="00BA1F26">
              <w:rPr>
                <w:rFonts w:ascii="Proxima Nova Light" w:hAnsi="Proxima Nova Light"/>
                <w:b/>
                <w:sz w:val="16"/>
              </w:rPr>
              <w:t>dobjecte</w:t>
            </w:r>
            <w:proofErr w:type="spellEnd"/>
          </w:p>
          <w:p w14:paraId="6B65CC9C" w14:textId="77777777" w:rsidR="00BA1F26" w:rsidRPr="00BA1F26" w:rsidRDefault="00BA1F26" w:rsidP="0057297D">
            <w:pPr>
              <w:pStyle w:val="TableParagraph"/>
              <w:spacing w:line="169" w:lineRule="exact"/>
              <w:ind w:left="5"/>
              <w:jc w:val="center"/>
              <w:rPr>
                <w:rFonts w:ascii="Proxima Nova Light" w:hAnsi="Proxima Nova Light"/>
                <w:b/>
                <w:sz w:val="16"/>
              </w:rPr>
            </w:pPr>
            <w:proofErr w:type="gramStart"/>
            <w:r w:rsidRPr="00BA1F26">
              <w:rPr>
                <w:rFonts w:ascii="Proxima Nova Light" w:hAnsi="Proxima Nova Light"/>
                <w:b/>
                <w:sz w:val="16"/>
              </w:rPr>
              <w:t>n</w:t>
            </w:r>
            <w:proofErr w:type="gramEnd"/>
          </w:p>
        </w:tc>
        <w:tc>
          <w:tcPr>
            <w:tcW w:w="992" w:type="dxa"/>
          </w:tcPr>
          <w:p w14:paraId="3B675B02" w14:textId="77777777" w:rsidR="00BA1F26" w:rsidRPr="00BA1F26" w:rsidRDefault="00BA1F26" w:rsidP="0057297D">
            <w:pPr>
              <w:pStyle w:val="TableParagraph"/>
              <w:rPr>
                <w:rFonts w:ascii="Proxima Nova Light" w:hAnsi="Proxima Nova Light"/>
                <w:b/>
                <w:sz w:val="18"/>
              </w:rPr>
            </w:pPr>
          </w:p>
          <w:p w14:paraId="071B2995" w14:textId="77777777" w:rsidR="00BA1F26" w:rsidRPr="00BA1F26" w:rsidRDefault="00BA1F26" w:rsidP="0057297D">
            <w:pPr>
              <w:pStyle w:val="TableParagraph"/>
              <w:rPr>
                <w:rFonts w:ascii="Proxima Nova Light" w:hAnsi="Proxima Nova Light"/>
                <w:b/>
                <w:sz w:val="18"/>
              </w:rPr>
            </w:pPr>
          </w:p>
          <w:p w14:paraId="3816E20A" w14:textId="77777777" w:rsidR="00BA1F26" w:rsidRPr="00BA1F26" w:rsidRDefault="00BA1F26" w:rsidP="0057297D">
            <w:pPr>
              <w:pStyle w:val="TableParagraph"/>
              <w:spacing w:before="12"/>
              <w:rPr>
                <w:rFonts w:ascii="Proxima Nova Light" w:hAnsi="Proxima Nova Light"/>
                <w:b/>
                <w:sz w:val="14"/>
              </w:rPr>
            </w:pPr>
          </w:p>
          <w:p w14:paraId="60EA7A37" w14:textId="77777777" w:rsidR="00BA1F26" w:rsidRPr="00BA1F26" w:rsidRDefault="00BA1F26" w:rsidP="0057297D">
            <w:pPr>
              <w:pStyle w:val="TableParagraph"/>
              <w:ind w:left="133" w:right="108" w:firstLine="117"/>
              <w:rPr>
                <w:rFonts w:ascii="Proxima Nova Light" w:hAnsi="Proxima Nova Light"/>
                <w:b/>
                <w:sz w:val="16"/>
              </w:rPr>
            </w:pPr>
            <w:r w:rsidRPr="00BA1F26">
              <w:rPr>
                <w:rFonts w:ascii="Proxima Nova Light" w:hAnsi="Proxima Nova Light"/>
                <w:b/>
                <w:sz w:val="16"/>
              </w:rPr>
              <w:t>Aantal</w:t>
            </w:r>
            <w:r w:rsidRPr="00BA1F26">
              <w:rPr>
                <w:rFonts w:ascii="Proxima Nova Light" w:hAnsi="Proxima Nova Light"/>
                <w:b/>
                <w:spacing w:val="1"/>
                <w:sz w:val="16"/>
              </w:rPr>
              <w:t xml:space="preserve"> </w:t>
            </w:r>
            <w:r w:rsidRPr="00BA1F26">
              <w:rPr>
                <w:rFonts w:ascii="Proxima Nova Light" w:hAnsi="Proxima Nova Light"/>
                <w:b/>
                <w:sz w:val="16"/>
              </w:rPr>
              <w:t>Vastgoed</w:t>
            </w:r>
          </w:p>
          <w:p w14:paraId="1E5F6EFE" w14:textId="77777777" w:rsidR="00BA1F26" w:rsidRPr="00BA1F26" w:rsidRDefault="00BA1F26" w:rsidP="0057297D">
            <w:pPr>
              <w:pStyle w:val="TableParagraph"/>
              <w:spacing w:line="182" w:lineRule="exact"/>
              <w:ind w:left="102" w:right="77" w:firstLine="62"/>
              <w:rPr>
                <w:rFonts w:ascii="Proxima Nova Light" w:hAnsi="Proxima Nova Light"/>
                <w:b/>
                <w:sz w:val="16"/>
              </w:rPr>
            </w:pPr>
            <w:proofErr w:type="gramStart"/>
            <w:r w:rsidRPr="00BA1F26">
              <w:rPr>
                <w:rFonts w:ascii="Proxima Nova Light" w:hAnsi="Proxima Nova Light"/>
                <w:b/>
                <w:sz w:val="16"/>
              </w:rPr>
              <w:t>objecten</w:t>
            </w:r>
            <w:proofErr w:type="gramEnd"/>
            <w:r w:rsidRPr="00BA1F26">
              <w:rPr>
                <w:rFonts w:ascii="Proxima Nova Light" w:hAnsi="Proxima Nova Light"/>
                <w:b/>
                <w:spacing w:val="1"/>
                <w:sz w:val="16"/>
              </w:rPr>
              <w:t xml:space="preserve"> </w:t>
            </w:r>
            <w:r w:rsidRPr="00BA1F26">
              <w:rPr>
                <w:rFonts w:ascii="Proxima Nova Light" w:hAnsi="Proxima Nova Light"/>
                <w:b/>
                <w:sz w:val="16"/>
              </w:rPr>
              <w:t>Particulier</w:t>
            </w:r>
          </w:p>
        </w:tc>
        <w:tc>
          <w:tcPr>
            <w:tcW w:w="1138" w:type="dxa"/>
          </w:tcPr>
          <w:p w14:paraId="4E31C609" w14:textId="77777777" w:rsidR="00BA1F26" w:rsidRPr="00BA1F26" w:rsidRDefault="00BA1F26" w:rsidP="0057297D">
            <w:pPr>
              <w:pStyle w:val="TableParagraph"/>
              <w:rPr>
                <w:rFonts w:ascii="Proxima Nova Light" w:hAnsi="Proxima Nova Light"/>
                <w:b/>
                <w:sz w:val="18"/>
              </w:rPr>
            </w:pPr>
          </w:p>
          <w:p w14:paraId="66873736" w14:textId="77777777" w:rsidR="00BA1F26" w:rsidRPr="00BA1F26" w:rsidRDefault="00BA1F26" w:rsidP="0057297D">
            <w:pPr>
              <w:pStyle w:val="TableParagraph"/>
              <w:rPr>
                <w:rFonts w:ascii="Proxima Nova Light" w:hAnsi="Proxima Nova Light"/>
                <w:b/>
                <w:sz w:val="18"/>
              </w:rPr>
            </w:pPr>
          </w:p>
          <w:p w14:paraId="6C5DFAB1" w14:textId="77777777" w:rsidR="00BA1F26" w:rsidRPr="00BA1F26" w:rsidRDefault="00BA1F26" w:rsidP="0057297D">
            <w:pPr>
              <w:pStyle w:val="TableParagraph"/>
              <w:ind w:left="106" w:right="100"/>
              <w:jc w:val="center"/>
              <w:rPr>
                <w:rFonts w:ascii="Proxima Nova Light" w:hAnsi="Proxima Nova Light"/>
                <w:b/>
                <w:sz w:val="16"/>
              </w:rPr>
            </w:pPr>
            <w:r w:rsidRPr="00BA1F26">
              <w:rPr>
                <w:rFonts w:ascii="Proxima Nova Light" w:hAnsi="Proxima Nova Light"/>
                <w:b/>
                <w:sz w:val="16"/>
              </w:rPr>
              <w:t>Gemiddelde</w:t>
            </w:r>
            <w:r w:rsidRPr="00BA1F26">
              <w:rPr>
                <w:rFonts w:ascii="Proxima Nova Light" w:hAnsi="Proxima Nova Light"/>
                <w:b/>
                <w:spacing w:val="-42"/>
                <w:sz w:val="16"/>
              </w:rPr>
              <w:t xml:space="preserve"> </w:t>
            </w:r>
            <w:r w:rsidRPr="00BA1F26">
              <w:rPr>
                <w:rFonts w:ascii="Proxima Nova Light" w:hAnsi="Proxima Nova Light"/>
                <w:b/>
                <w:sz w:val="16"/>
              </w:rPr>
              <w:t>verbruik</w:t>
            </w:r>
            <w:r w:rsidRPr="00BA1F26">
              <w:rPr>
                <w:rFonts w:ascii="Proxima Nova Light" w:hAnsi="Proxima Nova Light"/>
                <w:b/>
                <w:spacing w:val="1"/>
                <w:sz w:val="16"/>
              </w:rPr>
              <w:t xml:space="preserve"> </w:t>
            </w:r>
            <w:r w:rsidRPr="00BA1F26">
              <w:rPr>
                <w:rFonts w:ascii="Proxima Nova Light" w:hAnsi="Proxima Nova Light"/>
                <w:b/>
                <w:sz w:val="16"/>
              </w:rPr>
              <w:t>Elektra</w:t>
            </w:r>
            <w:r w:rsidRPr="00BA1F26">
              <w:rPr>
                <w:rFonts w:ascii="Proxima Nova Light" w:hAnsi="Proxima Nova Light"/>
                <w:b/>
                <w:spacing w:val="1"/>
                <w:sz w:val="16"/>
              </w:rPr>
              <w:t xml:space="preserve"> </w:t>
            </w:r>
            <w:r w:rsidRPr="00BA1F26">
              <w:rPr>
                <w:rFonts w:ascii="Proxima Nova Light" w:hAnsi="Proxima Nova Light"/>
                <w:b/>
                <w:sz w:val="16"/>
              </w:rPr>
              <w:t>Particulier</w:t>
            </w:r>
          </w:p>
          <w:p w14:paraId="6C673D9A" w14:textId="77777777" w:rsidR="00BA1F26" w:rsidRPr="00BA1F26" w:rsidRDefault="00BA1F26" w:rsidP="0057297D">
            <w:pPr>
              <w:pStyle w:val="TableParagraph"/>
              <w:spacing w:line="169" w:lineRule="exact"/>
              <w:ind w:left="106" w:right="100"/>
              <w:jc w:val="center"/>
              <w:rPr>
                <w:rFonts w:ascii="Proxima Nova Light" w:hAnsi="Proxima Nova Light"/>
                <w:b/>
                <w:sz w:val="16"/>
              </w:rPr>
            </w:pPr>
            <w:r w:rsidRPr="00BA1F26">
              <w:rPr>
                <w:rFonts w:ascii="Proxima Nova Light" w:hAnsi="Proxima Nova Light"/>
                <w:b/>
                <w:sz w:val="16"/>
              </w:rPr>
              <w:t>(</w:t>
            </w:r>
            <w:proofErr w:type="gramStart"/>
            <w:r w:rsidRPr="00BA1F26">
              <w:rPr>
                <w:rFonts w:ascii="Proxima Nova Light" w:hAnsi="Proxima Nova Light"/>
                <w:b/>
                <w:sz w:val="16"/>
              </w:rPr>
              <w:t>kWh</w:t>
            </w:r>
            <w:proofErr w:type="gramEnd"/>
            <w:r w:rsidRPr="00BA1F26">
              <w:rPr>
                <w:rFonts w:ascii="Proxima Nova Light" w:hAnsi="Proxima Nova Light"/>
                <w:b/>
                <w:sz w:val="16"/>
              </w:rPr>
              <w:t>)</w:t>
            </w:r>
          </w:p>
        </w:tc>
        <w:tc>
          <w:tcPr>
            <w:tcW w:w="995" w:type="dxa"/>
          </w:tcPr>
          <w:p w14:paraId="4FB32CF6" w14:textId="77777777" w:rsidR="00BA1F26" w:rsidRPr="00BA1F26" w:rsidRDefault="00BA1F26" w:rsidP="0057297D">
            <w:pPr>
              <w:pStyle w:val="TableParagraph"/>
              <w:rPr>
                <w:rFonts w:ascii="Proxima Nova Light" w:hAnsi="Proxima Nova Light"/>
                <w:b/>
                <w:sz w:val="18"/>
              </w:rPr>
            </w:pPr>
          </w:p>
          <w:p w14:paraId="27D0C87D" w14:textId="77777777" w:rsidR="00BA1F26" w:rsidRPr="00BA1F26" w:rsidRDefault="00BA1F26" w:rsidP="0057297D">
            <w:pPr>
              <w:pStyle w:val="TableParagraph"/>
              <w:rPr>
                <w:rFonts w:ascii="Proxima Nova Light" w:hAnsi="Proxima Nova Light"/>
                <w:b/>
                <w:sz w:val="18"/>
              </w:rPr>
            </w:pPr>
          </w:p>
          <w:p w14:paraId="0FA82533" w14:textId="77777777" w:rsidR="00BA1F26" w:rsidRPr="00BA1F26" w:rsidRDefault="00BA1F26" w:rsidP="0057297D">
            <w:pPr>
              <w:pStyle w:val="TableParagraph"/>
              <w:ind w:left="79" w:right="73"/>
              <w:jc w:val="center"/>
              <w:rPr>
                <w:rFonts w:ascii="Proxima Nova Light" w:hAnsi="Proxima Nova Light"/>
                <w:b/>
                <w:sz w:val="16"/>
              </w:rPr>
            </w:pPr>
            <w:r w:rsidRPr="00BA1F26">
              <w:rPr>
                <w:rFonts w:ascii="Proxima Nova Light" w:hAnsi="Proxima Nova Light"/>
                <w:b/>
                <w:sz w:val="16"/>
              </w:rPr>
              <w:t>Gemiddeld</w:t>
            </w:r>
            <w:r w:rsidRPr="00BA1F26">
              <w:rPr>
                <w:rFonts w:ascii="Proxima Nova Light" w:hAnsi="Proxima Nova Light"/>
                <w:b/>
                <w:spacing w:val="-42"/>
                <w:sz w:val="16"/>
              </w:rPr>
              <w:t xml:space="preserve"> </w:t>
            </w:r>
            <w:r w:rsidRPr="00BA1F26">
              <w:rPr>
                <w:rFonts w:ascii="Proxima Nova Light" w:hAnsi="Proxima Nova Light"/>
                <w:b/>
                <w:sz w:val="16"/>
              </w:rPr>
              <w:t>e verbruik</w:t>
            </w:r>
            <w:r w:rsidRPr="00BA1F26">
              <w:rPr>
                <w:rFonts w:ascii="Proxima Nova Light" w:hAnsi="Proxima Nova Light"/>
                <w:b/>
                <w:spacing w:val="1"/>
                <w:sz w:val="16"/>
              </w:rPr>
              <w:t xml:space="preserve"> </w:t>
            </w:r>
            <w:r w:rsidRPr="00BA1F26">
              <w:rPr>
                <w:rFonts w:ascii="Proxima Nova Light" w:hAnsi="Proxima Nova Light"/>
                <w:b/>
                <w:sz w:val="16"/>
              </w:rPr>
              <w:t>Gas</w:t>
            </w:r>
            <w:r w:rsidRPr="00BA1F26">
              <w:rPr>
                <w:rFonts w:ascii="Proxima Nova Light" w:hAnsi="Proxima Nova Light"/>
                <w:b/>
                <w:spacing w:val="1"/>
                <w:sz w:val="16"/>
              </w:rPr>
              <w:t xml:space="preserve"> </w:t>
            </w:r>
            <w:r w:rsidRPr="00BA1F26">
              <w:rPr>
                <w:rFonts w:ascii="Proxima Nova Light" w:hAnsi="Proxima Nova Light"/>
                <w:b/>
                <w:sz w:val="16"/>
              </w:rPr>
              <w:t>Particulier</w:t>
            </w:r>
          </w:p>
          <w:p w14:paraId="40A7DB70" w14:textId="77777777" w:rsidR="00BA1F26" w:rsidRPr="00BA1F26" w:rsidRDefault="00BA1F26" w:rsidP="0057297D">
            <w:pPr>
              <w:pStyle w:val="TableParagraph"/>
              <w:spacing w:line="169" w:lineRule="exact"/>
              <w:ind w:left="76" w:right="73"/>
              <w:jc w:val="center"/>
              <w:rPr>
                <w:rFonts w:ascii="Proxima Nova Light" w:hAnsi="Proxima Nova Light"/>
                <w:b/>
                <w:sz w:val="16"/>
              </w:rPr>
            </w:pPr>
            <w:r w:rsidRPr="00BA1F26">
              <w:rPr>
                <w:rFonts w:ascii="Proxima Nova Light" w:hAnsi="Proxima Nova Light"/>
                <w:b/>
                <w:sz w:val="16"/>
              </w:rPr>
              <w:t>(</w:t>
            </w:r>
            <w:proofErr w:type="gramStart"/>
            <w:r w:rsidRPr="00BA1F26">
              <w:rPr>
                <w:rFonts w:ascii="Proxima Nova Light" w:hAnsi="Proxima Nova Light"/>
                <w:b/>
                <w:sz w:val="16"/>
              </w:rPr>
              <w:t>m</w:t>
            </w:r>
            <w:proofErr w:type="gramEnd"/>
            <w:r w:rsidRPr="00BA1F26">
              <w:rPr>
                <w:rFonts w:ascii="Proxima Nova Light" w:hAnsi="Proxima Nova Light"/>
                <w:b/>
                <w:sz w:val="16"/>
              </w:rPr>
              <w:t>3)</w:t>
            </w:r>
          </w:p>
        </w:tc>
        <w:tc>
          <w:tcPr>
            <w:tcW w:w="994" w:type="dxa"/>
          </w:tcPr>
          <w:p w14:paraId="029A1D3A" w14:textId="77777777" w:rsidR="00BA1F26" w:rsidRPr="00BA1F26" w:rsidRDefault="00BA1F26" w:rsidP="0057297D">
            <w:pPr>
              <w:pStyle w:val="TableParagraph"/>
              <w:rPr>
                <w:rFonts w:ascii="Proxima Nova Light" w:hAnsi="Proxima Nova Light"/>
                <w:b/>
                <w:sz w:val="18"/>
              </w:rPr>
            </w:pPr>
          </w:p>
          <w:p w14:paraId="6D5FDCC2" w14:textId="77777777" w:rsidR="00BA1F26" w:rsidRPr="00BA1F26" w:rsidRDefault="00BA1F26" w:rsidP="0057297D">
            <w:pPr>
              <w:pStyle w:val="TableParagraph"/>
              <w:rPr>
                <w:rFonts w:ascii="Proxima Nova Light" w:hAnsi="Proxima Nova Light"/>
                <w:b/>
                <w:sz w:val="18"/>
              </w:rPr>
            </w:pPr>
          </w:p>
          <w:p w14:paraId="11A50281" w14:textId="77777777" w:rsidR="00BA1F26" w:rsidRPr="00BA1F26" w:rsidRDefault="00BA1F26" w:rsidP="0057297D">
            <w:pPr>
              <w:pStyle w:val="TableParagraph"/>
              <w:spacing w:before="12"/>
              <w:rPr>
                <w:rFonts w:ascii="Proxima Nova Light" w:hAnsi="Proxima Nova Light"/>
                <w:b/>
                <w:sz w:val="14"/>
              </w:rPr>
            </w:pPr>
          </w:p>
          <w:p w14:paraId="025DDB5F" w14:textId="77777777" w:rsidR="00BA1F26" w:rsidRPr="00BA1F26" w:rsidRDefault="00BA1F26" w:rsidP="0057297D">
            <w:pPr>
              <w:pStyle w:val="TableParagraph"/>
              <w:ind w:left="61" w:right="59"/>
              <w:jc w:val="center"/>
              <w:rPr>
                <w:rFonts w:ascii="Proxima Nova Light" w:hAnsi="Proxima Nova Light"/>
                <w:b/>
                <w:sz w:val="16"/>
              </w:rPr>
            </w:pPr>
            <w:r w:rsidRPr="00BA1F26">
              <w:rPr>
                <w:rFonts w:ascii="Proxima Nova Light" w:hAnsi="Proxima Nova Light"/>
                <w:b/>
                <w:sz w:val="16"/>
              </w:rPr>
              <w:t>Verbruik</w:t>
            </w:r>
            <w:r w:rsidRPr="00BA1F26">
              <w:rPr>
                <w:rFonts w:ascii="Proxima Nova Light" w:hAnsi="Proxima Nova Light"/>
                <w:b/>
                <w:spacing w:val="1"/>
                <w:sz w:val="16"/>
              </w:rPr>
              <w:t xml:space="preserve"> </w:t>
            </w:r>
            <w:r w:rsidRPr="00BA1F26">
              <w:rPr>
                <w:rFonts w:ascii="Proxima Nova Light" w:hAnsi="Proxima Nova Light"/>
                <w:b/>
                <w:sz w:val="16"/>
              </w:rPr>
              <w:t>Elektra</w:t>
            </w:r>
          </w:p>
          <w:p w14:paraId="65B56A15" w14:textId="77777777" w:rsidR="00BA1F26" w:rsidRPr="00BA1F26" w:rsidRDefault="00BA1F26" w:rsidP="0057297D">
            <w:pPr>
              <w:pStyle w:val="TableParagraph"/>
              <w:spacing w:line="182" w:lineRule="exact"/>
              <w:ind w:left="61" w:right="59"/>
              <w:jc w:val="center"/>
              <w:rPr>
                <w:rFonts w:ascii="Proxima Nova Light" w:hAnsi="Proxima Nova Light"/>
                <w:b/>
                <w:sz w:val="16"/>
              </w:rPr>
            </w:pPr>
            <w:r w:rsidRPr="00BA1F26">
              <w:rPr>
                <w:rFonts w:ascii="Proxima Nova Light" w:hAnsi="Proxima Nova Light"/>
                <w:b/>
                <w:sz w:val="16"/>
              </w:rPr>
              <w:t>Particulier</w:t>
            </w:r>
            <w:r w:rsidRPr="00BA1F26">
              <w:rPr>
                <w:rFonts w:ascii="Proxima Nova Light" w:hAnsi="Proxima Nova Light"/>
                <w:b/>
                <w:spacing w:val="-42"/>
                <w:sz w:val="16"/>
              </w:rPr>
              <w:t xml:space="preserve"> </w:t>
            </w:r>
            <w:r w:rsidRPr="00BA1F26">
              <w:rPr>
                <w:rFonts w:ascii="Proxima Nova Light" w:hAnsi="Proxima Nova Light"/>
                <w:b/>
                <w:sz w:val="16"/>
              </w:rPr>
              <w:t>(kWh)</w:t>
            </w:r>
          </w:p>
        </w:tc>
        <w:tc>
          <w:tcPr>
            <w:tcW w:w="1131" w:type="dxa"/>
          </w:tcPr>
          <w:p w14:paraId="7BB385AA" w14:textId="77777777" w:rsidR="00BA1F26" w:rsidRPr="00BA1F26" w:rsidRDefault="00BA1F26" w:rsidP="0057297D">
            <w:pPr>
              <w:pStyle w:val="TableParagraph"/>
              <w:rPr>
                <w:rFonts w:ascii="Proxima Nova Light" w:hAnsi="Proxima Nova Light"/>
                <w:b/>
                <w:sz w:val="18"/>
              </w:rPr>
            </w:pPr>
          </w:p>
          <w:p w14:paraId="311BBA07" w14:textId="77777777" w:rsidR="00BA1F26" w:rsidRPr="00BA1F26" w:rsidRDefault="00BA1F26" w:rsidP="0057297D">
            <w:pPr>
              <w:pStyle w:val="TableParagraph"/>
              <w:rPr>
                <w:rFonts w:ascii="Proxima Nova Light" w:hAnsi="Proxima Nova Light"/>
                <w:b/>
                <w:sz w:val="18"/>
              </w:rPr>
            </w:pPr>
          </w:p>
          <w:p w14:paraId="0FBC6E58" w14:textId="77777777" w:rsidR="00BA1F26" w:rsidRPr="00BA1F26" w:rsidRDefault="00BA1F26" w:rsidP="0057297D">
            <w:pPr>
              <w:pStyle w:val="TableParagraph"/>
              <w:spacing w:before="12"/>
              <w:rPr>
                <w:rFonts w:ascii="Proxima Nova Light" w:hAnsi="Proxima Nova Light"/>
                <w:b/>
                <w:sz w:val="14"/>
              </w:rPr>
            </w:pPr>
          </w:p>
          <w:p w14:paraId="4AE1EA9A" w14:textId="77777777" w:rsidR="00BA1F26" w:rsidRPr="00BA1F26" w:rsidRDefault="00BA1F26" w:rsidP="0057297D">
            <w:pPr>
              <w:pStyle w:val="TableParagraph"/>
              <w:ind w:left="152" w:right="147"/>
              <w:jc w:val="center"/>
              <w:rPr>
                <w:rFonts w:ascii="Proxima Nova Light" w:hAnsi="Proxima Nova Light"/>
                <w:b/>
                <w:sz w:val="16"/>
              </w:rPr>
            </w:pPr>
            <w:r w:rsidRPr="00BA1F26">
              <w:rPr>
                <w:rFonts w:ascii="Proxima Nova Light" w:hAnsi="Proxima Nova Light"/>
                <w:b/>
                <w:sz w:val="16"/>
              </w:rPr>
              <w:t>Verbruik</w:t>
            </w:r>
            <w:r w:rsidRPr="00BA1F26">
              <w:rPr>
                <w:rFonts w:ascii="Proxima Nova Light" w:hAnsi="Proxima Nova Light"/>
                <w:b/>
                <w:spacing w:val="1"/>
                <w:sz w:val="16"/>
              </w:rPr>
              <w:t xml:space="preserve"> </w:t>
            </w:r>
            <w:r w:rsidRPr="00BA1F26">
              <w:rPr>
                <w:rFonts w:ascii="Proxima Nova Light" w:hAnsi="Proxima Nova Light"/>
                <w:b/>
                <w:sz w:val="16"/>
              </w:rPr>
              <w:t>Gas</w:t>
            </w:r>
          </w:p>
          <w:p w14:paraId="57F1FE78" w14:textId="77777777" w:rsidR="00BA1F26" w:rsidRPr="00BA1F26" w:rsidRDefault="00BA1F26" w:rsidP="0057297D">
            <w:pPr>
              <w:pStyle w:val="TableParagraph"/>
              <w:spacing w:line="182" w:lineRule="exact"/>
              <w:ind w:left="152" w:right="147"/>
              <w:jc w:val="center"/>
              <w:rPr>
                <w:rFonts w:ascii="Proxima Nova Light" w:hAnsi="Proxima Nova Light"/>
                <w:b/>
                <w:sz w:val="16"/>
              </w:rPr>
            </w:pPr>
            <w:r w:rsidRPr="00BA1F26">
              <w:rPr>
                <w:rFonts w:ascii="Proxima Nova Light" w:hAnsi="Proxima Nova Light"/>
                <w:b/>
                <w:sz w:val="16"/>
              </w:rPr>
              <w:t>Particulier</w:t>
            </w:r>
            <w:r w:rsidRPr="00BA1F26">
              <w:rPr>
                <w:rFonts w:ascii="Proxima Nova Light" w:hAnsi="Proxima Nova Light"/>
                <w:b/>
                <w:spacing w:val="-42"/>
                <w:sz w:val="16"/>
              </w:rPr>
              <w:t xml:space="preserve"> </w:t>
            </w:r>
            <w:r w:rsidRPr="00BA1F26">
              <w:rPr>
                <w:rFonts w:ascii="Proxima Nova Light" w:hAnsi="Proxima Nova Light"/>
                <w:b/>
                <w:sz w:val="16"/>
              </w:rPr>
              <w:t>(m3)</w:t>
            </w:r>
          </w:p>
        </w:tc>
        <w:tc>
          <w:tcPr>
            <w:tcW w:w="919" w:type="dxa"/>
          </w:tcPr>
          <w:p w14:paraId="79BC2A57" w14:textId="77777777" w:rsidR="00BA1F26" w:rsidRPr="00BA1F26" w:rsidRDefault="00BA1F26" w:rsidP="0057297D">
            <w:pPr>
              <w:pStyle w:val="TableParagraph"/>
              <w:rPr>
                <w:rFonts w:ascii="Proxima Nova Light" w:hAnsi="Proxima Nova Light"/>
                <w:b/>
                <w:sz w:val="18"/>
              </w:rPr>
            </w:pPr>
          </w:p>
          <w:p w14:paraId="42B14943" w14:textId="77777777" w:rsidR="00BA1F26" w:rsidRPr="00BA1F26" w:rsidRDefault="00BA1F26" w:rsidP="0057297D">
            <w:pPr>
              <w:pStyle w:val="TableParagraph"/>
              <w:rPr>
                <w:rFonts w:ascii="Proxima Nova Light" w:hAnsi="Proxima Nova Light"/>
                <w:b/>
                <w:sz w:val="18"/>
              </w:rPr>
            </w:pPr>
          </w:p>
          <w:p w14:paraId="26545A58" w14:textId="77777777" w:rsidR="00BA1F26" w:rsidRPr="00BA1F26" w:rsidRDefault="00BA1F26" w:rsidP="0057297D">
            <w:pPr>
              <w:pStyle w:val="TableParagraph"/>
              <w:ind w:left="138" w:right="134"/>
              <w:jc w:val="center"/>
              <w:rPr>
                <w:rFonts w:ascii="Proxima Nova Light" w:hAnsi="Proxima Nova Light"/>
                <w:b/>
                <w:sz w:val="16"/>
              </w:rPr>
            </w:pPr>
            <w:proofErr w:type="gramStart"/>
            <w:r w:rsidRPr="00BA1F26">
              <w:rPr>
                <w:rFonts w:ascii="Proxima Nova Light" w:hAnsi="Proxima Nova Light"/>
                <w:b/>
                <w:sz w:val="16"/>
              </w:rPr>
              <w:t>verbruik</w:t>
            </w:r>
            <w:proofErr w:type="gramEnd"/>
            <w:r w:rsidRPr="00BA1F26">
              <w:rPr>
                <w:rFonts w:ascii="Proxima Nova Light" w:hAnsi="Proxima Nova Light"/>
                <w:b/>
                <w:spacing w:val="-42"/>
                <w:sz w:val="16"/>
              </w:rPr>
              <w:t xml:space="preserve"> </w:t>
            </w:r>
            <w:r w:rsidRPr="00BA1F26">
              <w:rPr>
                <w:rFonts w:ascii="Proxima Nova Light" w:hAnsi="Proxima Nova Light"/>
                <w:b/>
                <w:sz w:val="16"/>
              </w:rPr>
              <w:t>elektra</w:t>
            </w:r>
            <w:r w:rsidRPr="00BA1F26">
              <w:rPr>
                <w:rFonts w:ascii="Proxima Nova Light" w:hAnsi="Proxima Nova Light"/>
                <w:b/>
                <w:spacing w:val="1"/>
                <w:sz w:val="16"/>
              </w:rPr>
              <w:t xml:space="preserve"> </w:t>
            </w:r>
            <w:r w:rsidRPr="00BA1F26">
              <w:rPr>
                <w:rFonts w:ascii="Proxima Nova Light" w:hAnsi="Proxima Nova Light"/>
                <w:b/>
                <w:sz w:val="16"/>
              </w:rPr>
              <w:t>per</w:t>
            </w:r>
            <w:r w:rsidRPr="00BA1F26">
              <w:rPr>
                <w:rFonts w:ascii="Proxima Nova Light" w:hAnsi="Proxima Nova Light"/>
                <w:b/>
                <w:spacing w:val="1"/>
                <w:sz w:val="16"/>
              </w:rPr>
              <w:t xml:space="preserve"> </w:t>
            </w:r>
            <w:r w:rsidRPr="00BA1F26">
              <w:rPr>
                <w:rFonts w:ascii="Proxima Nova Light" w:hAnsi="Proxima Nova Light"/>
                <w:b/>
                <w:sz w:val="16"/>
              </w:rPr>
              <w:t>persoon</w:t>
            </w:r>
          </w:p>
          <w:p w14:paraId="0D1AB4FE" w14:textId="77777777" w:rsidR="00BA1F26" w:rsidRPr="00BA1F26" w:rsidRDefault="00BA1F26" w:rsidP="0057297D">
            <w:pPr>
              <w:pStyle w:val="TableParagraph"/>
              <w:spacing w:line="169" w:lineRule="exact"/>
              <w:ind w:left="138" w:right="132"/>
              <w:jc w:val="center"/>
              <w:rPr>
                <w:rFonts w:ascii="Proxima Nova Light" w:hAnsi="Proxima Nova Light"/>
                <w:b/>
                <w:sz w:val="16"/>
              </w:rPr>
            </w:pPr>
            <w:r w:rsidRPr="00BA1F26">
              <w:rPr>
                <w:rFonts w:ascii="Proxima Nova Light" w:hAnsi="Proxima Nova Light"/>
                <w:b/>
                <w:sz w:val="16"/>
              </w:rPr>
              <w:t>(</w:t>
            </w:r>
            <w:proofErr w:type="gramStart"/>
            <w:r w:rsidRPr="00BA1F26">
              <w:rPr>
                <w:rFonts w:ascii="Proxima Nova Light" w:hAnsi="Proxima Nova Light"/>
                <w:b/>
                <w:sz w:val="16"/>
              </w:rPr>
              <w:t>kWh</w:t>
            </w:r>
            <w:proofErr w:type="gramEnd"/>
            <w:r w:rsidRPr="00BA1F26">
              <w:rPr>
                <w:rFonts w:ascii="Proxima Nova Light" w:hAnsi="Proxima Nova Light"/>
                <w:b/>
                <w:sz w:val="16"/>
              </w:rPr>
              <w:t>)</w:t>
            </w:r>
          </w:p>
        </w:tc>
      </w:tr>
      <w:tr w:rsidR="00BA1F26" w:rsidRPr="00BA1F26" w14:paraId="349EC37F" w14:textId="77777777" w:rsidTr="0057297D">
        <w:trPr>
          <w:trHeight w:val="299"/>
        </w:trPr>
        <w:tc>
          <w:tcPr>
            <w:tcW w:w="1210" w:type="dxa"/>
          </w:tcPr>
          <w:p w14:paraId="53E3315A" w14:textId="77777777" w:rsidR="00BA1F26" w:rsidRPr="00BA1F26" w:rsidRDefault="00BA1F26" w:rsidP="0057297D">
            <w:pPr>
              <w:pStyle w:val="TableParagraph"/>
              <w:spacing w:before="28" w:line="252" w:lineRule="exact"/>
              <w:ind w:left="69"/>
              <w:rPr>
                <w:rFonts w:ascii="Proxima Nova Light" w:hAnsi="Proxima Nova Light"/>
              </w:rPr>
            </w:pPr>
            <w:proofErr w:type="spellStart"/>
            <w:r w:rsidRPr="00BA1F26">
              <w:rPr>
                <w:rFonts w:ascii="Proxima Nova Light" w:hAnsi="Proxima Nova Light"/>
              </w:rPr>
              <w:t>Hengstdal</w:t>
            </w:r>
            <w:proofErr w:type="spellEnd"/>
          </w:p>
        </w:tc>
        <w:tc>
          <w:tcPr>
            <w:tcW w:w="992" w:type="dxa"/>
          </w:tcPr>
          <w:p w14:paraId="4DE91C31" w14:textId="77777777" w:rsidR="00BA1F26" w:rsidRPr="00BA1F26" w:rsidRDefault="00BA1F26" w:rsidP="0057297D">
            <w:pPr>
              <w:pStyle w:val="TableParagraph"/>
              <w:spacing w:before="28" w:line="252" w:lineRule="exact"/>
              <w:ind w:left="244"/>
              <w:rPr>
                <w:rFonts w:ascii="Proxima Nova Light" w:hAnsi="Proxima Nova Light"/>
              </w:rPr>
            </w:pPr>
            <w:r w:rsidRPr="00BA1F26">
              <w:rPr>
                <w:rFonts w:ascii="Proxima Nova Light" w:hAnsi="Proxima Nova Light"/>
              </w:rPr>
              <w:t>7.040</w:t>
            </w:r>
          </w:p>
        </w:tc>
        <w:tc>
          <w:tcPr>
            <w:tcW w:w="845" w:type="dxa"/>
          </w:tcPr>
          <w:p w14:paraId="02EB5D1F" w14:textId="77777777" w:rsidR="00BA1F26" w:rsidRPr="00BA1F26" w:rsidRDefault="00BA1F26" w:rsidP="0057297D">
            <w:pPr>
              <w:pStyle w:val="TableParagraph"/>
              <w:spacing w:before="28" w:line="252" w:lineRule="exact"/>
              <w:ind w:right="189"/>
              <w:jc w:val="right"/>
              <w:rPr>
                <w:rFonts w:ascii="Proxima Nova Light" w:hAnsi="Proxima Nova Light"/>
              </w:rPr>
            </w:pPr>
            <w:r w:rsidRPr="00BA1F26">
              <w:rPr>
                <w:rFonts w:ascii="Proxima Nova Light" w:hAnsi="Proxima Nova Light"/>
              </w:rPr>
              <w:t>3554</w:t>
            </w:r>
          </w:p>
        </w:tc>
        <w:tc>
          <w:tcPr>
            <w:tcW w:w="992" w:type="dxa"/>
          </w:tcPr>
          <w:p w14:paraId="1A600F28" w14:textId="77777777" w:rsidR="00BA1F26" w:rsidRPr="00BA1F26" w:rsidRDefault="00BA1F26" w:rsidP="0057297D">
            <w:pPr>
              <w:pStyle w:val="TableParagraph"/>
              <w:spacing w:before="28" w:line="252" w:lineRule="exact"/>
              <w:ind w:left="270"/>
              <w:rPr>
                <w:rFonts w:ascii="Proxima Nova Light" w:hAnsi="Proxima Nova Light"/>
              </w:rPr>
            </w:pPr>
            <w:r w:rsidRPr="00BA1F26">
              <w:rPr>
                <w:rFonts w:ascii="Proxima Nova Light" w:hAnsi="Proxima Nova Light"/>
              </w:rPr>
              <w:t>2870</w:t>
            </w:r>
          </w:p>
        </w:tc>
        <w:tc>
          <w:tcPr>
            <w:tcW w:w="1138" w:type="dxa"/>
          </w:tcPr>
          <w:p w14:paraId="72324168" w14:textId="77777777" w:rsidR="00BA1F26" w:rsidRPr="00BA1F26" w:rsidRDefault="00BA1F26" w:rsidP="0057297D">
            <w:pPr>
              <w:pStyle w:val="TableParagraph"/>
              <w:spacing w:before="28" w:line="252" w:lineRule="exact"/>
              <w:ind w:left="341"/>
              <w:rPr>
                <w:rFonts w:ascii="Proxima Nova Light" w:hAnsi="Proxima Nova Light"/>
              </w:rPr>
            </w:pPr>
            <w:r w:rsidRPr="00BA1F26">
              <w:rPr>
                <w:rFonts w:ascii="Proxima Nova Light" w:hAnsi="Proxima Nova Light"/>
              </w:rPr>
              <w:t>2411</w:t>
            </w:r>
          </w:p>
        </w:tc>
        <w:tc>
          <w:tcPr>
            <w:tcW w:w="995" w:type="dxa"/>
          </w:tcPr>
          <w:p w14:paraId="0D041564" w14:textId="77777777" w:rsidR="00BA1F26" w:rsidRPr="00BA1F26" w:rsidRDefault="00BA1F26" w:rsidP="0057297D">
            <w:pPr>
              <w:pStyle w:val="TableParagraph"/>
              <w:spacing w:before="28" w:line="252" w:lineRule="exact"/>
              <w:ind w:left="269"/>
              <w:rPr>
                <w:rFonts w:ascii="Proxima Nova Light" w:hAnsi="Proxima Nova Light"/>
              </w:rPr>
            </w:pPr>
            <w:r w:rsidRPr="00BA1F26">
              <w:rPr>
                <w:rFonts w:ascii="Proxima Nova Light" w:hAnsi="Proxima Nova Light"/>
              </w:rPr>
              <w:t>1359</w:t>
            </w:r>
          </w:p>
        </w:tc>
        <w:tc>
          <w:tcPr>
            <w:tcW w:w="994" w:type="dxa"/>
          </w:tcPr>
          <w:p w14:paraId="70B5524D" w14:textId="77777777" w:rsidR="00BA1F26" w:rsidRPr="00BA1F26" w:rsidRDefault="00BA1F26" w:rsidP="0057297D">
            <w:pPr>
              <w:pStyle w:val="TableParagraph"/>
              <w:spacing w:before="28" w:line="252" w:lineRule="exact"/>
              <w:ind w:left="61" w:right="59"/>
              <w:jc w:val="center"/>
              <w:rPr>
                <w:rFonts w:ascii="Proxima Nova Light" w:hAnsi="Proxima Nova Light"/>
              </w:rPr>
            </w:pPr>
            <w:r w:rsidRPr="00BA1F26">
              <w:rPr>
                <w:rFonts w:ascii="Proxima Nova Light" w:hAnsi="Proxima Nova Light"/>
              </w:rPr>
              <w:t>6915773</w:t>
            </w:r>
          </w:p>
        </w:tc>
        <w:tc>
          <w:tcPr>
            <w:tcW w:w="1131" w:type="dxa"/>
          </w:tcPr>
          <w:p w14:paraId="77233DEB" w14:textId="77777777" w:rsidR="00BA1F26" w:rsidRPr="00BA1F26" w:rsidRDefault="00BA1F26" w:rsidP="0057297D">
            <w:pPr>
              <w:pStyle w:val="TableParagraph"/>
              <w:spacing w:before="28" w:line="252" w:lineRule="exact"/>
              <w:ind w:left="152" w:right="148"/>
              <w:jc w:val="center"/>
              <w:rPr>
                <w:rFonts w:ascii="Proxima Nova Light" w:hAnsi="Proxima Nova Light"/>
              </w:rPr>
            </w:pPr>
            <w:r w:rsidRPr="00BA1F26">
              <w:rPr>
                <w:rFonts w:ascii="Proxima Nova Light" w:hAnsi="Proxima Nova Light"/>
              </w:rPr>
              <w:t>3482065</w:t>
            </w:r>
          </w:p>
        </w:tc>
        <w:tc>
          <w:tcPr>
            <w:tcW w:w="919" w:type="dxa"/>
          </w:tcPr>
          <w:p w14:paraId="1E0B5A95" w14:textId="77777777" w:rsidR="00BA1F26" w:rsidRPr="00BA1F26" w:rsidRDefault="00BA1F26" w:rsidP="0057297D">
            <w:pPr>
              <w:pStyle w:val="TableParagraph"/>
              <w:spacing w:before="28" w:line="252" w:lineRule="exact"/>
              <w:ind w:left="289"/>
              <w:rPr>
                <w:rFonts w:ascii="Proxima Nova Light" w:hAnsi="Proxima Nova Light"/>
              </w:rPr>
            </w:pPr>
            <w:r w:rsidRPr="00BA1F26">
              <w:rPr>
                <w:rFonts w:ascii="Proxima Nova Light" w:hAnsi="Proxima Nova Light"/>
              </w:rPr>
              <w:t>982</w:t>
            </w:r>
          </w:p>
        </w:tc>
      </w:tr>
      <w:tr w:rsidR="00BA1F26" w:rsidRPr="00BA1F26" w14:paraId="56B9C16C" w14:textId="77777777" w:rsidTr="0057297D">
        <w:trPr>
          <w:trHeight w:val="359"/>
        </w:trPr>
        <w:tc>
          <w:tcPr>
            <w:tcW w:w="1210" w:type="dxa"/>
          </w:tcPr>
          <w:p w14:paraId="49BEAFE9" w14:textId="77777777" w:rsidR="00BA1F26" w:rsidRPr="00BA1F26" w:rsidRDefault="00BA1F26" w:rsidP="0057297D">
            <w:pPr>
              <w:pStyle w:val="TableParagraph"/>
              <w:spacing w:before="126" w:line="213" w:lineRule="exact"/>
              <w:ind w:left="69"/>
              <w:rPr>
                <w:rFonts w:ascii="Proxima Nova Light" w:hAnsi="Proxima Nova Light"/>
                <w:sz w:val="20"/>
              </w:rPr>
            </w:pPr>
            <w:r w:rsidRPr="00BA1F26">
              <w:rPr>
                <w:rFonts w:ascii="Proxima Nova Light" w:hAnsi="Proxima Nova Light"/>
                <w:sz w:val="20"/>
              </w:rPr>
              <w:t>Nijmegen</w:t>
            </w:r>
          </w:p>
        </w:tc>
        <w:tc>
          <w:tcPr>
            <w:tcW w:w="992" w:type="dxa"/>
          </w:tcPr>
          <w:p w14:paraId="336F5024" w14:textId="77777777" w:rsidR="00BA1F26" w:rsidRPr="00BA1F26" w:rsidRDefault="00BA1F26" w:rsidP="0057297D">
            <w:pPr>
              <w:pStyle w:val="TableParagraph"/>
              <w:rPr>
                <w:rFonts w:ascii="Proxima Nova Light" w:hAnsi="Proxima Nova Light"/>
                <w:sz w:val="18"/>
              </w:rPr>
            </w:pPr>
          </w:p>
        </w:tc>
        <w:tc>
          <w:tcPr>
            <w:tcW w:w="845" w:type="dxa"/>
          </w:tcPr>
          <w:p w14:paraId="50624E64" w14:textId="77777777" w:rsidR="00BA1F26" w:rsidRPr="00BA1F26" w:rsidRDefault="00BA1F26" w:rsidP="0057297D">
            <w:pPr>
              <w:pStyle w:val="TableParagraph"/>
              <w:spacing w:before="88" w:line="252" w:lineRule="exact"/>
              <w:ind w:right="208"/>
              <w:jc w:val="right"/>
              <w:rPr>
                <w:rFonts w:ascii="Proxima Nova Light" w:hAnsi="Proxima Nova Light"/>
              </w:rPr>
            </w:pPr>
            <w:r w:rsidRPr="00BA1F26">
              <w:rPr>
                <w:rFonts w:ascii="Proxima Nova Light" w:hAnsi="Proxima Nova Light"/>
              </w:rPr>
              <w:t>78597</w:t>
            </w:r>
          </w:p>
        </w:tc>
        <w:tc>
          <w:tcPr>
            <w:tcW w:w="992" w:type="dxa"/>
          </w:tcPr>
          <w:p w14:paraId="66663FF2" w14:textId="77777777" w:rsidR="00BA1F26" w:rsidRPr="00BA1F26" w:rsidRDefault="00BA1F26" w:rsidP="0057297D">
            <w:pPr>
              <w:pStyle w:val="TableParagraph"/>
              <w:spacing w:before="88" w:line="252" w:lineRule="exact"/>
              <w:ind w:left="363"/>
              <w:rPr>
                <w:rFonts w:ascii="Proxima Nova Light" w:hAnsi="Proxima Nova Light"/>
              </w:rPr>
            </w:pPr>
            <w:r w:rsidRPr="00BA1F26">
              <w:rPr>
                <w:rFonts w:ascii="Proxima Nova Light" w:hAnsi="Proxima Nova Light"/>
              </w:rPr>
              <w:t>62042</w:t>
            </w:r>
          </w:p>
        </w:tc>
        <w:tc>
          <w:tcPr>
            <w:tcW w:w="1138" w:type="dxa"/>
          </w:tcPr>
          <w:p w14:paraId="7BB01D26" w14:textId="77777777" w:rsidR="00BA1F26" w:rsidRPr="00BA1F26" w:rsidRDefault="00BA1F26" w:rsidP="0057297D">
            <w:pPr>
              <w:pStyle w:val="TableParagraph"/>
              <w:rPr>
                <w:rFonts w:ascii="Proxima Nova Light" w:hAnsi="Proxima Nova Light"/>
                <w:sz w:val="18"/>
              </w:rPr>
            </w:pPr>
          </w:p>
        </w:tc>
        <w:tc>
          <w:tcPr>
            <w:tcW w:w="995" w:type="dxa"/>
          </w:tcPr>
          <w:p w14:paraId="2E5B2CC6" w14:textId="77777777" w:rsidR="00BA1F26" w:rsidRPr="00BA1F26" w:rsidRDefault="00BA1F26" w:rsidP="0057297D">
            <w:pPr>
              <w:pStyle w:val="TableParagraph"/>
              <w:rPr>
                <w:rFonts w:ascii="Proxima Nova Light" w:hAnsi="Proxima Nova Light"/>
                <w:sz w:val="18"/>
              </w:rPr>
            </w:pPr>
          </w:p>
        </w:tc>
        <w:tc>
          <w:tcPr>
            <w:tcW w:w="994" w:type="dxa"/>
          </w:tcPr>
          <w:p w14:paraId="7AD1660B" w14:textId="77777777" w:rsidR="00BA1F26" w:rsidRPr="00BA1F26" w:rsidRDefault="00BA1F26" w:rsidP="0057297D">
            <w:pPr>
              <w:pStyle w:val="TableParagraph"/>
              <w:spacing w:before="140" w:line="199" w:lineRule="exact"/>
              <w:ind w:left="61" w:right="61"/>
              <w:jc w:val="center"/>
              <w:rPr>
                <w:rFonts w:ascii="Proxima Nova Light" w:hAnsi="Proxima Nova Light"/>
                <w:sz w:val="18"/>
              </w:rPr>
            </w:pPr>
            <w:r w:rsidRPr="00BA1F26">
              <w:rPr>
                <w:rFonts w:ascii="Proxima Nova Light" w:hAnsi="Proxima Nova Light"/>
                <w:sz w:val="18"/>
              </w:rPr>
              <w:t>168717375</w:t>
            </w:r>
          </w:p>
        </w:tc>
        <w:tc>
          <w:tcPr>
            <w:tcW w:w="1131" w:type="dxa"/>
          </w:tcPr>
          <w:p w14:paraId="4E44A417" w14:textId="77777777" w:rsidR="00BA1F26" w:rsidRPr="00BA1F26" w:rsidRDefault="00BA1F26" w:rsidP="0057297D">
            <w:pPr>
              <w:pStyle w:val="TableParagraph"/>
              <w:spacing w:before="140" w:line="199" w:lineRule="exact"/>
              <w:ind w:left="148" w:right="148"/>
              <w:jc w:val="center"/>
              <w:rPr>
                <w:rFonts w:ascii="Proxima Nova Light" w:hAnsi="Proxima Nova Light"/>
                <w:sz w:val="18"/>
              </w:rPr>
            </w:pPr>
            <w:r w:rsidRPr="00BA1F26">
              <w:rPr>
                <w:rFonts w:ascii="Proxima Nova Light" w:hAnsi="Proxima Nova Light"/>
                <w:sz w:val="18"/>
              </w:rPr>
              <w:t>72203893</w:t>
            </w:r>
          </w:p>
        </w:tc>
        <w:tc>
          <w:tcPr>
            <w:tcW w:w="919" w:type="dxa"/>
          </w:tcPr>
          <w:p w14:paraId="3A57D601" w14:textId="77777777" w:rsidR="00BA1F26" w:rsidRPr="00BA1F26" w:rsidRDefault="00BA1F26" w:rsidP="0057297D">
            <w:pPr>
              <w:pStyle w:val="TableParagraph"/>
              <w:rPr>
                <w:rFonts w:ascii="Proxima Nova Light" w:hAnsi="Proxima Nova Light"/>
                <w:sz w:val="18"/>
              </w:rPr>
            </w:pPr>
          </w:p>
        </w:tc>
      </w:tr>
    </w:tbl>
    <w:p w14:paraId="2664FB7C" w14:textId="18AD3032" w:rsidR="00BA1F26" w:rsidRDefault="00BA1F26" w:rsidP="00BA1F26">
      <w:pPr>
        <w:pStyle w:val="Normaltekst"/>
      </w:pPr>
    </w:p>
    <w:p w14:paraId="4C166391" w14:textId="4CEB73D0" w:rsidR="00A96BA3" w:rsidRDefault="00A96BA3" w:rsidP="00A96BA3">
      <w:pPr>
        <w:pStyle w:val="Heading1"/>
      </w:pPr>
      <w:r>
        <w:rPr>
          <w:noProof/>
          <w:lang w:eastAsia="nl-NL"/>
        </w:rPr>
        <w:drawing>
          <wp:anchor distT="0" distB="0" distL="0" distR="0" simplePos="0" relativeHeight="251682816" behindDoc="0" locked="0" layoutInCell="1" allowOverlap="1" wp14:anchorId="686E158F" wp14:editId="7FC6C14F">
            <wp:simplePos x="0" y="0"/>
            <wp:positionH relativeFrom="margin">
              <wp:align>left</wp:align>
            </wp:positionH>
            <wp:positionV relativeFrom="paragraph">
              <wp:posOffset>398228</wp:posOffset>
            </wp:positionV>
            <wp:extent cx="5749966" cy="3536441"/>
            <wp:effectExtent l="0" t="0" r="3175" b="6985"/>
            <wp:wrapTopAndBottom/>
            <wp:docPr id="57" name="image31.jpeg" descr="Zonneatla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72" cstate="print"/>
                    <a:stretch>
                      <a:fillRect/>
                    </a:stretch>
                  </pic:blipFill>
                  <pic:spPr>
                    <a:xfrm>
                      <a:off x="0" y="0"/>
                      <a:ext cx="5749966" cy="3536441"/>
                    </a:xfrm>
                    <a:prstGeom prst="rect">
                      <a:avLst/>
                    </a:prstGeom>
                  </pic:spPr>
                </pic:pic>
              </a:graphicData>
            </a:graphic>
          </wp:anchor>
        </w:drawing>
      </w:r>
      <w:r>
        <w:t>Zonneatlas</w:t>
      </w:r>
    </w:p>
    <w:p w14:paraId="21525817" w14:textId="7540AAF5" w:rsidR="00A96BA3" w:rsidRDefault="00A96BA3" w:rsidP="00A96BA3">
      <w:pPr>
        <w:pStyle w:val="Normaltekst"/>
      </w:pPr>
    </w:p>
    <w:p w14:paraId="4F7EAEE0" w14:textId="1022C7A9" w:rsidR="00A96BA3" w:rsidRDefault="00A96BA3" w:rsidP="00A96BA3">
      <w:pPr>
        <w:pStyle w:val="Normaltekst"/>
      </w:pPr>
      <w:r w:rsidRPr="00A96BA3">
        <w:t xml:space="preserve">Bron </w:t>
      </w:r>
      <w:hyperlink r:id="rId73">
        <w:r w:rsidRPr="00A96BA3">
          <w:rPr>
            <w:rStyle w:val="WeblinkChar"/>
          </w:rPr>
          <w:t xml:space="preserve">Zonneatlas </w:t>
        </w:r>
      </w:hyperlink>
      <w:proofErr w:type="spellStart"/>
      <w:r w:rsidRPr="00A96BA3">
        <w:t>Hengstdal</w:t>
      </w:r>
      <w:proofErr w:type="spellEnd"/>
    </w:p>
    <w:p w14:paraId="30F6DD14" w14:textId="77777777" w:rsidR="00A96BA3" w:rsidRDefault="00A96BA3" w:rsidP="00A96BA3">
      <w:pPr>
        <w:pStyle w:val="Normaltekst"/>
      </w:pPr>
    </w:p>
    <w:p w14:paraId="5DCEF0F5" w14:textId="77777777" w:rsidR="00A96BA3" w:rsidRDefault="00A96BA3" w:rsidP="00A96BA3">
      <w:pPr>
        <w:pStyle w:val="Normaltekst"/>
      </w:pPr>
    </w:p>
    <w:p w14:paraId="5716462E" w14:textId="77777777" w:rsidR="00A96BA3" w:rsidRDefault="00A96BA3" w:rsidP="00A96BA3">
      <w:pPr>
        <w:pStyle w:val="Normaltekst"/>
      </w:pPr>
    </w:p>
    <w:p w14:paraId="6FCBDF6E" w14:textId="77777777" w:rsidR="00A96BA3" w:rsidRDefault="00A96BA3" w:rsidP="00A96BA3">
      <w:pPr>
        <w:pStyle w:val="Normaltekst"/>
      </w:pPr>
    </w:p>
    <w:p w14:paraId="68E80723" w14:textId="1C4AB477" w:rsidR="00A96BA3" w:rsidRPr="00A96BA3" w:rsidRDefault="00A96BA3" w:rsidP="00A96BA3">
      <w:pPr>
        <w:pStyle w:val="Normaltekst"/>
      </w:pPr>
      <w:r w:rsidRPr="00A96BA3">
        <w:t>Zonneatlas deel 1</w:t>
      </w:r>
    </w:p>
    <w:p w14:paraId="2866C0ED" w14:textId="77777777" w:rsidR="00A96BA3" w:rsidRPr="00A96BA3" w:rsidRDefault="00A96BA3" w:rsidP="00A96BA3">
      <w:pPr>
        <w:pStyle w:val="Normaltekst"/>
      </w:pPr>
      <w:r w:rsidRPr="00A96BA3">
        <w:rPr>
          <w:noProof/>
        </w:rPr>
        <w:lastRenderedPageBreak/>
        <w:drawing>
          <wp:inline distT="0" distB="0" distL="0" distR="0" wp14:anchorId="4BD533E9" wp14:editId="5DBCDF86">
            <wp:extent cx="4532244" cy="3006449"/>
            <wp:effectExtent l="0" t="0" r="1905" b="3810"/>
            <wp:docPr id="59" name="image32.jpeg" descr="Zonneatl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74" cstate="print"/>
                    <a:stretch>
                      <a:fillRect/>
                    </a:stretch>
                  </pic:blipFill>
                  <pic:spPr>
                    <a:xfrm>
                      <a:off x="0" y="0"/>
                      <a:ext cx="4540399" cy="3011859"/>
                    </a:xfrm>
                    <a:prstGeom prst="rect">
                      <a:avLst/>
                    </a:prstGeom>
                  </pic:spPr>
                </pic:pic>
              </a:graphicData>
            </a:graphic>
          </wp:inline>
        </w:drawing>
      </w:r>
    </w:p>
    <w:p w14:paraId="7DEEF281" w14:textId="77777777" w:rsidR="00A96BA3" w:rsidRPr="00A96BA3" w:rsidRDefault="00A96BA3" w:rsidP="00A96BA3">
      <w:pPr>
        <w:pStyle w:val="Normaltekst"/>
      </w:pPr>
      <w:r w:rsidRPr="00A96BA3">
        <w:t>Zonneatlas deel 2</w:t>
      </w:r>
    </w:p>
    <w:p w14:paraId="52DA2CDB" w14:textId="77777777" w:rsidR="00A96BA3" w:rsidRPr="00A96BA3" w:rsidRDefault="00A96BA3" w:rsidP="00A96BA3">
      <w:pPr>
        <w:pStyle w:val="Normaltekst"/>
      </w:pPr>
      <w:r w:rsidRPr="00A96BA3">
        <w:rPr>
          <w:noProof/>
        </w:rPr>
        <w:drawing>
          <wp:inline distT="0" distB="0" distL="0" distR="0" wp14:anchorId="11839B60" wp14:editId="5B5D9BDE">
            <wp:extent cx="4382193" cy="3490623"/>
            <wp:effectExtent l="0" t="0" r="0" b="0"/>
            <wp:docPr id="61" name="image33.jpeg" descr="Zonneat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75" cstate="print"/>
                    <a:stretch>
                      <a:fillRect/>
                    </a:stretch>
                  </pic:blipFill>
                  <pic:spPr>
                    <a:xfrm>
                      <a:off x="0" y="0"/>
                      <a:ext cx="4383722" cy="3491841"/>
                    </a:xfrm>
                    <a:prstGeom prst="rect">
                      <a:avLst/>
                    </a:prstGeom>
                  </pic:spPr>
                </pic:pic>
              </a:graphicData>
            </a:graphic>
          </wp:inline>
        </w:drawing>
      </w:r>
    </w:p>
    <w:p w14:paraId="16F7C047" w14:textId="1933CD2F" w:rsidR="00A96BA3" w:rsidRDefault="00A96BA3" w:rsidP="00A96BA3">
      <w:pPr>
        <w:pStyle w:val="Normaltekst"/>
      </w:pPr>
    </w:p>
    <w:p w14:paraId="73533EBE" w14:textId="5B9AE17A" w:rsidR="00A96BA3" w:rsidRDefault="00A96BA3" w:rsidP="00A96BA3">
      <w:pPr>
        <w:pStyle w:val="Normaltekst"/>
      </w:pPr>
    </w:p>
    <w:p w14:paraId="5FC8F93C" w14:textId="3C0E4C90" w:rsidR="00A96BA3" w:rsidRDefault="00A96BA3" w:rsidP="00A96BA3">
      <w:pPr>
        <w:pStyle w:val="Normaltekst"/>
      </w:pPr>
    </w:p>
    <w:p w14:paraId="0B9BFB05" w14:textId="77777777" w:rsidR="00A96BA3" w:rsidRPr="00A96BA3" w:rsidRDefault="00A96BA3" w:rsidP="00A96BA3">
      <w:pPr>
        <w:pStyle w:val="Normaltekst"/>
      </w:pPr>
    </w:p>
    <w:p w14:paraId="39981ACB" w14:textId="77777777" w:rsidR="00A96BA3" w:rsidRPr="00A96BA3" w:rsidRDefault="00A96BA3" w:rsidP="00A96BA3">
      <w:pPr>
        <w:pStyle w:val="Normaltekst"/>
      </w:pPr>
      <w:r w:rsidRPr="00A96BA3">
        <w:t>Zonneatlas deel 3</w:t>
      </w:r>
    </w:p>
    <w:p w14:paraId="1B489DAA" w14:textId="77777777" w:rsidR="00A96BA3" w:rsidRPr="00A96BA3" w:rsidRDefault="00A96BA3" w:rsidP="00A96BA3">
      <w:pPr>
        <w:pStyle w:val="Normaltekst"/>
      </w:pPr>
      <w:r w:rsidRPr="00A96BA3">
        <w:rPr>
          <w:noProof/>
        </w:rPr>
        <w:lastRenderedPageBreak/>
        <w:drawing>
          <wp:inline distT="0" distB="0" distL="0" distR="0" wp14:anchorId="0A3DA53F" wp14:editId="79F92073">
            <wp:extent cx="2995172" cy="3912870"/>
            <wp:effectExtent l="0" t="0" r="0" b="0"/>
            <wp:docPr id="63" name="image34.jpeg" descr="Zonneatl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76" cstate="print"/>
                    <a:stretch>
                      <a:fillRect/>
                    </a:stretch>
                  </pic:blipFill>
                  <pic:spPr>
                    <a:xfrm>
                      <a:off x="0" y="0"/>
                      <a:ext cx="2995172" cy="3912870"/>
                    </a:xfrm>
                    <a:prstGeom prst="rect">
                      <a:avLst/>
                    </a:prstGeom>
                  </pic:spPr>
                </pic:pic>
              </a:graphicData>
            </a:graphic>
          </wp:inline>
        </w:drawing>
      </w:r>
    </w:p>
    <w:p w14:paraId="1B71497C" w14:textId="45CF245D" w:rsidR="00A96BA3" w:rsidRDefault="00A96BA3" w:rsidP="00A96BA3">
      <w:pPr>
        <w:pStyle w:val="Heading1"/>
      </w:pPr>
      <w:r>
        <w:t xml:space="preserve">Zonnepotentie </w:t>
      </w:r>
      <w:proofErr w:type="spellStart"/>
      <w:r>
        <w:t>Hengstdal</w:t>
      </w:r>
      <w:proofErr w:type="spellEnd"/>
      <w:r>
        <w:t xml:space="preserve"> (Pico Data)</w:t>
      </w:r>
    </w:p>
    <w:p w14:paraId="1CB6042A" w14:textId="1EBF759C" w:rsidR="00A96BA3" w:rsidRPr="00A96BA3" w:rsidRDefault="00A96BA3" w:rsidP="00A96BA3">
      <w:pPr>
        <w:pStyle w:val="Normaltekst"/>
      </w:pPr>
      <w:r w:rsidRPr="00A96BA3">
        <w:t xml:space="preserve">Deze berekening laat voor elk </w:t>
      </w:r>
      <w:proofErr w:type="spellStart"/>
      <w:r w:rsidRPr="00A96BA3">
        <w:t>dakdeel</w:t>
      </w:r>
      <w:proofErr w:type="spellEnd"/>
      <w:r w:rsidRPr="00A96BA3">
        <w:t xml:space="preserve"> in </w:t>
      </w:r>
      <w:proofErr w:type="spellStart"/>
      <w:r w:rsidRPr="00A96BA3">
        <w:t>Hengstdal</w:t>
      </w:r>
      <w:proofErr w:type="spellEnd"/>
      <w:r w:rsidRPr="00A96BA3">
        <w:t xml:space="preserve"> de potentie voor zonnepanelen zien in</w:t>
      </w:r>
      <w:r>
        <w:t xml:space="preserve"> </w:t>
      </w:r>
      <w:r w:rsidRPr="00A96BA3">
        <w:t xml:space="preserve">kWh/jaar. De </w:t>
      </w:r>
      <w:proofErr w:type="spellStart"/>
      <w:r w:rsidRPr="00A96BA3">
        <w:t>quickscan</w:t>
      </w:r>
      <w:proofErr w:type="spellEnd"/>
      <w:r w:rsidRPr="00A96BA3">
        <w:t xml:space="preserve"> geeft inzicht in potentieel interessante locaties voor zonnepanelen.</w:t>
      </w:r>
    </w:p>
    <w:p w14:paraId="0DCA7A3B" w14:textId="77777777" w:rsidR="00A96BA3" w:rsidRPr="00A96BA3" w:rsidRDefault="00A96BA3" w:rsidP="00A96BA3">
      <w:pPr>
        <w:pStyle w:val="Normaltekst"/>
      </w:pPr>
      <w:r w:rsidRPr="00A96BA3">
        <w:rPr>
          <w:noProof/>
        </w:rPr>
        <w:drawing>
          <wp:inline distT="0" distB="0" distL="0" distR="0" wp14:anchorId="4319BF15" wp14:editId="4DC45FC5">
            <wp:extent cx="5747506" cy="897731"/>
            <wp:effectExtent l="0" t="0" r="0" b="0"/>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77" cstate="print"/>
                    <a:stretch>
                      <a:fillRect/>
                    </a:stretch>
                  </pic:blipFill>
                  <pic:spPr>
                    <a:xfrm>
                      <a:off x="0" y="0"/>
                      <a:ext cx="5747506" cy="897731"/>
                    </a:xfrm>
                    <a:prstGeom prst="rect">
                      <a:avLst/>
                    </a:prstGeom>
                  </pic:spPr>
                </pic:pic>
              </a:graphicData>
            </a:graphic>
          </wp:inline>
        </w:drawing>
      </w:r>
    </w:p>
    <w:p w14:paraId="2BBFDB0A" w14:textId="77777777" w:rsidR="00A96BA3" w:rsidRPr="00A96BA3" w:rsidRDefault="00A96BA3" w:rsidP="00A96BA3">
      <w:pPr>
        <w:pStyle w:val="Normaltekst"/>
      </w:pPr>
      <w:r w:rsidRPr="00A96BA3">
        <w:t xml:space="preserve">Brondata berekening: De zonnepotentie is berekend met het </w:t>
      </w:r>
      <w:proofErr w:type="spellStart"/>
      <w:r w:rsidRPr="00A96BA3">
        <w:t>zonnepotentiemodel</w:t>
      </w:r>
      <w:proofErr w:type="spellEnd"/>
      <w:r w:rsidRPr="00A96BA3">
        <w:t xml:space="preserve"> van </w:t>
      </w:r>
      <w:proofErr w:type="spellStart"/>
      <w:r w:rsidRPr="00A96BA3">
        <w:t>Geodan</w:t>
      </w:r>
      <w:proofErr w:type="spellEnd"/>
      <w:r w:rsidRPr="00A96BA3">
        <w:t xml:space="preserve"> dat is gebaseerd op de Basisregistraties Adressen en Gebouwen (BAG) en het Actueel Hoogtebestand Nederland (AHN2).</w:t>
      </w:r>
    </w:p>
    <w:p w14:paraId="6F87AD8C" w14:textId="77777777" w:rsidR="00A96BA3" w:rsidRPr="00A96BA3" w:rsidRDefault="00A96BA3" w:rsidP="00A96BA3">
      <w:pPr>
        <w:pStyle w:val="Normaltekst"/>
      </w:pPr>
      <w:r w:rsidRPr="00A96BA3">
        <w:t xml:space="preserve">Stel dat elk geschikt stuk dak van de 2346 panden in </w:t>
      </w:r>
      <w:proofErr w:type="spellStart"/>
      <w:r w:rsidRPr="00A96BA3">
        <w:t>Hengstdal</w:t>
      </w:r>
      <w:proofErr w:type="spellEnd"/>
      <w:r w:rsidRPr="00A96BA3">
        <w:t xml:space="preserve"> voorzien wordt van zonnepanelen dan zou dat 24,4 miljoen kosten. De besparing en opbrengst is dan 3,1 miljoen per jaar. Wat betekend een </w:t>
      </w:r>
      <w:proofErr w:type="gramStart"/>
      <w:r w:rsidRPr="00A96BA3">
        <w:t>terugverdien tijd</w:t>
      </w:r>
      <w:proofErr w:type="gramEnd"/>
      <w:r w:rsidRPr="00A96BA3">
        <w:t xml:space="preserve"> van 8 jaar.</w:t>
      </w:r>
    </w:p>
    <w:p w14:paraId="36B2D768" w14:textId="320F9A8B" w:rsidR="00A96BA3" w:rsidRDefault="00A96BA3">
      <w:pPr>
        <w:jc w:val="left"/>
        <w:rPr>
          <w:rFonts w:ascii="Proxima Nova Light" w:hAnsi="Proxima Nova Light"/>
          <w:color w:val="3B3838" w:themeColor="background2" w:themeShade="40"/>
        </w:rPr>
      </w:pPr>
      <w:r>
        <w:br w:type="page"/>
      </w:r>
    </w:p>
    <w:p w14:paraId="1BA89B2B" w14:textId="73FEEF48" w:rsidR="00A96BA3" w:rsidRDefault="00A96BA3" w:rsidP="00472D8C">
      <w:pPr>
        <w:pStyle w:val="Heading1"/>
      </w:pPr>
      <w:r>
        <w:lastRenderedPageBreak/>
        <w:t xml:space="preserve">Van label </w:t>
      </w:r>
      <w:r w:rsidR="00472D8C">
        <w:t>CDEFG naar B</w:t>
      </w:r>
    </w:p>
    <w:p w14:paraId="47D6F6BB" w14:textId="4F6B9475" w:rsidR="00472D8C" w:rsidRDefault="00472D8C" w:rsidP="00472D8C">
      <w:pPr>
        <w:pStyle w:val="Normaltekst"/>
      </w:pPr>
      <w:r w:rsidRPr="00472D8C">
        <w:t>Onderstaande kaar toont de gemiddeld investering die nodig is om van het huidige label</w:t>
      </w:r>
      <w:r>
        <w:t xml:space="preserve"> </w:t>
      </w:r>
      <w:r w:rsidRPr="00472D8C">
        <w:t>naar label B te komen. Er zijn in PICO verschillende kaartlagen die beschrijven de gemiddelde energiebesparingspotentie van het isoleren van woningen naar energielabel B in m3 aardgas per jaar per woning. Dit houdt in dat een woning door middel van isolatie een energielabel B krijgt. Voor woningen met energielabel B of beter heeft deze kaart geen waarde. Er zijn vijf verschillende kaartlagen die de gemiddelde gasbesparing, investering, kostenbesparing, terugverdientijd en CO2 besparing weergeven van deze isolatiemaatregel.</w:t>
      </w:r>
    </w:p>
    <w:p w14:paraId="451D0A51" w14:textId="0E432F99" w:rsidR="00472D8C" w:rsidRDefault="00472D8C" w:rsidP="00472D8C">
      <w:pPr>
        <w:pStyle w:val="Normaltekst"/>
      </w:pPr>
      <w:r w:rsidRPr="00472D8C">
        <w:t>Kaart gemiddelde investering naar label B</w:t>
      </w:r>
    </w:p>
    <w:p w14:paraId="4285ADEA" w14:textId="1D6DBFBA" w:rsidR="00472D8C" w:rsidRPr="00472D8C" w:rsidRDefault="00472D8C" w:rsidP="00472D8C">
      <w:pPr>
        <w:pStyle w:val="Normaltekst"/>
      </w:pPr>
      <w:r>
        <w:rPr>
          <w:noProof/>
          <w:sz w:val="20"/>
          <w:lang w:eastAsia="nl-NL"/>
        </w:rPr>
        <w:drawing>
          <wp:inline distT="0" distB="0" distL="0" distR="0" wp14:anchorId="1661149F" wp14:editId="2560C745">
            <wp:extent cx="5692013" cy="3018663"/>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78" cstate="print"/>
                    <a:stretch>
                      <a:fillRect/>
                    </a:stretch>
                  </pic:blipFill>
                  <pic:spPr>
                    <a:xfrm>
                      <a:off x="0" y="0"/>
                      <a:ext cx="5692013" cy="3018663"/>
                    </a:xfrm>
                    <a:prstGeom prst="rect">
                      <a:avLst/>
                    </a:prstGeom>
                  </pic:spPr>
                </pic:pic>
              </a:graphicData>
            </a:graphic>
          </wp:inline>
        </w:drawing>
      </w:r>
    </w:p>
    <w:p w14:paraId="4AB14F12" w14:textId="77777777" w:rsidR="00472D8C" w:rsidRPr="00472D8C" w:rsidRDefault="00472D8C" w:rsidP="00472D8C">
      <w:pPr>
        <w:pStyle w:val="Normaltekst"/>
      </w:pPr>
      <w:r w:rsidRPr="00472D8C">
        <w:rPr>
          <w:noProof/>
        </w:rPr>
        <w:drawing>
          <wp:inline distT="0" distB="0" distL="0" distR="0" wp14:anchorId="3D6F0E43" wp14:editId="6882F9CD">
            <wp:extent cx="5721610" cy="830865"/>
            <wp:effectExtent l="0" t="0" r="0" b="0"/>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79" cstate="print"/>
                    <a:stretch>
                      <a:fillRect/>
                    </a:stretch>
                  </pic:blipFill>
                  <pic:spPr>
                    <a:xfrm>
                      <a:off x="0" y="0"/>
                      <a:ext cx="5721610" cy="830865"/>
                    </a:xfrm>
                    <a:prstGeom prst="rect">
                      <a:avLst/>
                    </a:prstGeom>
                  </pic:spPr>
                </pic:pic>
              </a:graphicData>
            </a:graphic>
          </wp:inline>
        </w:drawing>
      </w:r>
    </w:p>
    <w:p w14:paraId="0F334873" w14:textId="77777777" w:rsidR="00472D8C" w:rsidRPr="00472D8C" w:rsidRDefault="00472D8C" w:rsidP="00472D8C">
      <w:pPr>
        <w:pStyle w:val="Normaltekst"/>
      </w:pPr>
      <w:r w:rsidRPr="00472D8C">
        <w:t xml:space="preserve">De benodigde investering is 29,4 miljoen waarmee 1,4 miljoen besparing per jaar gerealiseerd wordt. Dit resulteert in een terugverdientijd van 21 jaar bij de huidige </w:t>
      </w:r>
      <w:proofErr w:type="gramStart"/>
      <w:r w:rsidRPr="00472D8C">
        <w:t>gas prijs</w:t>
      </w:r>
      <w:proofErr w:type="gramEnd"/>
      <w:r w:rsidRPr="00472D8C">
        <w:t>.</w:t>
      </w:r>
    </w:p>
    <w:p w14:paraId="6D2B1EEC" w14:textId="77777777" w:rsidR="00472D8C" w:rsidRPr="00472D8C" w:rsidRDefault="00472D8C" w:rsidP="00472D8C">
      <w:pPr>
        <w:pStyle w:val="Normaltekst"/>
      </w:pPr>
    </w:p>
    <w:p w14:paraId="162E9BDD" w14:textId="64706CB1" w:rsidR="00472D8C" w:rsidRDefault="00472D8C">
      <w:pPr>
        <w:jc w:val="left"/>
        <w:rPr>
          <w:rFonts w:ascii="Proxima Nova Light" w:hAnsi="Proxima Nova Light"/>
          <w:color w:val="3B3838" w:themeColor="background2" w:themeShade="40"/>
        </w:rPr>
      </w:pPr>
      <w:r>
        <w:br w:type="page"/>
      </w:r>
    </w:p>
    <w:p w14:paraId="456C4338" w14:textId="77777777" w:rsidR="00472D8C" w:rsidRPr="00472D8C" w:rsidRDefault="00472D8C" w:rsidP="00472D8C">
      <w:pPr>
        <w:pStyle w:val="Heading1"/>
      </w:pPr>
      <w:r w:rsidRPr="00472D8C">
        <w:lastRenderedPageBreak/>
        <w:t>Bijlagen</w:t>
      </w:r>
    </w:p>
    <w:p w14:paraId="655B921C" w14:textId="77777777" w:rsidR="00472D8C" w:rsidRPr="00472D8C" w:rsidRDefault="00472D8C" w:rsidP="00472D8C">
      <w:pPr>
        <w:pStyle w:val="Normaltekst"/>
      </w:pPr>
      <w:r w:rsidRPr="00472D8C">
        <w:t>BAG leeftijd bebouwing</w:t>
      </w:r>
    </w:p>
    <w:p w14:paraId="0501230D" w14:textId="77777777" w:rsidR="00472D8C" w:rsidRPr="00472D8C" w:rsidRDefault="00472D8C" w:rsidP="00472D8C">
      <w:pPr>
        <w:pStyle w:val="Normaltekst"/>
      </w:pPr>
      <w:r w:rsidRPr="00472D8C">
        <w:rPr>
          <w:noProof/>
        </w:rPr>
        <w:drawing>
          <wp:inline distT="0" distB="0" distL="0" distR="0" wp14:anchorId="5D5F94A3" wp14:editId="2055021B">
            <wp:extent cx="5064981" cy="3627964"/>
            <wp:effectExtent l="0" t="0" r="2540" b="0"/>
            <wp:docPr id="71" name="image38.jpeg" descr="BAG tot 1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80" cstate="print"/>
                    <a:stretch>
                      <a:fillRect/>
                    </a:stretch>
                  </pic:blipFill>
                  <pic:spPr>
                    <a:xfrm>
                      <a:off x="0" y="0"/>
                      <a:ext cx="5070531" cy="3631939"/>
                    </a:xfrm>
                    <a:prstGeom prst="rect">
                      <a:avLst/>
                    </a:prstGeom>
                  </pic:spPr>
                </pic:pic>
              </a:graphicData>
            </a:graphic>
          </wp:inline>
        </w:drawing>
      </w:r>
    </w:p>
    <w:p w14:paraId="17AA6C43" w14:textId="77777777" w:rsidR="00472D8C" w:rsidRPr="00472D8C" w:rsidRDefault="00472D8C" w:rsidP="00472D8C">
      <w:pPr>
        <w:pStyle w:val="Normaltekst"/>
      </w:pPr>
      <w:r w:rsidRPr="00472D8C">
        <w:t>Woningen tot 1900</w:t>
      </w:r>
    </w:p>
    <w:p w14:paraId="00080535" w14:textId="77777777" w:rsidR="00472D8C" w:rsidRPr="00472D8C" w:rsidRDefault="00472D8C" w:rsidP="00472D8C">
      <w:pPr>
        <w:pStyle w:val="Normaltekst"/>
      </w:pPr>
      <w:r w:rsidRPr="00472D8C">
        <w:rPr>
          <w:noProof/>
        </w:rPr>
        <w:drawing>
          <wp:inline distT="0" distB="0" distL="0" distR="0" wp14:anchorId="4E0277C8" wp14:editId="77466533">
            <wp:extent cx="5058905" cy="3669030"/>
            <wp:effectExtent l="0" t="0" r="8890" b="7620"/>
            <wp:docPr id="73" name="image39.jpeg" descr="BAG 1900 - 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81" cstate="print"/>
                    <a:stretch>
                      <a:fillRect/>
                    </a:stretch>
                  </pic:blipFill>
                  <pic:spPr>
                    <a:xfrm>
                      <a:off x="0" y="0"/>
                      <a:ext cx="5071651" cy="3678274"/>
                    </a:xfrm>
                    <a:prstGeom prst="rect">
                      <a:avLst/>
                    </a:prstGeom>
                  </pic:spPr>
                </pic:pic>
              </a:graphicData>
            </a:graphic>
          </wp:inline>
        </w:drawing>
      </w:r>
    </w:p>
    <w:p w14:paraId="4EBC84F1" w14:textId="77777777" w:rsidR="00472D8C" w:rsidRPr="00472D8C" w:rsidRDefault="00472D8C" w:rsidP="00472D8C">
      <w:pPr>
        <w:pStyle w:val="Normaltekst"/>
        <w:sectPr w:rsidR="00472D8C" w:rsidRPr="00472D8C">
          <w:headerReference w:type="default" r:id="rId82"/>
          <w:footerReference w:type="default" r:id="rId83"/>
          <w:pgSz w:w="11910" w:h="16840"/>
          <w:pgMar w:top="1360" w:right="900" w:bottom="780" w:left="1200" w:header="607" w:footer="594" w:gutter="0"/>
          <w:cols w:space="708"/>
        </w:sectPr>
      </w:pPr>
    </w:p>
    <w:p w14:paraId="3A131124" w14:textId="7E2B720F" w:rsidR="00472D8C" w:rsidRPr="00472D8C" w:rsidRDefault="00472D8C" w:rsidP="00472D8C">
      <w:pPr>
        <w:pStyle w:val="Normaltekst"/>
      </w:pPr>
      <w:r w:rsidRPr="00472D8C">
        <w:rPr>
          <w:noProof/>
        </w:rPr>
        <w:lastRenderedPageBreak/>
        <w:drawing>
          <wp:anchor distT="0" distB="0" distL="0" distR="0" simplePos="0" relativeHeight="251684864" behindDoc="0" locked="0" layoutInCell="1" allowOverlap="1" wp14:anchorId="2FF7EF0F" wp14:editId="290BF070">
            <wp:simplePos x="0" y="0"/>
            <wp:positionH relativeFrom="page">
              <wp:posOffset>922020</wp:posOffset>
            </wp:positionH>
            <wp:positionV relativeFrom="paragraph">
              <wp:posOffset>379730</wp:posOffset>
            </wp:positionV>
            <wp:extent cx="4953635" cy="3031490"/>
            <wp:effectExtent l="0" t="0" r="0" b="0"/>
            <wp:wrapTopAndBottom/>
            <wp:docPr id="75" name="image40.jpeg" descr="BAG 1950 - 1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84" cstate="print"/>
                    <a:stretch>
                      <a:fillRect/>
                    </a:stretch>
                  </pic:blipFill>
                  <pic:spPr>
                    <a:xfrm>
                      <a:off x="0" y="0"/>
                      <a:ext cx="4953635" cy="3031490"/>
                    </a:xfrm>
                    <a:prstGeom prst="rect">
                      <a:avLst/>
                    </a:prstGeom>
                  </pic:spPr>
                </pic:pic>
              </a:graphicData>
            </a:graphic>
            <wp14:sizeRelH relativeFrom="margin">
              <wp14:pctWidth>0</wp14:pctWidth>
            </wp14:sizeRelH>
            <wp14:sizeRelV relativeFrom="margin">
              <wp14:pctHeight>0</wp14:pctHeight>
            </wp14:sizeRelV>
          </wp:anchor>
        </w:drawing>
      </w:r>
      <w:r w:rsidRPr="00472D8C">
        <w:t>Woningen van 1900 tot 1950</w:t>
      </w:r>
    </w:p>
    <w:p w14:paraId="218DE839" w14:textId="77777777" w:rsidR="00472D8C" w:rsidRDefault="00472D8C" w:rsidP="00472D8C">
      <w:pPr>
        <w:pStyle w:val="Normaltekst"/>
      </w:pPr>
    </w:p>
    <w:p w14:paraId="0008B960" w14:textId="062D939E" w:rsidR="00472D8C" w:rsidRPr="00472D8C" w:rsidRDefault="00472D8C" w:rsidP="00472D8C">
      <w:pPr>
        <w:pStyle w:val="Normaltekst"/>
      </w:pPr>
      <w:r w:rsidRPr="00472D8C">
        <w:rPr>
          <w:noProof/>
        </w:rPr>
        <w:drawing>
          <wp:anchor distT="0" distB="0" distL="0" distR="0" simplePos="0" relativeHeight="251685888" behindDoc="0" locked="0" layoutInCell="1" allowOverlap="1" wp14:anchorId="32ACCCF6" wp14:editId="29D2FC2B">
            <wp:simplePos x="0" y="0"/>
            <wp:positionH relativeFrom="page">
              <wp:posOffset>922020</wp:posOffset>
            </wp:positionH>
            <wp:positionV relativeFrom="paragraph">
              <wp:posOffset>377549</wp:posOffset>
            </wp:positionV>
            <wp:extent cx="4868545" cy="3084195"/>
            <wp:effectExtent l="0" t="0" r="8255" b="1905"/>
            <wp:wrapTopAndBottom/>
            <wp:docPr id="77" name="image41.jpeg" descr="BAG 1980 - h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85" cstate="print"/>
                    <a:stretch>
                      <a:fillRect/>
                    </a:stretch>
                  </pic:blipFill>
                  <pic:spPr>
                    <a:xfrm>
                      <a:off x="0" y="0"/>
                      <a:ext cx="4868545" cy="3084195"/>
                    </a:xfrm>
                    <a:prstGeom prst="rect">
                      <a:avLst/>
                    </a:prstGeom>
                  </pic:spPr>
                </pic:pic>
              </a:graphicData>
            </a:graphic>
            <wp14:sizeRelH relativeFrom="margin">
              <wp14:pctWidth>0</wp14:pctWidth>
            </wp14:sizeRelH>
            <wp14:sizeRelV relativeFrom="margin">
              <wp14:pctHeight>0</wp14:pctHeight>
            </wp14:sizeRelV>
          </wp:anchor>
        </w:drawing>
      </w:r>
      <w:r w:rsidRPr="00472D8C">
        <w:t>Woningen van 1950 tot 1980</w:t>
      </w:r>
    </w:p>
    <w:p w14:paraId="69BC5A09" w14:textId="5D5E4FF0" w:rsidR="00472D8C" w:rsidRPr="00472D8C" w:rsidRDefault="00472D8C" w:rsidP="00472D8C">
      <w:pPr>
        <w:pStyle w:val="Normaltekst"/>
      </w:pPr>
      <w:r w:rsidRPr="00472D8C">
        <w:t>Woningen vanaf 1980</w:t>
      </w:r>
    </w:p>
    <w:p w14:paraId="465C48BF" w14:textId="77777777" w:rsidR="00472D8C" w:rsidRPr="00472D8C" w:rsidRDefault="00472D8C" w:rsidP="00472D8C">
      <w:pPr>
        <w:pStyle w:val="Normaltekst"/>
      </w:pPr>
      <w:r w:rsidRPr="00472D8C">
        <w:t>Gebruik 1992: vanwege een historisch bouwbesluit dat een flinke verbetering in de isolatiegraad van woningen gebouwd na 1992 teweeg heeft gebracht.</w:t>
      </w:r>
    </w:p>
    <w:p w14:paraId="4806ACC6" w14:textId="77777777" w:rsidR="00472D8C" w:rsidRPr="00472D8C" w:rsidRDefault="00472D8C" w:rsidP="00472D8C">
      <w:pPr>
        <w:pStyle w:val="Normaltekst"/>
      </w:pPr>
    </w:p>
    <w:sectPr w:rsidR="00472D8C" w:rsidRPr="00472D8C" w:rsidSect="00BC1B2F">
      <w:headerReference w:type="even" r:id="rId86"/>
      <w:headerReference w:type="default" r:id="rId87"/>
      <w:footerReference w:type="even" r:id="rId88"/>
      <w:footerReference w:type="default" r:id="rId89"/>
      <w:headerReference w:type="first" r:id="rId90"/>
      <w:footerReference w:type="first" r:id="rId91"/>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AC043" w14:textId="77777777" w:rsidR="00F91BDE" w:rsidRDefault="00F91BDE" w:rsidP="00AB5E20">
      <w:pPr>
        <w:spacing w:after="0" w:line="240" w:lineRule="auto"/>
      </w:pPr>
      <w:r>
        <w:separator/>
      </w:r>
    </w:p>
  </w:endnote>
  <w:endnote w:type="continuationSeparator" w:id="0">
    <w:p w14:paraId="6EDC0B28" w14:textId="77777777" w:rsidR="00F91BDE" w:rsidRDefault="00F91BDE"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7D60"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49188A62" wp14:editId="4D81B34F">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47E1CB3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188A62"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47E1CB3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2FF81"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03C8B226" wp14:editId="4567041E">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A97C6"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C8B226"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A97C6"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35A0D154"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1C15C21A" wp14:editId="09C412B3">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D1A9F"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6C5AB9E1"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5469099A" wp14:editId="5CA22F43">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4E76D74"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69099A"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4E76D74"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6F99D9FB"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5FAD" w14:textId="77777777" w:rsidR="00472D8C" w:rsidRDefault="00472D8C">
    <w:pPr>
      <w:pStyle w:val="BodyText"/>
      <w:spacing w:line="14" w:lineRule="auto"/>
      <w:rPr>
        <w:sz w:val="20"/>
      </w:rPr>
    </w:pPr>
    <w:r>
      <w:rPr>
        <w:noProof/>
        <w:lang w:eastAsia="nl-NL"/>
      </w:rPr>
      <mc:AlternateContent>
        <mc:Choice Requires="wps">
          <w:drawing>
            <wp:anchor distT="0" distB="0" distL="114300" distR="114300" simplePos="0" relativeHeight="251682816" behindDoc="1" locked="0" layoutInCell="1" allowOverlap="1" wp14:anchorId="5FC086CF" wp14:editId="78008CCF">
              <wp:simplePos x="0" y="0"/>
              <wp:positionH relativeFrom="page">
                <wp:posOffset>882650</wp:posOffset>
              </wp:positionH>
              <wp:positionV relativeFrom="page">
                <wp:posOffset>10137140</wp:posOffset>
              </wp:positionV>
              <wp:extent cx="5798820" cy="6350"/>
              <wp:effectExtent l="0" t="0" r="0" b="0"/>
              <wp:wrapNone/>
              <wp:docPr id="5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42440" id="Rectangle 10" o:spid="_x0000_s1026" style="position:absolute;margin-left:69.5pt;margin-top:798.2pt;width:456.6pt;height:.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" fillcolor="black" stroked="f">
              <w10:wrap anchorx="page" anchory="page"/>
            </v:rect>
          </w:pict>
        </mc:Fallback>
      </mc:AlternateContent>
    </w:r>
    <w:r>
      <w:rPr>
        <w:noProof/>
        <w:lang w:eastAsia="nl-NL"/>
      </w:rPr>
      <mc:AlternateContent>
        <mc:Choice Requires="wps">
          <w:drawing>
            <wp:anchor distT="0" distB="0" distL="114300" distR="114300" simplePos="0" relativeHeight="251683840" behindDoc="1" locked="0" layoutInCell="1" allowOverlap="1" wp14:anchorId="4826EAB1" wp14:editId="18066E22">
              <wp:simplePos x="0" y="0"/>
              <wp:positionH relativeFrom="page">
                <wp:posOffset>888365</wp:posOffset>
              </wp:positionH>
              <wp:positionV relativeFrom="page">
                <wp:posOffset>10162540</wp:posOffset>
              </wp:positionV>
              <wp:extent cx="1203960" cy="127635"/>
              <wp:effectExtent l="0" t="0" r="0"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410BE" w14:textId="77777777" w:rsidR="00472D8C" w:rsidRDefault="00472D8C">
                          <w:pPr>
                            <w:spacing w:line="184" w:lineRule="exact"/>
                            <w:ind w:left="20"/>
                            <w:rPr>
                              <w:sz w:val="16"/>
                            </w:rPr>
                          </w:pPr>
                          <w:r>
                            <w:rPr>
                              <w:sz w:val="16"/>
                            </w:rPr>
                            <w:t>Auteur</w:t>
                          </w:r>
                          <w:r>
                            <w:rPr>
                              <w:spacing w:val="-6"/>
                              <w:sz w:val="16"/>
                            </w:rPr>
                            <w:t xml:space="preserve"> </w:t>
                          </w:r>
                          <w:r>
                            <w:rPr>
                              <w:sz w:val="16"/>
                            </w:rPr>
                            <w:t>Patrick</w:t>
                          </w:r>
                          <w:r>
                            <w:rPr>
                              <w:spacing w:val="-4"/>
                              <w:sz w:val="16"/>
                            </w:rPr>
                            <w:t xml:space="preserve"> </w:t>
                          </w:r>
                          <w:proofErr w:type="spellStart"/>
                          <w:r>
                            <w:rPr>
                              <w:sz w:val="16"/>
                            </w:rPr>
                            <w:t>Hoogenbosch</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6EAB1" id="_x0000_t202" coordsize="21600,21600" o:spt="202" path="m,l,21600r21600,l21600,xe">
              <v:stroke joinstyle="miter"/>
              <v:path gradientshapeok="t" o:connecttype="rect"/>
            </v:shapetype>
            <v:shape id="Text Box 9" o:spid="_x0000_s1035" type="#_x0000_t202" style="position:absolute;margin-left:69.95pt;margin-top:800.2pt;width:94.8pt;height:10.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" filled="f" stroked="f">
              <v:textbox inset="0,0,0,0">
                <w:txbxContent>
                  <w:p w14:paraId="65A410BE" w14:textId="77777777" w:rsidR="00472D8C" w:rsidRDefault="00472D8C">
                    <w:pPr>
                      <w:spacing w:line="184" w:lineRule="exact"/>
                      <w:ind w:left="20"/>
                      <w:rPr>
                        <w:sz w:val="16"/>
                      </w:rPr>
                    </w:pPr>
                    <w:r>
                      <w:rPr>
                        <w:sz w:val="16"/>
                      </w:rPr>
                      <w:t>Auteur</w:t>
                    </w:r>
                    <w:r>
                      <w:rPr>
                        <w:spacing w:val="-6"/>
                        <w:sz w:val="16"/>
                      </w:rPr>
                      <w:t xml:space="preserve"> </w:t>
                    </w:r>
                    <w:r>
                      <w:rPr>
                        <w:sz w:val="16"/>
                      </w:rPr>
                      <w:t>Patrick</w:t>
                    </w:r>
                    <w:r>
                      <w:rPr>
                        <w:spacing w:val="-4"/>
                        <w:sz w:val="16"/>
                      </w:rPr>
                      <w:t xml:space="preserve"> </w:t>
                    </w:r>
                    <w:proofErr w:type="spellStart"/>
                    <w:r>
                      <w:rPr>
                        <w:sz w:val="16"/>
                      </w:rPr>
                      <w:t>Hoogenbosch</w:t>
                    </w:r>
                    <w:proofErr w:type="spellEnd"/>
                  </w:p>
                </w:txbxContent>
              </v:textbox>
              <w10:wrap anchorx="page" anchory="page"/>
            </v:shape>
          </w:pict>
        </mc:Fallback>
      </mc:AlternateContent>
    </w:r>
    <w:r>
      <w:rPr>
        <w:noProof/>
        <w:lang w:eastAsia="nl-NL"/>
      </w:rPr>
      <mc:AlternateContent>
        <mc:Choice Requires="wps">
          <w:drawing>
            <wp:anchor distT="0" distB="0" distL="114300" distR="114300" simplePos="0" relativeHeight="251684864" behindDoc="1" locked="0" layoutInCell="1" allowOverlap="1" wp14:anchorId="49BBBC0F" wp14:editId="422A5DA5">
              <wp:simplePos x="0" y="0"/>
              <wp:positionH relativeFrom="page">
                <wp:posOffset>3191510</wp:posOffset>
              </wp:positionH>
              <wp:positionV relativeFrom="page">
                <wp:posOffset>10162540</wp:posOffset>
              </wp:positionV>
              <wp:extent cx="1362075" cy="127635"/>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3312C" w14:textId="77777777" w:rsidR="00472D8C" w:rsidRDefault="00AA4B20">
                          <w:pPr>
                            <w:spacing w:line="184" w:lineRule="exact"/>
                            <w:ind w:left="20"/>
                            <w:rPr>
                              <w:sz w:val="16"/>
                            </w:rPr>
                          </w:pPr>
                          <w:hyperlink r:id="rId1">
                            <w:r w:rsidR="00472D8C">
                              <w:rPr>
                                <w:sz w:val="16"/>
                              </w:rPr>
                              <w:t>duurzaamhengstdal@gmail.com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BBC0F" id="Text Box 8" o:spid="_x0000_s1036" type="#_x0000_t202" style="position:absolute;margin-left:251.3pt;margin-top:800.2pt;width:107.25pt;height:10.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" filled="f" stroked="f">
              <v:textbox inset="0,0,0,0">
                <w:txbxContent>
                  <w:p w14:paraId="6223312C" w14:textId="77777777" w:rsidR="00472D8C" w:rsidRDefault="00AA4B20">
                    <w:pPr>
                      <w:spacing w:line="184" w:lineRule="exact"/>
                      <w:ind w:left="20"/>
                      <w:rPr>
                        <w:sz w:val="16"/>
                      </w:rPr>
                    </w:pPr>
                    <w:hyperlink r:id="rId2">
                      <w:r w:rsidR="00472D8C">
                        <w:rPr>
                          <w:sz w:val="16"/>
                        </w:rPr>
                        <w:t>duurzaamhengstdal@gmail.com</w:t>
                      </w:r>
                    </w:hyperlink>
                  </w:p>
                </w:txbxContent>
              </v:textbox>
              <w10:wrap anchorx="page" anchory="page"/>
            </v:shape>
          </w:pict>
        </mc:Fallback>
      </mc:AlternateContent>
    </w:r>
    <w:r>
      <w:rPr>
        <w:noProof/>
        <w:lang w:eastAsia="nl-NL"/>
      </w:rPr>
      <mc:AlternateContent>
        <mc:Choice Requires="wps">
          <w:drawing>
            <wp:anchor distT="0" distB="0" distL="114300" distR="114300" simplePos="0" relativeHeight="251685888" behindDoc="1" locked="0" layoutInCell="1" allowOverlap="1" wp14:anchorId="6E5766BE" wp14:editId="2A0D8521">
              <wp:simplePos x="0" y="0"/>
              <wp:positionH relativeFrom="page">
                <wp:posOffset>5953760</wp:posOffset>
              </wp:positionH>
              <wp:positionV relativeFrom="page">
                <wp:posOffset>10162540</wp:posOffset>
              </wp:positionV>
              <wp:extent cx="760730" cy="127635"/>
              <wp:effectExtent l="0" t="0" r="0" b="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5141" w14:textId="77777777" w:rsidR="00472D8C" w:rsidRDefault="00472D8C">
                          <w:pPr>
                            <w:spacing w:line="184" w:lineRule="exact"/>
                            <w:ind w:left="20"/>
                            <w:rPr>
                              <w:b/>
                              <w:sz w:val="16"/>
                            </w:rPr>
                          </w:pPr>
                          <w:r>
                            <w:rPr>
                              <w:sz w:val="16"/>
                            </w:rPr>
                            <w:t>Pagina</w:t>
                          </w:r>
                          <w:r>
                            <w:rPr>
                              <w:spacing w:val="-1"/>
                              <w:sz w:val="16"/>
                            </w:rPr>
                            <w:t xml:space="preserve"> </w:t>
                          </w:r>
                          <w:r>
                            <w:fldChar w:fldCharType="begin"/>
                          </w:r>
                          <w:r>
                            <w:rPr>
                              <w:b/>
                              <w:sz w:val="16"/>
                            </w:rPr>
                            <w:instrText xml:space="preserve"> PAGE </w:instrText>
                          </w:r>
                          <w:r>
                            <w:fldChar w:fldCharType="separate"/>
                          </w:r>
                          <w:r>
                            <w:rPr>
                              <w:b/>
                              <w:noProof/>
                              <w:sz w:val="16"/>
                            </w:rPr>
                            <w:t>20</w:t>
                          </w:r>
                          <w:r>
                            <w:fldChar w:fldCharType="end"/>
                          </w:r>
                          <w:r>
                            <w:rPr>
                              <w:b/>
                              <w:spacing w:val="-2"/>
                              <w:sz w:val="16"/>
                            </w:rPr>
                            <w:t xml:space="preserve"> </w:t>
                          </w:r>
                          <w:r>
                            <w:rPr>
                              <w:sz w:val="16"/>
                            </w:rPr>
                            <w:t>van</w:t>
                          </w:r>
                          <w:r>
                            <w:rPr>
                              <w:spacing w:val="-2"/>
                              <w:sz w:val="16"/>
                            </w:rPr>
                            <w:t xml:space="preserve"> </w:t>
                          </w:r>
                          <w:r>
                            <w:rPr>
                              <w:b/>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766BE" id="Text Box 7" o:spid="_x0000_s1037" type="#_x0000_t202" style="position:absolute;margin-left:468.8pt;margin-top:800.2pt;width:59.9pt;height:10.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" filled="f" stroked="f">
              <v:textbox inset="0,0,0,0">
                <w:txbxContent>
                  <w:p w14:paraId="7B225141" w14:textId="77777777" w:rsidR="00472D8C" w:rsidRDefault="00472D8C">
                    <w:pPr>
                      <w:spacing w:line="184" w:lineRule="exact"/>
                      <w:ind w:left="20"/>
                      <w:rPr>
                        <w:b/>
                        <w:sz w:val="16"/>
                      </w:rPr>
                    </w:pPr>
                    <w:r>
                      <w:rPr>
                        <w:sz w:val="16"/>
                      </w:rPr>
                      <w:t>Pagina</w:t>
                    </w:r>
                    <w:r>
                      <w:rPr>
                        <w:spacing w:val="-1"/>
                        <w:sz w:val="16"/>
                      </w:rPr>
                      <w:t xml:space="preserve"> </w:t>
                    </w:r>
                    <w:r>
                      <w:fldChar w:fldCharType="begin"/>
                    </w:r>
                    <w:r>
                      <w:rPr>
                        <w:b/>
                        <w:sz w:val="16"/>
                      </w:rPr>
                      <w:instrText xml:space="preserve"> PAGE </w:instrText>
                    </w:r>
                    <w:r>
                      <w:fldChar w:fldCharType="separate"/>
                    </w:r>
                    <w:r>
                      <w:rPr>
                        <w:b/>
                        <w:noProof/>
                        <w:sz w:val="16"/>
                      </w:rPr>
                      <w:t>20</w:t>
                    </w:r>
                    <w:r>
                      <w:fldChar w:fldCharType="end"/>
                    </w:r>
                    <w:r>
                      <w:rPr>
                        <w:b/>
                        <w:spacing w:val="-2"/>
                        <w:sz w:val="16"/>
                      </w:rPr>
                      <w:t xml:space="preserve"> </w:t>
                    </w:r>
                    <w:r>
                      <w:rPr>
                        <w:sz w:val="16"/>
                      </w:rPr>
                      <w:t>van</w:t>
                    </w:r>
                    <w:r>
                      <w:rPr>
                        <w:spacing w:val="-2"/>
                        <w:sz w:val="16"/>
                      </w:rPr>
                      <w:t xml:space="preserve"> </w:t>
                    </w:r>
                    <w:r>
                      <w:rPr>
                        <w:b/>
                        <w:sz w:val="16"/>
                      </w:rPr>
                      <w:t>21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F17C"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7FA84C7B" wp14:editId="768B069D">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5841CE7"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A84C7B" id="Rectangle: Single Corner Rounded 17" o:spid="_x0000_s1040"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sq+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5841CE7"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2C81"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4E899FA8" wp14:editId="10BEDC28">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54BDC615"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899FA8" id="Rectangle: Single Corner Rounded 12" o:spid="_x0000_s1041"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4BDC615"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3F2F555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510A222" wp14:editId="6A289D49">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BE918"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7C03489B"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504661A0" wp14:editId="371C14DC">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2" w:name="_Hlk92801549"/>
                                <w:bookmarkStart w:id="3" w:name="_Hlk92801550"/>
                                <w:p w14:paraId="242442AB"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4661A0" id="Rectangle: Single Corner Rounded 6" o:spid="_x0000_s1043"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To+g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4" w:name="_Hlk92801549"/>
                          <w:bookmarkStart w:id="5" w:name="_Hlk92801550"/>
                          <w:p w14:paraId="242442AB"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4"/>
                            <w:bookmarkEnd w:id="5"/>
                          </w:p>
                        </w:txbxContent>
                      </v:textbox>
                      <w10:wrap anchorx="page" anchory="page"/>
                    </v:shape>
                  </w:pict>
                </mc:Fallback>
              </mc:AlternateContent>
            </w:r>
          </w:p>
        </w:sdtContent>
      </w:sdt>
    </w:sdtContent>
  </w:sdt>
  <w:p w14:paraId="25056369"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167FC" w14:textId="77777777" w:rsidR="00F91BDE" w:rsidRDefault="00F91BDE" w:rsidP="00AB5E20">
      <w:pPr>
        <w:spacing w:after="0" w:line="240" w:lineRule="auto"/>
      </w:pPr>
      <w:r>
        <w:separator/>
      </w:r>
    </w:p>
  </w:footnote>
  <w:footnote w:type="continuationSeparator" w:id="0">
    <w:p w14:paraId="607CE39C" w14:textId="77777777" w:rsidR="00F91BDE" w:rsidRDefault="00F91BDE"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67888" w14:textId="0D33F46F"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3011AC7C" wp14:editId="3112D947">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CF0107CB94BE48A380BD97A6908B2D2A"/>
                            </w:placeholder>
                            <w:dataBinding w:prefixMappings="xmlns:ns0='http://purl.org/dc/elements/1.1/' xmlns:ns1='http://schemas.openxmlformats.org/package/2006/metadata/core-properties' " w:xpath="/ns1:coreProperties[1]/ns0:title[1]" w:storeItemID="{6C3C8BC8-F283-45AE-878A-BAB7291924A1}"/>
                            <w:text/>
                          </w:sdtPr>
                          <w:sdtEndPr/>
                          <w:sdtContent>
                            <w:p w14:paraId="6AB117C3" w14:textId="3786CF69" w:rsidR="000B29B8" w:rsidRPr="008844EB" w:rsidRDefault="00E46CC8" w:rsidP="00E957B9">
                              <w:pPr>
                                <w:pStyle w:val="Headertekst"/>
                              </w:pPr>
                              <w:r>
                                <w:t xml:space="preserve">Wijkprofiel </w:t>
                              </w:r>
                              <w:proofErr w:type="spellStart"/>
                              <w:r>
                                <w:t>Hengstdal</w:t>
                              </w:r>
                              <w:proofErr w:type="spellEnd"/>
                              <w:r>
                                <w: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11AC7C"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CF0107CB94BE48A380BD97A6908B2D2A"/>
                      </w:placeholder>
                      <w:dataBinding w:prefixMappings="xmlns:ns0='http://purl.org/dc/elements/1.1/' xmlns:ns1='http://schemas.openxmlformats.org/package/2006/metadata/core-properties' " w:xpath="/ns1:coreProperties[1]/ns0:title[1]" w:storeItemID="{6C3C8BC8-F283-45AE-878A-BAB7291924A1}"/>
                      <w:text/>
                    </w:sdtPr>
                    <w:sdtEndPr/>
                    <w:sdtContent>
                      <w:p w14:paraId="6AB117C3" w14:textId="3786CF69" w:rsidR="000B29B8" w:rsidRPr="008844EB" w:rsidRDefault="00E46CC8" w:rsidP="00E957B9">
                        <w:pPr>
                          <w:pStyle w:val="Headertekst"/>
                        </w:pPr>
                        <w:r>
                          <w:t xml:space="preserve">Wijkprofiel </w:t>
                        </w:r>
                        <w:proofErr w:type="spellStart"/>
                        <w:r>
                          <w:t>Hengstdal</w:t>
                        </w:r>
                        <w:proofErr w:type="spellEnd"/>
                        <w:r>
                          <w:t>, Nijmegen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E46CC8">
          <w:rPr>
            <w:b/>
            <w:bCs/>
            <w:color w:val="FFFFFF" w:themeColor="background1"/>
            <w:sz w:val="40"/>
            <w:szCs w:val="40"/>
          </w:rPr>
          <w:t xml:space="preserve">Wijkprofiel </w:t>
        </w:r>
        <w:proofErr w:type="spellStart"/>
        <w:r w:rsidR="00E46CC8">
          <w:rPr>
            <w:b/>
            <w:bCs/>
            <w:color w:val="FFFFFF" w:themeColor="background1"/>
            <w:sz w:val="40"/>
            <w:szCs w:val="40"/>
          </w:rPr>
          <w:t>Hengstdal</w:t>
        </w:r>
        <w:proofErr w:type="spellEnd"/>
        <w:r w:rsidR="00E46CC8">
          <w:rPr>
            <w:b/>
            <w:bCs/>
            <w:color w:val="FFFFFF" w:themeColor="background1"/>
            <w:sz w:val="40"/>
            <w:szCs w:val="40"/>
          </w:rPr>
          <w:t>, Nijmegen</w:t>
        </w:r>
      </w:sdtContent>
    </w:sdt>
  </w:p>
  <w:p w14:paraId="57CAA7A3"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2FF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3B265687" wp14:editId="48D25BCC">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6768D81E" w14:textId="305AAA33" w:rsidR="000B29B8" w:rsidRPr="00E957B9" w:rsidRDefault="00E46CC8" w:rsidP="00E957B9">
                              <w:pPr>
                                <w:pStyle w:val="Headertekst"/>
                              </w:pPr>
                              <w:r>
                                <w:t xml:space="preserve">Wijkprofiel </w:t>
                              </w:r>
                              <w:proofErr w:type="spellStart"/>
                              <w:r>
                                <w:t>Hengstdal</w:t>
                              </w:r>
                              <w:proofErr w:type="spellEnd"/>
                              <w:r>
                                <w: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265687"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6768D81E" w14:textId="305AAA33" w:rsidR="000B29B8" w:rsidRPr="00E957B9" w:rsidRDefault="00E46CC8" w:rsidP="00E957B9">
                        <w:pPr>
                          <w:pStyle w:val="Headertekst"/>
                        </w:pPr>
                        <w:r>
                          <w:t xml:space="preserve">Wijkprofiel </w:t>
                        </w:r>
                        <w:proofErr w:type="spellStart"/>
                        <w:r>
                          <w:t>Hengstdal</w:t>
                        </w:r>
                        <w:proofErr w:type="spellEnd"/>
                        <w:r>
                          <w:t>, Nijmegen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05BF"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420E19CB" wp14:editId="32006680">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6D01C39" w14:textId="5BA79CF4" w:rsidR="000B29B8" w:rsidRPr="008844EB" w:rsidRDefault="00E46CC8" w:rsidP="00E957B9">
                              <w:pPr>
                                <w:pStyle w:val="Headertekst"/>
                              </w:pPr>
                              <w:r>
                                <w:t xml:space="preserve">Wijkprofiel </w:t>
                              </w:r>
                              <w:proofErr w:type="spellStart"/>
                              <w:r>
                                <w:t>Hengstdal</w:t>
                              </w:r>
                              <w:proofErr w:type="spellEnd"/>
                              <w:r>
                                <w: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0E19CB"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6D01C39" w14:textId="5BA79CF4" w:rsidR="000B29B8" w:rsidRPr="008844EB" w:rsidRDefault="00E46CC8" w:rsidP="00E957B9">
                        <w:pPr>
                          <w:pStyle w:val="Headertekst"/>
                        </w:pPr>
                        <w:r>
                          <w:t xml:space="preserve">Wijkprofiel </w:t>
                        </w:r>
                        <w:proofErr w:type="spellStart"/>
                        <w:r>
                          <w:t>Hengstdal</w:t>
                        </w:r>
                        <w:proofErr w:type="spellEnd"/>
                        <w:r>
                          <w:t>, Nijmegen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1682" w14:textId="77777777" w:rsidR="00472D8C" w:rsidRDefault="00472D8C">
    <w:pPr>
      <w:pStyle w:val="BodyText"/>
      <w:spacing w:line="14" w:lineRule="auto"/>
      <w:rPr>
        <w:sz w:val="20"/>
      </w:rPr>
    </w:pPr>
    <w:r>
      <w:rPr>
        <w:noProof/>
        <w:lang w:eastAsia="nl-NL"/>
      </w:rPr>
      <mc:AlternateContent>
        <mc:Choice Requires="wps">
          <w:drawing>
            <wp:anchor distT="0" distB="0" distL="114300" distR="114300" simplePos="0" relativeHeight="251680768" behindDoc="1" locked="0" layoutInCell="1" allowOverlap="1" wp14:anchorId="4927C738" wp14:editId="1612910E">
              <wp:simplePos x="0" y="0"/>
              <wp:positionH relativeFrom="page">
                <wp:posOffset>-12065</wp:posOffset>
              </wp:positionH>
              <wp:positionV relativeFrom="page">
                <wp:posOffset>372745</wp:posOffset>
              </wp:positionV>
              <wp:extent cx="950595" cy="177800"/>
              <wp:effectExtent l="0" t="0" r="0" b="0"/>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4BDD" w14:textId="70F250A5" w:rsidR="00472D8C" w:rsidRDefault="00472D8C">
                          <w:pPr>
                            <w:pStyle w:val="BodyText"/>
                            <w:tabs>
                              <w:tab w:val="left" w:pos="1048"/>
                            </w:tabs>
                            <w:spacing w:line="264" w:lineRule="exact"/>
                            <w:ind w:left="20"/>
                          </w:pPr>
                          <w:r>
                            <w:rPr>
                              <w:color w:val="FFFFFF"/>
                              <w:shd w:val="clear" w:color="auto" w:fill="3E6C18"/>
                            </w:rPr>
                            <w:t xml:space="preserve"> </w:t>
                          </w:r>
                          <w:r>
                            <w:rPr>
                              <w:color w:val="FFFFFF"/>
                              <w:shd w:val="clear" w:color="auto" w:fill="3E6C18"/>
                            </w:rPr>
                            <w:tab/>
                          </w:r>
                          <w:r>
                            <w:rPr>
                              <w:color w:val="FFFFFF"/>
                              <w:spacing w:val="-19"/>
                              <w:shd w:val="clear" w:color="auto" w:fill="3E6C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7C738" id="_x0000_t202" coordsize="21600,21600" o:spt="202" path="m,l,21600r21600,l21600,xe">
              <v:stroke joinstyle="miter"/>
              <v:path gradientshapeok="t" o:connecttype="rect"/>
            </v:shapetype>
            <v:shape id="Text Box 12" o:spid="_x0000_s1033" type="#_x0000_t202" style="position:absolute;margin-left:-.95pt;margin-top:29.35pt;width:74.85pt;height: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" filled="f" stroked="f">
              <v:textbox inset="0,0,0,0">
                <w:txbxContent>
                  <w:p w14:paraId="6D6B4BDD" w14:textId="70F250A5" w:rsidR="00472D8C" w:rsidRDefault="00472D8C">
                    <w:pPr>
                      <w:pStyle w:val="BodyText"/>
                      <w:tabs>
                        <w:tab w:val="left" w:pos="1048"/>
                      </w:tabs>
                      <w:spacing w:line="264" w:lineRule="exact"/>
                      <w:ind w:left="20"/>
                    </w:pPr>
                    <w:r>
                      <w:rPr>
                        <w:color w:val="FFFFFF"/>
                        <w:shd w:val="clear" w:color="auto" w:fill="3E6C18"/>
                      </w:rPr>
                      <w:t xml:space="preserve"> </w:t>
                    </w:r>
                    <w:r>
                      <w:rPr>
                        <w:color w:val="FFFFFF"/>
                        <w:shd w:val="clear" w:color="auto" w:fill="3E6C18"/>
                      </w:rPr>
                      <w:tab/>
                    </w:r>
                    <w:r>
                      <w:rPr>
                        <w:color w:val="FFFFFF"/>
                        <w:spacing w:val="-19"/>
                        <w:shd w:val="clear" w:color="auto" w:fill="3E6C18"/>
                      </w:rPr>
                      <w:t xml:space="preserve"> </w:t>
                    </w:r>
                  </w:p>
                </w:txbxContent>
              </v:textbox>
              <w10:wrap anchorx="page" anchory="page"/>
            </v:shape>
          </w:pict>
        </mc:Fallback>
      </mc:AlternateContent>
    </w:r>
    <w:r>
      <w:rPr>
        <w:noProof/>
        <w:lang w:eastAsia="nl-NL"/>
      </w:rPr>
      <mc:AlternateContent>
        <mc:Choice Requires="wps">
          <w:drawing>
            <wp:anchor distT="0" distB="0" distL="114300" distR="114300" simplePos="0" relativeHeight="251681792" behindDoc="1" locked="0" layoutInCell="1" allowOverlap="1" wp14:anchorId="6153742A" wp14:editId="599C644B">
              <wp:simplePos x="0" y="0"/>
              <wp:positionH relativeFrom="page">
                <wp:posOffset>979805</wp:posOffset>
              </wp:positionH>
              <wp:positionV relativeFrom="page">
                <wp:posOffset>390525</wp:posOffset>
              </wp:positionV>
              <wp:extent cx="634365" cy="139700"/>
              <wp:effectExtent l="0" t="0" r="0" b="0"/>
              <wp:wrapNone/>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4E21" w14:textId="6FC79694" w:rsidR="00472D8C" w:rsidRDefault="00F77E85">
                          <w:pPr>
                            <w:spacing w:line="203" w:lineRule="exact"/>
                            <w:ind w:left="20"/>
                            <w:rPr>
                              <w:sz w:val="18"/>
                            </w:rPr>
                          </w:pPr>
                          <w:r>
                            <w:t xml:space="preserve">Wijkprofiel </w:t>
                          </w:r>
                          <w:proofErr w:type="spellStart"/>
                          <w:r w:rsidR="00472D8C">
                            <w:rPr>
                              <w:sz w:val="18"/>
                            </w:rPr>
                            <w:t>alyse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3742A" id="Text Box 11" o:spid="_x0000_s1034" type="#_x0000_t202" style="position:absolute;margin-left:77.15pt;margin-top:30.75pt;width:49.95pt;height:1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" filled="f" stroked="f">
              <v:textbox inset="0,0,0,0">
                <w:txbxContent>
                  <w:p w14:paraId="484A4E21" w14:textId="6FC79694" w:rsidR="00472D8C" w:rsidRDefault="00F77E85">
                    <w:pPr>
                      <w:spacing w:line="203" w:lineRule="exact"/>
                      <w:ind w:left="20"/>
                      <w:rPr>
                        <w:sz w:val="18"/>
                      </w:rPr>
                    </w:pPr>
                    <w:r>
                      <w:t xml:space="preserve">Wijkprofiel </w:t>
                    </w:r>
                    <w:proofErr w:type="spellStart"/>
                    <w:r w:rsidR="00472D8C">
                      <w:rPr>
                        <w:sz w:val="18"/>
                      </w:rPr>
                      <w:t>alyse</w:t>
                    </w:r>
                    <w:proofErr w:type="spellEnd"/>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9C94" w14:textId="4F66901C"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54FC00C5" wp14:editId="62B660D4">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5F367824" w14:textId="1A6FBA67" w:rsidR="009F6DDC" w:rsidRPr="008844EB" w:rsidRDefault="00E46CC8" w:rsidP="00631785">
                              <w:pPr>
                                <w:pStyle w:val="Headertekst"/>
                              </w:pPr>
                              <w:r>
                                <w:t xml:space="preserve">Wijkprofiel </w:t>
                              </w:r>
                              <w:proofErr w:type="spellStart"/>
                              <w:r>
                                <w:t>Hengstdal</w:t>
                              </w:r>
                              <w:proofErr w:type="spellEnd"/>
                              <w:r>
                                <w: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FC00C5" id="_x0000_s1038"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qpmD+wMCAADk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5F367824" w14:textId="1A6FBA67" w:rsidR="009F6DDC" w:rsidRPr="008844EB" w:rsidRDefault="00E46CC8" w:rsidP="00631785">
                        <w:pPr>
                          <w:pStyle w:val="Headertekst"/>
                        </w:pPr>
                        <w:r>
                          <w:t xml:space="preserve">Wijkprofiel </w:t>
                        </w:r>
                        <w:proofErr w:type="spellStart"/>
                        <w:r>
                          <w:t>Hengstdal</w:t>
                        </w:r>
                        <w:proofErr w:type="spellEnd"/>
                        <w:r>
                          <w:t>, Nijmegen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E46CC8">
          <w:rPr>
            <w:b/>
            <w:bCs/>
            <w:color w:val="FFFFFF" w:themeColor="background1"/>
            <w:sz w:val="40"/>
            <w:szCs w:val="40"/>
          </w:rPr>
          <w:t xml:space="preserve">Wijkprofiel </w:t>
        </w:r>
        <w:proofErr w:type="spellStart"/>
        <w:r w:rsidR="00E46CC8">
          <w:rPr>
            <w:b/>
            <w:bCs/>
            <w:color w:val="FFFFFF" w:themeColor="background1"/>
            <w:sz w:val="40"/>
            <w:szCs w:val="40"/>
          </w:rPr>
          <w:t>Hengstdal</w:t>
        </w:r>
        <w:proofErr w:type="spellEnd"/>
        <w:r w:rsidR="00E46CC8">
          <w:rPr>
            <w:b/>
            <w:bCs/>
            <w:color w:val="FFFFFF" w:themeColor="background1"/>
            <w:sz w:val="40"/>
            <w:szCs w:val="40"/>
          </w:rPr>
          <w:t>, Nijmegen</w:t>
        </w:r>
      </w:sdtContent>
    </w:sdt>
  </w:p>
  <w:p w14:paraId="41E0C843" w14:textId="77777777" w:rsidR="00076D6B" w:rsidRDefault="00076D6B" w:rsidP="00076D6B">
    <w:pPr>
      <w:pStyle w:val="Header"/>
      <w:tabs>
        <w:tab w:val="clear" w:pos="4513"/>
        <w:tab w:val="clear" w:pos="9026"/>
        <w:tab w:val="left" w:pos="480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81D4" w14:textId="77777777" w:rsidR="00076D6B" w:rsidRDefault="00076D6B" w:rsidP="00076D6B">
    <w:pPr>
      <w:pStyle w:val="Footer"/>
      <w:jc w:val="center"/>
      <w:rPr>
        <w:b/>
        <w:bCs/>
        <w:color w:val="FFFFFF" w:themeColor="background1"/>
        <w:sz w:val="40"/>
        <w:szCs w:val="40"/>
      </w:rPr>
    </w:pPr>
  </w:p>
  <w:p w14:paraId="066E8500"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09AD8800" wp14:editId="6147197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7A2B88F" w14:textId="36790CD7" w:rsidR="00076D6B" w:rsidRPr="00631785" w:rsidRDefault="00E46CC8" w:rsidP="00631785">
                              <w:pPr>
                                <w:pStyle w:val="Headertekst"/>
                              </w:pPr>
                              <w:r>
                                <w:t xml:space="preserve">Wijkprofiel </w:t>
                              </w:r>
                              <w:proofErr w:type="spellStart"/>
                              <w:r>
                                <w:t>Hengstdal</w:t>
                              </w:r>
                              <w:proofErr w:type="spellEnd"/>
                              <w:r>
                                <w: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AD8800" id="_x0000_s1039"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Ba/wEAANo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7A2B88F" w14:textId="36790CD7" w:rsidR="00076D6B" w:rsidRPr="00631785" w:rsidRDefault="00E46CC8" w:rsidP="00631785">
                        <w:pPr>
                          <w:pStyle w:val="Headertekst"/>
                        </w:pPr>
                        <w:r>
                          <w:t xml:space="preserve">Wijkprofiel </w:t>
                        </w:r>
                        <w:proofErr w:type="spellStart"/>
                        <w:r>
                          <w:t>Hengstdal</w:t>
                        </w:r>
                        <w:proofErr w:type="spellEnd"/>
                        <w:r>
                          <w:t>, Nijmegen</w:t>
                        </w:r>
                      </w:p>
                    </w:sdtContent>
                  </w:sdt>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53FD"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326D66F" wp14:editId="73FD1CCA">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31B6FB12" w14:textId="197871C7" w:rsidR="00AE4DAF" w:rsidRPr="00CD5D4F" w:rsidRDefault="00E46CC8" w:rsidP="00631785">
                              <w:pPr>
                                <w:pStyle w:val="Headertekst"/>
                              </w:pPr>
                              <w:r>
                                <w:t xml:space="preserve">Wijkprofiel </w:t>
                              </w:r>
                              <w:proofErr w:type="spellStart"/>
                              <w:r>
                                <w:t>Hengstdal</w:t>
                              </w:r>
                              <w:proofErr w:type="spellEnd"/>
                              <w:r>
                                <w:t>, Nijmegen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26D66F" id="_x0000_s1042"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APF0Cp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31B6FB12" w14:textId="197871C7" w:rsidR="00AE4DAF" w:rsidRPr="00CD5D4F" w:rsidRDefault="00E46CC8" w:rsidP="00631785">
                        <w:pPr>
                          <w:pStyle w:val="Headertekst"/>
                        </w:pPr>
                        <w:r>
                          <w:t xml:space="preserve">Wijkprofiel </w:t>
                        </w:r>
                        <w:proofErr w:type="spellStart"/>
                        <w:r>
                          <w:t>Hengstdal</w:t>
                        </w:r>
                        <w:proofErr w:type="spellEnd"/>
                        <w:r>
                          <w:t>, Nijmegen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B3128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0"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8362B"/>
    <w:multiLevelType w:val="hybridMultilevel"/>
    <w:tmpl w:val="C20AA008"/>
    <w:lvl w:ilvl="0" w:tplc="F760E786">
      <w:numFmt w:val="bullet"/>
      <w:lvlText w:val=""/>
      <w:lvlJc w:val="left"/>
      <w:pPr>
        <w:ind w:left="578" w:hanging="360"/>
      </w:pPr>
      <w:rPr>
        <w:rFonts w:ascii="Symbol" w:eastAsia="Symbol" w:hAnsi="Symbol" w:cs="Symbol" w:hint="default"/>
        <w:w w:val="100"/>
        <w:sz w:val="24"/>
        <w:szCs w:val="24"/>
        <w:lang w:val="nl-NL" w:eastAsia="en-US" w:bidi="ar-SA"/>
      </w:rPr>
    </w:lvl>
    <w:lvl w:ilvl="1" w:tplc="850454F6">
      <w:numFmt w:val="bullet"/>
      <w:lvlText w:val="•"/>
      <w:lvlJc w:val="left"/>
      <w:pPr>
        <w:ind w:left="1502" w:hanging="360"/>
      </w:pPr>
      <w:rPr>
        <w:rFonts w:hint="default"/>
        <w:lang w:val="nl-NL" w:eastAsia="en-US" w:bidi="ar-SA"/>
      </w:rPr>
    </w:lvl>
    <w:lvl w:ilvl="2" w:tplc="DBB8AC66">
      <w:numFmt w:val="bullet"/>
      <w:lvlText w:val="•"/>
      <w:lvlJc w:val="left"/>
      <w:pPr>
        <w:ind w:left="2425" w:hanging="360"/>
      </w:pPr>
      <w:rPr>
        <w:rFonts w:hint="default"/>
        <w:lang w:val="nl-NL" w:eastAsia="en-US" w:bidi="ar-SA"/>
      </w:rPr>
    </w:lvl>
    <w:lvl w:ilvl="3" w:tplc="4B2AEADA">
      <w:numFmt w:val="bullet"/>
      <w:lvlText w:val="•"/>
      <w:lvlJc w:val="left"/>
      <w:pPr>
        <w:ind w:left="3347" w:hanging="360"/>
      </w:pPr>
      <w:rPr>
        <w:rFonts w:hint="default"/>
        <w:lang w:val="nl-NL" w:eastAsia="en-US" w:bidi="ar-SA"/>
      </w:rPr>
    </w:lvl>
    <w:lvl w:ilvl="4" w:tplc="2F289B76">
      <w:numFmt w:val="bullet"/>
      <w:lvlText w:val="•"/>
      <w:lvlJc w:val="left"/>
      <w:pPr>
        <w:ind w:left="4270" w:hanging="360"/>
      </w:pPr>
      <w:rPr>
        <w:rFonts w:hint="default"/>
        <w:lang w:val="nl-NL" w:eastAsia="en-US" w:bidi="ar-SA"/>
      </w:rPr>
    </w:lvl>
    <w:lvl w:ilvl="5" w:tplc="98AEC7B2">
      <w:numFmt w:val="bullet"/>
      <w:lvlText w:val="•"/>
      <w:lvlJc w:val="left"/>
      <w:pPr>
        <w:ind w:left="5193" w:hanging="360"/>
      </w:pPr>
      <w:rPr>
        <w:rFonts w:hint="default"/>
        <w:lang w:val="nl-NL" w:eastAsia="en-US" w:bidi="ar-SA"/>
      </w:rPr>
    </w:lvl>
    <w:lvl w:ilvl="6" w:tplc="953EF1A6">
      <w:numFmt w:val="bullet"/>
      <w:lvlText w:val="•"/>
      <w:lvlJc w:val="left"/>
      <w:pPr>
        <w:ind w:left="6115" w:hanging="360"/>
      </w:pPr>
      <w:rPr>
        <w:rFonts w:hint="default"/>
        <w:lang w:val="nl-NL" w:eastAsia="en-US" w:bidi="ar-SA"/>
      </w:rPr>
    </w:lvl>
    <w:lvl w:ilvl="7" w:tplc="339A1DB0">
      <w:numFmt w:val="bullet"/>
      <w:lvlText w:val="•"/>
      <w:lvlJc w:val="left"/>
      <w:pPr>
        <w:ind w:left="7038" w:hanging="360"/>
      </w:pPr>
      <w:rPr>
        <w:rFonts w:hint="default"/>
        <w:lang w:val="nl-NL" w:eastAsia="en-US" w:bidi="ar-SA"/>
      </w:rPr>
    </w:lvl>
    <w:lvl w:ilvl="8" w:tplc="5DDADEE6">
      <w:numFmt w:val="bullet"/>
      <w:lvlText w:val="•"/>
      <w:lvlJc w:val="left"/>
      <w:pPr>
        <w:ind w:left="7961" w:hanging="360"/>
      </w:pPr>
      <w:rPr>
        <w:rFonts w:hint="default"/>
        <w:lang w:val="nl-NL" w:eastAsia="en-US" w:bidi="ar-SA"/>
      </w:rPr>
    </w:lvl>
  </w:abstractNum>
  <w:abstractNum w:abstractNumId="2"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52820E7"/>
    <w:multiLevelType w:val="hybridMultilevel"/>
    <w:tmpl w:val="C4464904"/>
    <w:lvl w:ilvl="0" w:tplc="030883A2">
      <w:start w:val="1"/>
      <w:numFmt w:val="bullet"/>
      <w:lvlText w:val=""/>
      <w:lvlJc w:val="left"/>
      <w:rPr>
        <w:rFonts w:ascii="Wingdings" w:hAnsi="Wingdings" w:hint="default"/>
        <w:color w:val="55B593"/>
        <w:w w:val="100"/>
        <w:sz w:val="24"/>
        <w:szCs w:val="24"/>
        <w:lang w:val="nl-NL" w:eastAsia="en-US" w:bidi="ar-SA"/>
      </w:rPr>
    </w:lvl>
    <w:lvl w:ilvl="1" w:tplc="FFFFFFFF">
      <w:numFmt w:val="bullet"/>
      <w:lvlText w:val="•"/>
      <w:lvlJc w:val="left"/>
      <w:pPr>
        <w:ind w:left="1502" w:hanging="360"/>
      </w:pPr>
      <w:rPr>
        <w:rFonts w:hint="default"/>
        <w:lang w:val="nl-NL" w:eastAsia="en-US" w:bidi="ar-SA"/>
      </w:rPr>
    </w:lvl>
    <w:lvl w:ilvl="2" w:tplc="FFFFFFFF">
      <w:numFmt w:val="bullet"/>
      <w:lvlText w:val="•"/>
      <w:lvlJc w:val="left"/>
      <w:pPr>
        <w:ind w:left="2425" w:hanging="360"/>
      </w:pPr>
      <w:rPr>
        <w:rFonts w:hint="default"/>
        <w:lang w:val="nl-NL" w:eastAsia="en-US" w:bidi="ar-SA"/>
      </w:rPr>
    </w:lvl>
    <w:lvl w:ilvl="3" w:tplc="FFFFFFFF">
      <w:numFmt w:val="bullet"/>
      <w:lvlText w:val="•"/>
      <w:lvlJc w:val="left"/>
      <w:pPr>
        <w:ind w:left="3347" w:hanging="360"/>
      </w:pPr>
      <w:rPr>
        <w:rFonts w:hint="default"/>
        <w:lang w:val="nl-NL" w:eastAsia="en-US" w:bidi="ar-SA"/>
      </w:rPr>
    </w:lvl>
    <w:lvl w:ilvl="4" w:tplc="FFFFFFFF">
      <w:numFmt w:val="bullet"/>
      <w:lvlText w:val="•"/>
      <w:lvlJc w:val="left"/>
      <w:pPr>
        <w:ind w:left="4270" w:hanging="360"/>
      </w:pPr>
      <w:rPr>
        <w:rFonts w:hint="default"/>
        <w:lang w:val="nl-NL" w:eastAsia="en-US" w:bidi="ar-SA"/>
      </w:rPr>
    </w:lvl>
    <w:lvl w:ilvl="5" w:tplc="FFFFFFFF">
      <w:numFmt w:val="bullet"/>
      <w:lvlText w:val="•"/>
      <w:lvlJc w:val="left"/>
      <w:pPr>
        <w:ind w:left="5193" w:hanging="360"/>
      </w:pPr>
      <w:rPr>
        <w:rFonts w:hint="default"/>
        <w:lang w:val="nl-NL" w:eastAsia="en-US" w:bidi="ar-SA"/>
      </w:rPr>
    </w:lvl>
    <w:lvl w:ilvl="6" w:tplc="FFFFFFFF">
      <w:numFmt w:val="bullet"/>
      <w:lvlText w:val="•"/>
      <w:lvlJc w:val="left"/>
      <w:pPr>
        <w:ind w:left="6115" w:hanging="360"/>
      </w:pPr>
      <w:rPr>
        <w:rFonts w:hint="default"/>
        <w:lang w:val="nl-NL" w:eastAsia="en-US" w:bidi="ar-SA"/>
      </w:rPr>
    </w:lvl>
    <w:lvl w:ilvl="7" w:tplc="FFFFFFFF">
      <w:numFmt w:val="bullet"/>
      <w:lvlText w:val="•"/>
      <w:lvlJc w:val="left"/>
      <w:pPr>
        <w:ind w:left="7038" w:hanging="360"/>
      </w:pPr>
      <w:rPr>
        <w:rFonts w:hint="default"/>
        <w:lang w:val="nl-NL" w:eastAsia="en-US" w:bidi="ar-SA"/>
      </w:rPr>
    </w:lvl>
    <w:lvl w:ilvl="8" w:tplc="FFFFFFFF">
      <w:numFmt w:val="bullet"/>
      <w:lvlText w:val="•"/>
      <w:lvlJc w:val="left"/>
      <w:pPr>
        <w:ind w:left="7961" w:hanging="360"/>
      </w:pPr>
      <w:rPr>
        <w:rFonts w:hint="default"/>
        <w:lang w:val="nl-NL" w:eastAsia="en-US" w:bidi="ar-SA"/>
      </w:rPr>
    </w:lvl>
  </w:abstractNum>
  <w:abstractNum w:abstractNumId="6"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1D55FD"/>
    <w:multiLevelType w:val="hybridMultilevel"/>
    <w:tmpl w:val="4BF67BA8"/>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E67936"/>
    <w:multiLevelType w:val="hybridMultilevel"/>
    <w:tmpl w:val="DECE2862"/>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6"/>
  </w:num>
  <w:num w:numId="4">
    <w:abstractNumId w:val="3"/>
  </w:num>
  <w:num w:numId="5">
    <w:abstractNumId w:val="0"/>
  </w:num>
  <w:num w:numId="6">
    <w:abstractNumId w:val="11"/>
  </w:num>
  <w:num w:numId="7">
    <w:abstractNumId w:val="15"/>
  </w:num>
  <w:num w:numId="8">
    <w:abstractNumId w:val="4"/>
  </w:num>
  <w:num w:numId="9">
    <w:abstractNumId w:val="10"/>
  </w:num>
  <w:num w:numId="10">
    <w:abstractNumId w:val="7"/>
  </w:num>
  <w:num w:numId="11">
    <w:abstractNumId w:val="8"/>
  </w:num>
  <w:num w:numId="12">
    <w:abstractNumId w:val="2"/>
  </w:num>
  <w:num w:numId="13">
    <w:abstractNumId w:val="1"/>
  </w:num>
  <w:num w:numId="14">
    <w:abstractNumId w:val="5"/>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E40B4E"/>
    <w:rsid w:val="0000351B"/>
    <w:rsid w:val="000101D0"/>
    <w:rsid w:val="0001586A"/>
    <w:rsid w:val="00015EC7"/>
    <w:rsid w:val="00060FA7"/>
    <w:rsid w:val="000759C2"/>
    <w:rsid w:val="00076D6B"/>
    <w:rsid w:val="000908E4"/>
    <w:rsid w:val="000A06C9"/>
    <w:rsid w:val="000B29B8"/>
    <w:rsid w:val="00101A9A"/>
    <w:rsid w:val="0012170F"/>
    <w:rsid w:val="001420FA"/>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405195"/>
    <w:rsid w:val="004207D6"/>
    <w:rsid w:val="00421ADB"/>
    <w:rsid w:val="0042663D"/>
    <w:rsid w:val="0043670D"/>
    <w:rsid w:val="00437C88"/>
    <w:rsid w:val="00446FED"/>
    <w:rsid w:val="004516D6"/>
    <w:rsid w:val="00455C4C"/>
    <w:rsid w:val="00457282"/>
    <w:rsid w:val="0046210F"/>
    <w:rsid w:val="00472D8C"/>
    <w:rsid w:val="0047533E"/>
    <w:rsid w:val="004C46BF"/>
    <w:rsid w:val="004C6F93"/>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7E0959"/>
    <w:rsid w:val="00832BE6"/>
    <w:rsid w:val="0084555F"/>
    <w:rsid w:val="00854A7E"/>
    <w:rsid w:val="0086563E"/>
    <w:rsid w:val="008844EB"/>
    <w:rsid w:val="008A39ED"/>
    <w:rsid w:val="00904D0A"/>
    <w:rsid w:val="009B41A7"/>
    <w:rsid w:val="009C0316"/>
    <w:rsid w:val="009D4EA0"/>
    <w:rsid w:val="009F6DDC"/>
    <w:rsid w:val="00A6659D"/>
    <w:rsid w:val="00A8309D"/>
    <w:rsid w:val="00A84A34"/>
    <w:rsid w:val="00A96BA3"/>
    <w:rsid w:val="00AA0448"/>
    <w:rsid w:val="00AA4B20"/>
    <w:rsid w:val="00AB5E20"/>
    <w:rsid w:val="00AC3D15"/>
    <w:rsid w:val="00AD032D"/>
    <w:rsid w:val="00AE4DAF"/>
    <w:rsid w:val="00B01DA4"/>
    <w:rsid w:val="00B3562B"/>
    <w:rsid w:val="00B3797F"/>
    <w:rsid w:val="00B50C14"/>
    <w:rsid w:val="00B80B79"/>
    <w:rsid w:val="00BA01C6"/>
    <w:rsid w:val="00BA1F26"/>
    <w:rsid w:val="00BC1B2F"/>
    <w:rsid w:val="00BC7C3A"/>
    <w:rsid w:val="00BF0444"/>
    <w:rsid w:val="00C21D4B"/>
    <w:rsid w:val="00C61149"/>
    <w:rsid w:val="00C70DB5"/>
    <w:rsid w:val="00C95169"/>
    <w:rsid w:val="00CC4FC5"/>
    <w:rsid w:val="00CD5D4F"/>
    <w:rsid w:val="00D25C8F"/>
    <w:rsid w:val="00D326BE"/>
    <w:rsid w:val="00D56E60"/>
    <w:rsid w:val="00E11E64"/>
    <w:rsid w:val="00E23477"/>
    <w:rsid w:val="00E25A04"/>
    <w:rsid w:val="00E314F5"/>
    <w:rsid w:val="00E40B4E"/>
    <w:rsid w:val="00E46CC8"/>
    <w:rsid w:val="00E8261C"/>
    <w:rsid w:val="00EA0CAB"/>
    <w:rsid w:val="00EE0CC9"/>
    <w:rsid w:val="00F16A88"/>
    <w:rsid w:val="00F2505A"/>
    <w:rsid w:val="00F35994"/>
    <w:rsid w:val="00F77E85"/>
    <w:rsid w:val="00F91BDE"/>
    <w:rsid w:val="00F91F32"/>
    <w:rsid w:val="00FA0C7A"/>
    <w:rsid w:val="00FA4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4F34C91"/>
  <w15:chartTrackingRefBased/>
  <w15:docId w15:val="{76C5D316-484D-46D4-A559-B424ED1D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styleId="BodyText">
    <w:name w:val="Body Text"/>
    <w:basedOn w:val="Normal"/>
    <w:link w:val="BodyTextChar"/>
    <w:uiPriority w:val="1"/>
    <w:qFormat/>
    <w:rsid w:val="004C6F93"/>
    <w:pPr>
      <w:widowControl w:val="0"/>
      <w:autoSpaceDE w:val="0"/>
      <w:autoSpaceDN w:val="0"/>
      <w:spacing w:after="0" w:line="240" w:lineRule="auto"/>
      <w:jc w:val="left"/>
    </w:pPr>
    <w:rPr>
      <w:rFonts w:ascii="Calibri" w:eastAsia="Calibri" w:hAnsi="Calibri" w:cs="Calibri"/>
      <w:color w:val="auto"/>
      <w:sz w:val="24"/>
      <w:szCs w:val="24"/>
    </w:rPr>
  </w:style>
  <w:style w:type="character" w:customStyle="1" w:styleId="BodyTextChar">
    <w:name w:val="Body Text Char"/>
    <w:basedOn w:val="DefaultParagraphFont"/>
    <w:link w:val="BodyText"/>
    <w:uiPriority w:val="1"/>
    <w:rsid w:val="004C6F93"/>
    <w:rPr>
      <w:rFonts w:ascii="Calibri" w:eastAsia="Calibri" w:hAnsi="Calibri" w:cs="Calibri"/>
      <w:sz w:val="24"/>
      <w:szCs w:val="24"/>
      <w:lang w:val="nl-NL"/>
    </w:rPr>
  </w:style>
  <w:style w:type="table" w:customStyle="1" w:styleId="TableNormal1">
    <w:name w:val="Table Normal1"/>
    <w:uiPriority w:val="2"/>
    <w:semiHidden/>
    <w:unhideWhenUsed/>
    <w:qFormat/>
    <w:rsid w:val="00832B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2BE6"/>
    <w:pPr>
      <w:widowControl w:val="0"/>
      <w:autoSpaceDE w:val="0"/>
      <w:autoSpaceDN w:val="0"/>
      <w:spacing w:after="0" w:line="240" w:lineRule="auto"/>
      <w:jc w:val="left"/>
    </w:pPr>
    <w:rPr>
      <w:rFonts w:ascii="Calibri" w:eastAsia="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eetmeer.nl/buurt/Nijmegen/Hengstdal/02680206" TargetMode="External"/><Relationship Id="rId21"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7.jpeg"/><Relationship Id="rId63" Type="http://schemas.openxmlformats.org/officeDocument/2006/relationships/image" Target="media/image26.jpeg"/><Relationship Id="rId68" Type="http://schemas.openxmlformats.org/officeDocument/2006/relationships/image" Target="media/image29.png"/><Relationship Id="rId84" Type="http://schemas.openxmlformats.org/officeDocument/2006/relationships/image" Target="media/image41.jpeg"/><Relationship Id="rId89" Type="http://schemas.openxmlformats.org/officeDocument/2006/relationships/footer" Target="footer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participatiekaart.nl/nijmegen/een-volleybal-net-voor-ons-pleintje/" TargetMode="External"/><Relationship Id="rId37" Type="http://schemas.openxmlformats.org/officeDocument/2006/relationships/hyperlink" Target="http://www2.nijmegen.nl/content/1015781/ark_van_oost" TargetMode="External"/><Relationship Id="rId53" Type="http://schemas.openxmlformats.org/officeDocument/2006/relationships/hyperlink" Target="http://www.deklokkenberg.nl/" TargetMode="External"/><Relationship Id="rId58" Type="http://schemas.openxmlformats.org/officeDocument/2006/relationships/image" Target="media/image21.jpeg"/><Relationship Id="rId74" Type="http://schemas.openxmlformats.org/officeDocument/2006/relationships/image" Target="media/image33.jpeg"/><Relationship Id="rId79" Type="http://schemas.openxmlformats.org/officeDocument/2006/relationships/image" Target="media/image38.png"/><Relationship Id="rId5" Type="http://schemas.openxmlformats.org/officeDocument/2006/relationships/styles" Target="styles.xml"/><Relationship Id="rId90" Type="http://schemas.openxmlformats.org/officeDocument/2006/relationships/header" Target="header7.xml"/><Relationship Id="rId22" Type="http://schemas.openxmlformats.org/officeDocument/2006/relationships/image" Target="media/image6.png"/><Relationship Id="rId27" Type="http://schemas.openxmlformats.org/officeDocument/2006/relationships/image" Target="media/image8.png"/><Relationship Id="rId43" Type="http://schemas.openxmlformats.org/officeDocument/2006/relationships/hyperlink" Target="https://nijmegen.buurtmonitor.nl/jive/?cat_show=Woningmarkt" TargetMode="External"/><Relationship Id="rId48" Type="http://schemas.openxmlformats.org/officeDocument/2006/relationships/hyperlink" Target="http://bagviewer.pdok.nl/" TargetMode="External"/><Relationship Id="rId64" Type="http://schemas.openxmlformats.org/officeDocument/2006/relationships/hyperlink" Target="http://www2.nijmegen.nl/content/163885/monumenten_in_nijmegen" TargetMode="External"/><Relationship Id="rId69"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hyperlink" Target="https://nijmegen.buurtmonitor.nl/jive/?cat_show=Woningmarkt" TargetMode="External"/><Relationship Id="rId72" Type="http://schemas.openxmlformats.org/officeDocument/2006/relationships/image" Target="media/image32.jpeg"/><Relationship Id="rId80" Type="http://schemas.openxmlformats.org/officeDocument/2006/relationships/image" Target="media/image39.jpeg"/><Relationship Id="rId85" Type="http://schemas.openxmlformats.org/officeDocument/2006/relationships/image" Target="media/image42.jpeg"/><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tatline.cbs.nl/Statweb/publication/?DM=SLNL&amp;PA=83173ned&amp;D1=a&amp;D2=3831&amp;D3=l&amp;VW=T" TargetMode="External"/><Relationship Id="rId33" Type="http://schemas.openxmlformats.org/officeDocument/2006/relationships/hyperlink" Target="http://stichtinggroengroeplimos.nl/concrete/" TargetMode="External"/><Relationship Id="rId38" Type="http://schemas.openxmlformats.org/officeDocument/2006/relationships/hyperlink" Target="mailto:arkvanoost@nijmegen.nl" TargetMode="External"/><Relationship Id="rId46" Type="http://schemas.openxmlformats.org/officeDocument/2006/relationships/image" Target="media/image16.jpeg"/><Relationship Id="rId59" Type="http://schemas.openxmlformats.org/officeDocument/2006/relationships/image" Target="media/image22.png"/><Relationship Id="rId67" Type="http://schemas.openxmlformats.org/officeDocument/2006/relationships/image" Target="media/image28.png"/><Relationship Id="rId20" Type="http://schemas.openxmlformats.org/officeDocument/2006/relationships/image" Target="media/image6.jpeg"/><Relationship Id="rId41" Type="http://schemas.openxmlformats.org/officeDocument/2006/relationships/hyperlink" Target="https://nl.wikipedia.org/wiki/Hengstdal" TargetMode="External"/><Relationship Id="rId54" Type="http://schemas.openxmlformats.org/officeDocument/2006/relationships/hyperlink" Target="http://demuze.antenna.nl/" TargetMode="External"/><Relationship Id="rId62" Type="http://schemas.openxmlformats.org/officeDocument/2006/relationships/image" Target="media/image25.jpeg"/><Relationship Id="rId70" Type="http://schemas.openxmlformats.org/officeDocument/2006/relationships/image" Target="media/image31.jpeg"/><Relationship Id="rId75" Type="http://schemas.openxmlformats.org/officeDocument/2006/relationships/image" Target="media/image34.jpeg"/><Relationship Id="rId83" Type="http://schemas.openxmlformats.org/officeDocument/2006/relationships/footer" Target="footer4.xml"/><Relationship Id="rId88" Type="http://schemas.openxmlformats.org/officeDocument/2006/relationships/footer" Target="footer5.xml"/><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www.weetmeer.nl/buurt/Nijmegen/Hengstdal/02680206" TargetMode="External"/><Relationship Id="rId36" Type="http://schemas.openxmlformats.org/officeDocument/2006/relationships/image" Target="media/image12.jpeg"/><Relationship Id="rId49" Type="http://schemas.openxmlformats.org/officeDocument/2006/relationships/image" Target="media/image18.jpeg"/><Relationship Id="rId57" Type="http://schemas.openxmlformats.org/officeDocument/2006/relationships/hyperlink" Target="http://www.sterredans.nl/" TargetMode="External"/><Relationship Id="rId10"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14.jpeg"/><Relationship Id="rId52" Type="http://schemas.openxmlformats.org/officeDocument/2006/relationships/image" Target="media/image20.jpeg"/><Relationship Id="rId60" Type="http://schemas.openxmlformats.org/officeDocument/2006/relationships/image" Target="media/image23.png"/><Relationship Id="rId65" Type="http://schemas.openxmlformats.org/officeDocument/2006/relationships/hyperlink" Target="http://www2.nijmegen.nl/wonen/oudste_stad/monumenten/folder1/beschermd_stadsbeeld" TargetMode="External"/><Relationship Id="rId73" Type="http://schemas.openxmlformats.org/officeDocument/2006/relationships/hyperlink" Target="http://www.zonatlas.nl/nijmegen/ontdek-de-zonatlas/?addr=van%2Bhet%2Bsantstraat" TargetMode="External"/><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header" Target="header5.xml"/><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hyperlink" Target="http://www2.nijmegen.nl/content/1015781/ark_van_oost" TargetMode="External"/><Relationship Id="rId34" Type="http://schemas.openxmlformats.org/officeDocument/2006/relationships/hyperlink" Target="http://www.jasmijnhuiskamer.nl/index.html" TargetMode="External"/><Relationship Id="rId50" Type="http://schemas.openxmlformats.org/officeDocument/2006/relationships/image" Target="media/image19.png"/><Relationship Id="rId55" Type="http://schemas.openxmlformats.org/officeDocument/2006/relationships/hyperlink" Target="http://www.canisiuscollege.nl/" TargetMode="External"/><Relationship Id="rId76" Type="http://schemas.openxmlformats.org/officeDocument/2006/relationships/image" Target="media/image35.jpeg"/><Relationship Id="rId7" Type="http://schemas.openxmlformats.org/officeDocument/2006/relationships/webSettings" Target="webSettings.xml"/><Relationship Id="rId71" Type="http://schemas.openxmlformats.org/officeDocument/2006/relationships/hyperlink" Target="http://www.energieinbeeld.nl/"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hyperlink" Target="http://statline.cbs.nl/Statweb/publication/?DM=SLNL&amp;PA=83173ned&amp;D1=a&amp;D2=3831&amp;D3=l&amp;VW=T" TargetMode="External"/><Relationship Id="rId40" Type="http://schemas.openxmlformats.org/officeDocument/2006/relationships/hyperlink" Target="http://nijmegen.buurtmonitor.nl/jive/Report/?id=swm_deel_wijk&amp;openinputs=true" TargetMode="External"/><Relationship Id="rId45" Type="http://schemas.openxmlformats.org/officeDocument/2006/relationships/image" Target="media/image15.jpeg"/><Relationship Id="rId66" Type="http://schemas.openxmlformats.org/officeDocument/2006/relationships/image" Target="media/image27.jpeg"/><Relationship Id="rId87" Type="http://schemas.openxmlformats.org/officeDocument/2006/relationships/header" Target="header6.xml"/><Relationship Id="rId61" Type="http://schemas.openxmlformats.org/officeDocument/2006/relationships/image" Target="media/image24.jpeg"/><Relationship Id="rId82" Type="http://schemas.openxmlformats.org/officeDocument/2006/relationships/header" Target="header4.xml"/><Relationship Id="rId19" Type="http://schemas.openxmlformats.org/officeDocument/2006/relationships/image" Target="media/image5.jpeg"/><Relationship Id="rId14" Type="http://schemas.openxmlformats.org/officeDocument/2006/relationships/footer" Target="footer2.xml"/><Relationship Id="rId30" Type="http://schemas.openxmlformats.org/officeDocument/2006/relationships/image" Target="media/image10.jpeg"/><Relationship Id="rId35" Type="http://schemas.openxmlformats.org/officeDocument/2006/relationships/hyperlink" Target="http://www.wijk-helden.nl/" TargetMode="External"/><Relationship Id="rId56" Type="http://schemas.openxmlformats.org/officeDocument/2006/relationships/hyperlink" Target="http://www.nsg-groenewoud.nl/nsg-in-beeld/vlierestraat.html" TargetMode="External"/><Relationship Id="rId77" Type="http://schemas.openxmlformats.org/officeDocument/2006/relationships/image" Target="media/image36.png"/></Relationships>
</file>

<file path=word/_rels/footer4.xml.rels><?xml version="1.0" encoding="UTF-8" standalone="yes"?>
<Relationships xmlns="http://schemas.openxmlformats.org/package/2006/relationships"><Relationship Id="rId2" Type="http://schemas.openxmlformats.org/officeDocument/2006/relationships/hyperlink" Target="mailto:duurzaamhengstdal@gmail.com" TargetMode="External"/><Relationship Id="rId1" Type="http://schemas.openxmlformats.org/officeDocument/2006/relationships/hyperlink" Target="mailto:duurzaamhengstdal@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OneDrive\Documents\Custom%20Office%20Template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C32226ECEE4E52BB565218D0D40A68"/>
        <w:category>
          <w:name w:val="General"/>
          <w:gallery w:val="placeholder"/>
        </w:category>
        <w:types>
          <w:type w:val="bbPlcHdr"/>
        </w:types>
        <w:behaviors>
          <w:behavior w:val="content"/>
        </w:behaviors>
        <w:guid w:val="{5534FA43-A956-46D6-A3E6-DD36C3C7335D}"/>
      </w:docPartPr>
      <w:docPartBody>
        <w:p w:rsidR="003E3DCF" w:rsidRDefault="004465CF">
          <w:pPr>
            <w:pStyle w:val="A4C32226ECEE4E52BB565218D0D40A68"/>
          </w:pPr>
          <w:r w:rsidRPr="00A25063">
            <w:rPr>
              <w:rStyle w:val="PlaceholderText"/>
            </w:rPr>
            <w:t>[Title]</w:t>
          </w:r>
        </w:p>
      </w:docPartBody>
    </w:docPart>
    <w:docPart>
      <w:docPartPr>
        <w:name w:val="CF0107CB94BE48A380BD97A6908B2D2A"/>
        <w:category>
          <w:name w:val="General"/>
          <w:gallery w:val="placeholder"/>
        </w:category>
        <w:types>
          <w:type w:val="bbPlcHdr"/>
        </w:types>
        <w:behaviors>
          <w:behavior w:val="content"/>
        </w:behaviors>
        <w:guid w:val="{E57A3238-B291-4FE1-B94E-8E91AA6D2847}"/>
      </w:docPartPr>
      <w:docPartBody>
        <w:p w:rsidR="003E3DCF" w:rsidRDefault="004465CF">
          <w:pPr>
            <w:pStyle w:val="CF0107CB94BE48A380BD97A6908B2D2A"/>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5CF"/>
    <w:rsid w:val="003E3DCF"/>
    <w:rsid w:val="00446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4C32226ECEE4E52BB565218D0D40A68">
    <w:name w:val="A4C32226ECEE4E52BB565218D0D40A68"/>
  </w:style>
  <w:style w:type="paragraph" w:customStyle="1" w:styleId="CF0107CB94BE48A380BD97A6908B2D2A">
    <w:name w:val="CF0107CB94BE48A380BD97A6908B2D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8838E-EDA0-4EB4-A5DC-C5EC47575EB9}">
  <ds:schemaRefs>
    <ds:schemaRef ds:uri="http://schemas.openxmlformats.org/package/2006/metadata/core-properties"/>
    <ds:schemaRef ds:uri="http://purl.org/dc/terms/"/>
    <ds:schemaRef ds:uri="295d7ba0-4f4c-4e21-b0c1-99a66545e09a"/>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24f7fcfb-a8eb-41b9-bc99-065a59729e59"/>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63BDB218-E727-4CBF-B6B8-199C78CF285B}"/>
</file>

<file path=docProps/app.xml><?xml version="1.0" encoding="utf-8"?>
<Properties xmlns="http://schemas.openxmlformats.org/officeDocument/2006/extended-properties" xmlns:vt="http://schemas.openxmlformats.org/officeDocument/2006/docPropsVTypes">
  <Template>Allerlaatste template</Template>
  <TotalTime>67</TotalTime>
  <Pages>23</Pages>
  <Words>2948</Words>
  <Characters>16809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Wijkprofiel Hengstdal, Nijmegen</dc:title>
  <dc:subject/>
  <dc:creator>Carla ten Kate</dc:creator>
  <cp:keywords/>
  <dc:description/>
  <cp:lastModifiedBy>Ester Veldhuis</cp:lastModifiedBy>
  <cp:revision>12</cp:revision>
  <dcterms:created xsi:type="dcterms:W3CDTF">2022-01-24T14:34:00Z</dcterms:created>
  <dcterms:modified xsi:type="dcterms:W3CDTF">2022-01-27T18:13:00Z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