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957B9" w:rsidR="000B29B8" w:rsidP="000B29B8" w:rsidRDefault="00F1189D" w14:paraId="4FBE73C1" w14:textId="7E086C7C">
      <w:pPr>
        <w:sectPr w:rsidRPr="00E957B9" w:rsidR="000B29B8" w:rsidSect="00AD032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0" w:right="0" w:bottom="0" w:left="0" w:header="709" w:footer="709" w:gutter="0"/>
          <w:cols w:space="708"/>
          <w:docGrid w:linePitch="360"/>
        </w:sectPr>
      </w:pPr>
      <w:r w:rsidRPr="00E957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B1E72" wp14:editId="0AD254BB">
                <wp:simplePos x="0" y="0"/>
                <wp:positionH relativeFrom="margin">
                  <wp:posOffset>-207818</wp:posOffset>
                </wp:positionH>
                <wp:positionV relativeFrom="paragraph">
                  <wp:posOffset>5821334</wp:posOffset>
                </wp:positionV>
                <wp:extent cx="7197725" cy="5003800"/>
                <wp:effectExtent l="12700" t="12700" r="15875" b="12700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5003800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Single Corner Rounded 4" style="position:absolute;margin-left:-16.35pt;margin-top:458.35pt;width:566.75pt;height:39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5003800" o:spid="_x0000_s1026" fillcolor="#55b593" strokecolor="#55b593" strokeweight="1.5pt" path="m,l6363742,v460596,,833983,373387,833983,833983l7197725,5003800,,5003800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" w14:anchorId="08FABC8B">
                <v:stroke joinstyle="miter"/>
                <v:path arrowok="t" o:connecttype="custom" o:connectlocs="0,0;6363742,0;7197725,833983;7197725,5003800;0,5003800;0,0" o:connectangles="0,0,0,0,0,0"/>
                <w10:wrap anchorx="margin"/>
              </v:shape>
            </w:pict>
          </mc:Fallback>
        </mc:AlternateContent>
      </w:r>
      <w:r w:rsidRPr="00E957B9" w:rsidR="000B29B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88947D" wp14:editId="5F2DF11D">
                <wp:simplePos x="0" y="0"/>
                <wp:positionH relativeFrom="margin">
                  <wp:posOffset>706120</wp:posOffset>
                </wp:positionH>
                <wp:positionV relativeFrom="paragraph">
                  <wp:posOffset>6278245</wp:posOffset>
                </wp:positionV>
                <wp:extent cx="5582920" cy="2962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296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89D" w:rsidP="00F1189D" w:rsidRDefault="00F1189D" w14:paraId="4D5389CD" w14:textId="375C9EBE">
                            <w:pPr>
                              <w:ind w:right="192"/>
                              <w:jc w:val="left"/>
                              <w:rPr>
                                <w:rStyle w:val="OndertitelvoorbladChar"/>
                              </w:rPr>
                            </w:pPr>
                            <w:r w:rsidRPr="00F1189D">
                              <w:rPr>
                                <w:rStyle w:val="TitleChar"/>
                              </w:rPr>
                              <w:t>Verslag algemene ledenvergadering BEL</w:t>
                            </w:r>
                            <w:r w:rsidRPr="000B2514">
                              <w:rPr>
                                <w:rFonts w:ascii="Proxima Nova lights" w:hAnsi="Proxima Nova lights"/>
                                <w:color w:val="AC3651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Pr="00F1189D" w:rsidR="00F1189D" w:rsidP="00F1189D" w:rsidRDefault="00F1189D" w14:paraId="7742B770" w14:textId="77777777">
                            <w:pPr>
                              <w:ind w:right="192"/>
                              <w:jc w:val="left"/>
                              <w:rPr>
                                <w:rFonts w:ascii="Proxima Nova Light" w:hAnsi="Proxima Nova Light" w:eastAsiaTheme="minorEastAsia"/>
                                <w:color w:val="FFFFFF" w:themeColor="background1"/>
                                <w:spacing w:val="15"/>
                                <w:sz w:val="32"/>
                                <w:szCs w:val="32"/>
                              </w:rPr>
                            </w:pPr>
                          </w:p>
                          <w:p w:rsidRPr="00F1189D" w:rsidR="00F1189D" w:rsidP="00F1189D" w:rsidRDefault="00F1189D" w14:paraId="76DB1F9C" w14:textId="6450D67A">
                            <w:pPr>
                              <w:pStyle w:val="Tekstvoorblad"/>
                              <w:rPr>
                                <w:b/>
                                <w:bCs/>
                              </w:rPr>
                            </w:pPr>
                            <w:r w:rsidRPr="00F1189D">
                              <w:rPr>
                                <w:b/>
                                <w:bCs/>
                              </w:rPr>
                              <w:t>Introductie</w:t>
                            </w:r>
                          </w:p>
                          <w:p w:rsidRPr="00F1189D" w:rsidR="00F1189D" w:rsidP="00F1189D" w:rsidRDefault="00F1189D" w14:paraId="4F7EB114" w14:textId="5491C262">
                            <w:pPr>
                              <w:pStyle w:val="Tekstvoorblad"/>
                            </w:pPr>
                            <w:r w:rsidRPr="00F1189D">
                              <w:t>Dit document betreft het verslag van de algemene ledenvergadering van de Bewonersvereniging EVA-</w:t>
                            </w:r>
                            <w:proofErr w:type="spellStart"/>
                            <w:r w:rsidRPr="00F1189D">
                              <w:t>Lanxmeer</w:t>
                            </w:r>
                            <w:proofErr w:type="spellEnd"/>
                            <w:r w:rsidRPr="00F1189D">
                              <w:t xml:space="preserve"> (BEL). Leden van het wijkenergiebedrijf kunnen het verslag gebruiken als voorbeeld van verslaggeving van een algemene ledenvergadering. Het BEL was een voorloper van het latere wijkenergiebedrijf.</w:t>
                            </w:r>
                          </w:p>
                          <w:p w:rsidRPr="00C61149" w:rsidR="000B29B8" w:rsidP="00C61149" w:rsidRDefault="000B29B8" w14:paraId="451E9C5C" w14:textId="1B8D6BA5">
                            <w:pPr>
                              <w:pStyle w:val="Tekstvoorbla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388947D">
                <v:stroke joinstyle="miter"/>
                <v:path gradientshapeok="t" o:connecttype="rect"/>
              </v:shapetype>
              <v:shape id="Text Box 2" style="position:absolute;left:0;text-align:left;margin-left:55.6pt;margin-top:494.35pt;width:439.6pt;height:2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">
                <v:textbox>
                  <w:txbxContent>
                    <w:p w:rsidR="00F1189D" w:rsidP="00F1189D" w:rsidRDefault="00F1189D" w14:paraId="4D5389CD" w14:textId="375C9EBE">
                      <w:pPr>
                        <w:ind w:right="192"/>
                        <w:jc w:val="left"/>
                        <w:rPr>
                          <w:rStyle w:val="OndertitelvoorbladChar"/>
                        </w:rPr>
                      </w:pPr>
                      <w:r w:rsidRPr="00F1189D">
                        <w:rPr>
                          <w:rStyle w:val="TitleChar"/>
                        </w:rPr>
                        <w:t>Verslag algemene ledenvergadering BEL</w:t>
                      </w:r>
                      <w:r w:rsidRPr="000B2514">
                        <w:rPr>
                          <w:rFonts w:ascii="Proxima Nova lights" w:hAnsi="Proxima Nova lights"/>
                          <w:color w:val="AC3651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</w:p>
                    <w:p w:rsidRPr="00F1189D" w:rsidR="00F1189D" w:rsidP="00F1189D" w:rsidRDefault="00F1189D" w14:paraId="7742B770" w14:textId="77777777">
                      <w:pPr>
                        <w:ind w:right="192"/>
                        <w:jc w:val="left"/>
                        <w:rPr>
                          <w:rFonts w:ascii="Proxima Nova Light" w:hAnsi="Proxima Nova Light" w:eastAsiaTheme="minorEastAsia"/>
                          <w:color w:val="FFFFFF" w:themeColor="background1"/>
                          <w:spacing w:val="15"/>
                          <w:sz w:val="32"/>
                          <w:szCs w:val="32"/>
                        </w:rPr>
                      </w:pPr>
                    </w:p>
                    <w:p w:rsidRPr="00F1189D" w:rsidR="00F1189D" w:rsidP="00F1189D" w:rsidRDefault="00F1189D" w14:paraId="76DB1F9C" w14:textId="6450D67A">
                      <w:pPr>
                        <w:pStyle w:val="Tekstvoorblad"/>
                        <w:rPr>
                          <w:b/>
                          <w:bCs/>
                        </w:rPr>
                      </w:pPr>
                      <w:r w:rsidRPr="00F1189D">
                        <w:rPr>
                          <w:b/>
                          <w:bCs/>
                        </w:rPr>
                        <w:t>Introductie</w:t>
                      </w:r>
                    </w:p>
                    <w:p w:rsidRPr="00F1189D" w:rsidR="00F1189D" w:rsidP="00F1189D" w:rsidRDefault="00F1189D" w14:paraId="4F7EB114" w14:textId="5491C262">
                      <w:pPr>
                        <w:pStyle w:val="Tekstvoorblad"/>
                      </w:pPr>
                      <w:r w:rsidRPr="00F1189D">
                        <w:t>Dit document betreft het verslag van de algemene ledenvergadering van de Bewonersvereniging EVA-</w:t>
                      </w:r>
                      <w:proofErr w:type="spellStart"/>
                      <w:r w:rsidRPr="00F1189D">
                        <w:t>Lanxmeer</w:t>
                      </w:r>
                      <w:proofErr w:type="spellEnd"/>
                      <w:r w:rsidRPr="00F1189D">
                        <w:t xml:space="preserve"> (BEL). Leden van het wijkenergiebedrijf kunnen het verslag gebruiken als voorbeeld van verslaggeving van een algemene ledenvergadering. Het BEL was een voorloper van het latere wijkenergiebedrijf.</w:t>
                      </w:r>
                    </w:p>
                    <w:p w:rsidRPr="00C61149" w:rsidR="000B29B8" w:rsidP="00C61149" w:rsidRDefault="000B29B8" w14:paraId="451E9C5C" w14:textId="1B8D6BA5">
                      <w:pPr>
                        <w:pStyle w:val="Tekstvoorbla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957B9" w:rsidR="000B29B8">
        <w:rPr>
          <w:noProof/>
        </w:rPr>
        <w:drawing>
          <wp:anchor distT="0" distB="0" distL="114300" distR="114300" simplePos="0" relativeHeight="251659264" behindDoc="0" locked="0" layoutInCell="1" allowOverlap="1" wp14:anchorId="6734D537" wp14:editId="70E4822F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9D" w:rsidP="00D25C86" w:rsidRDefault="00F1189D" w14:paraId="1E75F17A" w14:textId="059BD84F">
      <w:pPr>
        <w:pStyle w:val="Heading1"/>
        <w:rPr>
          <w:w w:val="105"/>
        </w:rPr>
      </w:pPr>
      <w:r w:rsidRPr="00697C81">
        <w:rPr>
          <w:w w:val="105"/>
        </w:rPr>
        <w:lastRenderedPageBreak/>
        <w:t>Verslag</w:t>
      </w:r>
      <w:r w:rsidRPr="00697C81">
        <w:rPr>
          <w:spacing w:val="-4"/>
          <w:w w:val="105"/>
        </w:rPr>
        <w:t xml:space="preserve"> </w:t>
      </w:r>
      <w:r w:rsidRPr="00697C81">
        <w:rPr>
          <w:w w:val="105"/>
        </w:rPr>
        <w:t>algemene</w:t>
      </w:r>
      <w:r w:rsidRPr="00697C81">
        <w:rPr>
          <w:spacing w:val="-8"/>
          <w:w w:val="105"/>
        </w:rPr>
        <w:t xml:space="preserve"> </w:t>
      </w:r>
      <w:r w:rsidRPr="00697C81">
        <w:rPr>
          <w:w w:val="105"/>
        </w:rPr>
        <w:t>ledenvergadering</w:t>
      </w:r>
      <w:r w:rsidRPr="00697C81">
        <w:rPr>
          <w:spacing w:val="-8"/>
          <w:w w:val="105"/>
        </w:rPr>
        <w:t xml:space="preserve"> </w:t>
      </w:r>
      <w:r w:rsidRPr="00697C81">
        <w:rPr>
          <w:w w:val="105"/>
        </w:rPr>
        <w:t>BEL</w:t>
      </w:r>
      <w:r w:rsidRPr="00697C81">
        <w:rPr>
          <w:spacing w:val="-6"/>
          <w:w w:val="105"/>
        </w:rPr>
        <w:t xml:space="preserve"> </w:t>
      </w:r>
      <w:r w:rsidRPr="00697C81">
        <w:rPr>
          <w:w w:val="105"/>
        </w:rPr>
        <w:t>op</w:t>
      </w:r>
      <w:r w:rsidRPr="00697C81">
        <w:rPr>
          <w:spacing w:val="-8"/>
          <w:w w:val="105"/>
        </w:rPr>
        <w:t xml:space="preserve"> </w:t>
      </w:r>
      <w:r w:rsidRPr="00697C81">
        <w:rPr>
          <w:w w:val="105"/>
        </w:rPr>
        <w:t>18-11-</w:t>
      </w:r>
      <w:r>
        <w:rPr>
          <w:w w:val="105"/>
        </w:rPr>
        <w:t>20</w:t>
      </w:r>
      <w:r w:rsidRPr="00697C81">
        <w:rPr>
          <w:w w:val="105"/>
        </w:rPr>
        <w:t>08</w:t>
      </w:r>
    </w:p>
    <w:p w:rsidRPr="00C317BA" w:rsidR="00C317BA" w:rsidP="00C317BA" w:rsidRDefault="00C317BA" w14:paraId="52DFEEC8" w14:textId="77777777"/>
    <w:p w:rsidRPr="00697C81" w:rsidR="00F1189D" w:rsidP="00465176" w:rsidRDefault="00F1189D" w14:paraId="5F54BC51" w14:textId="534B36F5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Dankzij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gedegen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voorbereiding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heldere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presentatie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kon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op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deze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vergadering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een</w:t>
      </w:r>
      <w:r w:rsidRPr="00697C81">
        <w:rPr>
          <w:rFonts w:ascii="Proxima Nova lightLt" w:hAnsi="Proxima Nova lightLt"/>
          <w:spacing w:val="-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flink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aantal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besluiten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genomen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worden.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Aantal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aanwezigen: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±</w:t>
      </w:r>
      <w:r w:rsidRPr="00697C81">
        <w:rPr>
          <w:rFonts w:ascii="Proxima Nova lightLt" w:hAnsi="Proxima Nova lightLt"/>
          <w:spacing w:val="-1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83.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Voorzitter: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Titus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Mars.</w:t>
      </w:r>
    </w:p>
    <w:p w:rsidRPr="00697C81" w:rsidR="00F1189D" w:rsidP="00F1189D" w:rsidRDefault="00F1189D" w14:paraId="584B4200" w14:textId="078830DF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Het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[op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internet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verschenen]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verslag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vorige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ALV</w:t>
      </w:r>
      <w:r w:rsidRPr="00697C81">
        <w:rPr>
          <w:rFonts w:ascii="Proxima Nova lightLt" w:hAnsi="Proxima Nova lightLt"/>
          <w:spacing w:val="-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[12-06-08]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werd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zonder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wijzigingen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goedgekeurd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daarmee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vastgesteld.</w:t>
      </w:r>
    </w:p>
    <w:p w:rsidRPr="00D25C86" w:rsidR="00F1189D" w:rsidP="00D25C86" w:rsidRDefault="00F1189D" w14:paraId="778B5486" w14:textId="0EC782A7">
      <w:pPr>
        <w:pStyle w:val="Heading2"/>
      </w:pPr>
      <w:r w:rsidRPr="00D25C86">
        <w:t>Overname warmtenet</w:t>
      </w:r>
    </w:p>
    <w:p w:rsidRPr="00697C81" w:rsidR="00F1189D" w:rsidP="00F1189D" w:rsidRDefault="00F1189D" w14:paraId="452C40EB" w14:textId="16EBF785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Na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uitgebreide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toelichting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door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Gerwin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Verschuur,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voorzitter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VOEW,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wat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discussie,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wordt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besloten:</w:t>
      </w:r>
    </w:p>
    <w:p w:rsidRPr="00697C81" w:rsidR="00F1189D" w:rsidP="00465176" w:rsidRDefault="00F1189D" w14:paraId="4DC35C86" w14:textId="2F524C0F">
      <w:pPr>
        <w:pStyle w:val="Normaltekst"/>
        <w:numPr>
          <w:ilvl w:val="0"/>
          <w:numId w:val="15"/>
        </w:numPr>
        <w:spacing w:after="0"/>
        <w:ind w:left="714" w:hanging="357"/>
        <w:rPr>
          <w:rFonts w:ascii="Proxima Nova lightLt" w:hAnsi="Proxima Nova lightLt"/>
        </w:rPr>
      </w:pPr>
      <w:r w:rsidR="00F1189D">
        <w:rPr>
          <w:rFonts w:ascii="Proxima Nova lightLt" w:hAnsi="Proxima Nova lightLt"/>
          <w:w w:val="105"/>
        </w:rPr>
        <w:t>In</w:t>
      </w:r>
      <w:r w:rsidRPr="00697C81" w:rsidR="00F1189D">
        <w:rPr>
          <w:rFonts w:ascii="Proxima Nova lightLt" w:hAnsi="Proxima Nova lightLt"/>
          <w:spacing w:val="-4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te</w:t>
      </w:r>
      <w:r w:rsidRPr="00697C81" w:rsidR="00F1189D">
        <w:rPr>
          <w:rFonts w:ascii="Proxima Nova lightLt" w:hAnsi="Proxima Nova lightLt"/>
          <w:spacing w:val="-4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stemmen</w:t>
      </w:r>
      <w:r w:rsidRPr="00697C81" w:rsidR="00F1189D">
        <w:rPr>
          <w:rFonts w:ascii="Proxima Nova lightLt" w:hAnsi="Proxima Nova lightLt"/>
          <w:spacing w:val="-6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met</w:t>
      </w:r>
      <w:r w:rsidRPr="00697C81" w:rsidR="00F1189D">
        <w:rPr>
          <w:rFonts w:ascii="Proxima Nova lightLt" w:hAnsi="Proxima Nova lightLt"/>
          <w:spacing w:val="-7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overname</w:t>
      </w:r>
      <w:r w:rsidRPr="00697C81" w:rsidR="00F1189D">
        <w:rPr>
          <w:rFonts w:ascii="Proxima Nova lightLt" w:hAnsi="Proxima Nova lightLt"/>
          <w:spacing w:val="-4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van</w:t>
      </w:r>
      <w:r w:rsidRPr="00697C81" w:rsidR="00F1189D">
        <w:rPr>
          <w:rFonts w:ascii="Proxima Nova lightLt" w:hAnsi="Proxima Nova lightLt"/>
          <w:spacing w:val="-6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het</w:t>
      </w:r>
      <w:r w:rsidRPr="00697C81" w:rsidR="00F1189D">
        <w:rPr>
          <w:rFonts w:ascii="Proxima Nova lightLt" w:hAnsi="Proxima Nova lightLt"/>
          <w:spacing w:val="-7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warmtenet</w:t>
      </w:r>
      <w:r w:rsidRPr="00697C81" w:rsidR="00F1189D">
        <w:rPr>
          <w:rFonts w:ascii="Proxima Nova lightLt" w:hAnsi="Proxima Nova lightLt"/>
          <w:spacing w:val="-4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door</w:t>
      </w:r>
      <w:r w:rsidRPr="00697C81" w:rsidR="00F1189D">
        <w:rPr>
          <w:rFonts w:ascii="Proxima Nova lightLt" w:hAnsi="Proxima Nova lightLt"/>
          <w:spacing w:val="-6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Energiebedrijf</w:t>
      </w:r>
      <w:r w:rsidRPr="00697C81" w:rsidR="00F1189D">
        <w:rPr>
          <w:rFonts w:ascii="Proxima Nova lightLt" w:hAnsi="Proxima Nova lightLt"/>
          <w:spacing w:val="-50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Thermo</w:t>
      </w:r>
      <w:r w:rsidRPr="00697C81" w:rsidR="00F1189D">
        <w:rPr>
          <w:rFonts w:ascii="Proxima Nova lightLt" w:hAnsi="Proxima Nova lightLt"/>
          <w:spacing w:val="-1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Bello</w:t>
      </w:r>
      <w:r w:rsidRPr="00697C81" w:rsidR="00F1189D">
        <w:rPr>
          <w:rFonts w:ascii="Proxima Nova lightLt" w:hAnsi="Proxima Nova lightLt"/>
          <w:spacing w:val="-1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i.o.</w:t>
      </w:r>
      <w:r w:rsidRPr="00697C81" w:rsidR="4C20D83B">
        <w:rPr>
          <w:rFonts w:ascii="Proxima Nova lightLt" w:hAnsi="Proxima Nova lightLt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[</w:t>
      </w:r>
      <w:r w:rsidRPr="00697C81" w:rsidR="00F1189D">
        <w:rPr>
          <w:rFonts w:ascii="Proxima Nova lightLt" w:hAnsi="Proxima Nova lightLt"/>
          <w:w w:val="105"/>
        </w:rPr>
        <w:t>de</w:t>
      </w:r>
      <w:r w:rsidRPr="00697C81" w:rsidR="00F1189D">
        <w:rPr>
          <w:rFonts w:ascii="Proxima Nova lightLt" w:hAnsi="Proxima Nova lightLt"/>
          <w:spacing w:val="-4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stemming</w:t>
      </w:r>
      <w:r w:rsidRPr="00697C81" w:rsidR="00F1189D">
        <w:rPr>
          <w:rFonts w:ascii="Proxima Nova lightLt" w:hAnsi="Proxima Nova lightLt"/>
          <w:spacing w:val="-4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vond</w:t>
      </w:r>
      <w:r w:rsidRPr="00697C81" w:rsidR="00F1189D">
        <w:rPr>
          <w:rFonts w:ascii="Proxima Nova lightLt" w:hAnsi="Proxima Nova lightLt"/>
          <w:spacing w:val="-6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plaats</w:t>
      </w:r>
      <w:r w:rsidRPr="00697C81" w:rsidR="00F1189D">
        <w:rPr>
          <w:rFonts w:ascii="Proxima Nova lightLt" w:hAnsi="Proxima Nova lightLt"/>
          <w:spacing w:val="-8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door</w:t>
      </w:r>
      <w:r w:rsidRPr="00697C81" w:rsidR="00F1189D">
        <w:rPr>
          <w:rFonts w:ascii="Proxima Nova lightLt" w:hAnsi="Proxima Nova lightLt"/>
          <w:spacing w:val="-5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handopsteking,</w:t>
      </w:r>
      <w:r w:rsidRPr="00697C81" w:rsidR="00F1189D">
        <w:rPr>
          <w:rFonts w:ascii="Proxima Nova lightLt" w:hAnsi="Proxima Nova lightLt"/>
          <w:spacing w:val="-7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er</w:t>
      </w:r>
      <w:r w:rsidRPr="00697C81" w:rsidR="00F1189D">
        <w:rPr>
          <w:rFonts w:ascii="Proxima Nova lightLt" w:hAnsi="Proxima Nova lightLt"/>
          <w:spacing w:val="-6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werden</w:t>
      </w:r>
      <w:r w:rsidRPr="00697C81" w:rsidR="00F1189D">
        <w:rPr>
          <w:rFonts w:ascii="Proxima Nova lightLt" w:hAnsi="Proxima Nova lightLt"/>
          <w:spacing w:val="-8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73</w:t>
      </w:r>
      <w:r w:rsidRPr="00697C81" w:rsidR="00F1189D">
        <w:rPr>
          <w:rFonts w:ascii="Proxima Nova lightLt" w:hAnsi="Proxima Nova lightLt"/>
          <w:spacing w:val="-9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stemmen</w:t>
      </w:r>
      <w:r w:rsidRPr="00697C81" w:rsidR="00F1189D">
        <w:rPr>
          <w:rFonts w:ascii="Proxima Nova lightLt" w:hAnsi="Proxima Nova lightLt"/>
          <w:spacing w:val="-5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voor,</w:t>
      </w:r>
      <w:r w:rsidRPr="00697C81" w:rsidR="00F1189D">
        <w:rPr>
          <w:rFonts w:ascii="Proxima Nova lightLt" w:hAnsi="Proxima Nova lightLt"/>
          <w:spacing w:val="-50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2</w:t>
      </w:r>
      <w:r w:rsidRPr="00697C81" w:rsidR="00F1189D">
        <w:rPr>
          <w:rFonts w:ascii="Proxima Nova lightLt" w:hAnsi="Proxima Nova lightLt"/>
          <w:spacing w:val="-1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tegen,</w:t>
      </w:r>
      <w:r w:rsidRPr="00697C81" w:rsidR="00F1189D">
        <w:rPr>
          <w:rFonts w:ascii="Proxima Nova lightLt" w:hAnsi="Proxima Nova lightLt"/>
          <w:spacing w:val="3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en</w:t>
      </w:r>
      <w:r w:rsidRPr="00697C81" w:rsidR="00F1189D">
        <w:rPr>
          <w:rFonts w:ascii="Proxima Nova lightLt" w:hAnsi="Proxima Nova lightLt"/>
          <w:spacing w:val="1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6</w:t>
      </w:r>
      <w:r w:rsidRPr="00697C81" w:rsidR="00F1189D">
        <w:rPr>
          <w:rFonts w:ascii="Proxima Nova lightLt" w:hAnsi="Proxima Nova lightLt"/>
          <w:spacing w:val="-4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onthoudingen</w:t>
      </w:r>
      <w:r w:rsidR="00F1189D">
        <w:rPr>
          <w:rFonts w:ascii="Proxima Nova lightLt" w:hAnsi="Proxima Nova lightLt"/>
          <w:w w:val="105"/>
        </w:rPr>
        <w:t xml:space="preserve"> </w:t>
      </w:r>
      <w:r w:rsidRPr="00697C81" w:rsidR="00F1189D">
        <w:rPr>
          <w:rFonts w:ascii="Proxima Nova lightLt" w:hAnsi="Proxima Nova lightLt"/>
          <w:w w:val="105"/>
        </w:rPr>
        <w:t>geteld]</w:t>
      </w:r>
    </w:p>
    <w:p w:rsidRPr="00697C81" w:rsidR="00F1189D" w:rsidP="00465176" w:rsidRDefault="00F1189D" w14:paraId="47F6A3C3" w14:textId="11B2DC4E">
      <w:pPr>
        <w:pStyle w:val="Normaltekst"/>
        <w:numPr>
          <w:ilvl w:val="0"/>
          <w:numId w:val="15"/>
        </w:numPr>
        <w:spacing w:after="0"/>
        <w:ind w:left="714" w:hanging="357"/>
        <w:rPr>
          <w:rFonts w:ascii="Proxima Nova lightLt" w:hAnsi="Proxima Nova lightLt"/>
        </w:rPr>
      </w:pPr>
      <w:r>
        <w:rPr>
          <w:rFonts w:ascii="Proxima Nova lightLt" w:hAnsi="Proxima Nova lightLt"/>
          <w:w w:val="105"/>
        </w:rPr>
        <w:t>D</w:t>
      </w:r>
      <w:r w:rsidRPr="00697C81">
        <w:rPr>
          <w:rFonts w:ascii="Proxima Nova lightLt" w:hAnsi="Proxima Nova lightLt"/>
          <w:w w:val="105"/>
        </w:rPr>
        <w:t>e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Raamovereenkomst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Warmtevoorziening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zodanig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passen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dat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 xml:space="preserve">de verantwoordelijken van </w:t>
      </w:r>
      <w:proofErr w:type="spellStart"/>
      <w:r w:rsidRPr="00697C81">
        <w:rPr>
          <w:rFonts w:ascii="Proxima Nova lightLt" w:hAnsi="Proxima Nova lightLt"/>
          <w:w w:val="105"/>
        </w:rPr>
        <w:t>Vitens</w:t>
      </w:r>
      <w:proofErr w:type="spellEnd"/>
      <w:r w:rsidRPr="00697C81">
        <w:rPr>
          <w:rFonts w:ascii="Proxima Nova lightLt" w:hAnsi="Proxima Nova lightLt"/>
          <w:w w:val="105"/>
        </w:rPr>
        <w:t xml:space="preserve"> ten aanzien van warmtelevering worden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overgenomen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door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Energiebedrijf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Thermo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Bello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i.o. [bij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handopsteking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bleek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een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zeer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grote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meerderheid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voor,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3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tegen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3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onthoudend]</w:t>
      </w:r>
    </w:p>
    <w:p w:rsidRPr="00F1189D" w:rsidR="00F1189D" w:rsidP="00465176" w:rsidRDefault="00F1189D" w14:paraId="482D2DEB" w14:textId="5E6DECD9">
      <w:pPr>
        <w:pStyle w:val="Normaltekst"/>
        <w:numPr>
          <w:ilvl w:val="0"/>
          <w:numId w:val="15"/>
        </w:numPr>
        <w:spacing w:after="0"/>
        <w:ind w:left="714" w:hanging="357"/>
        <w:rPr>
          <w:rFonts w:ascii="Proxima Nova lightLt" w:hAnsi="Proxima Nova lightLt"/>
        </w:rPr>
      </w:pPr>
      <w:r>
        <w:rPr>
          <w:rFonts w:ascii="Proxima Nova lightLt" w:hAnsi="Proxima Nova lightLt"/>
          <w:w w:val="105"/>
        </w:rPr>
        <w:t>D</w:t>
      </w:r>
      <w:r w:rsidRPr="00697C81">
        <w:rPr>
          <w:rFonts w:ascii="Proxima Nova lightLt" w:hAnsi="Proxima Nova lightLt"/>
          <w:w w:val="105"/>
        </w:rPr>
        <w:t>e 3000 Euro die de BEL ontvangt van de werkgroep Energie en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Installaties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plus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3000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Euro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uit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eigen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middelen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[totaal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6000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Euro]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te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wenden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oprichting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Energiebedrijf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Thermo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Bello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i.o.</w:t>
      </w:r>
      <w:r>
        <w:rPr>
          <w:rFonts w:ascii="Proxima Nova lightLt" w:hAnsi="Proxima Nova lightLt"/>
        </w:rPr>
        <w:t xml:space="preserve"> </w:t>
      </w:r>
      <w:r w:rsidRPr="00697C81">
        <w:rPr>
          <w:rFonts w:ascii="Proxima Nova lightLt" w:hAnsi="Proxima Nova lightLt"/>
          <w:w w:val="105"/>
        </w:rPr>
        <w:t>[hierbij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weer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±</w:t>
      </w:r>
      <w:r w:rsidRPr="00697C81">
        <w:rPr>
          <w:rFonts w:ascii="Proxima Nova lightLt" w:hAnsi="Proxima Nova lightLt"/>
          <w:spacing w:val="-1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75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stemmen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voor,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8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tegen,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onthoudingen]</w:t>
      </w:r>
    </w:p>
    <w:p w:rsidRPr="00697C81" w:rsidR="00F1189D" w:rsidP="00F1189D" w:rsidRDefault="00F1189D" w14:paraId="08476019" w14:textId="77777777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Conclusie: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1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3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voorstellen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m.b.t.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overname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het</w:t>
      </w:r>
      <w:r w:rsidRPr="00697C81">
        <w:rPr>
          <w:rFonts w:ascii="Proxima Nova lightLt" w:hAnsi="Proxima Nova lightLt"/>
          <w:spacing w:val="-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warmtenet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door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Energiebedrijf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Thermo</w:t>
      </w:r>
      <w:r w:rsidRPr="00697C81">
        <w:rPr>
          <w:rFonts w:ascii="Proxima Nova lightLt" w:hAnsi="Proxima Nova lightLt"/>
          <w:spacing w:val="-4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Bello i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o.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zijn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met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grote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meerderheid van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stemmen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aangenomen.</w:t>
      </w:r>
    </w:p>
    <w:p w:rsidRPr="00697C81" w:rsidR="00F1189D" w:rsidP="00F1189D" w:rsidRDefault="00F1189D" w14:paraId="3478F809" w14:textId="77777777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Kandidaat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participanten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kunnen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zonodig</w:t>
      </w:r>
      <w:proofErr w:type="spellEnd"/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aanvullende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uitleg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informatie</w:t>
      </w:r>
      <w:r w:rsidRPr="00697C81">
        <w:rPr>
          <w:rFonts w:ascii="Proxima Nova lightLt" w:hAnsi="Proxima Nova lightLt"/>
          <w:spacing w:val="-1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krijgen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Gerwin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Verschuur.</w:t>
      </w:r>
    </w:p>
    <w:p w:rsidRPr="00697C81" w:rsidR="00F1189D" w:rsidP="00D25C86" w:rsidRDefault="00F1189D" w14:paraId="323FA8A1" w14:textId="4A1B9170">
      <w:pPr>
        <w:pStyle w:val="Heading2"/>
      </w:pPr>
      <w:r w:rsidRPr="00697C81">
        <w:rPr>
          <w:w w:val="105"/>
        </w:rPr>
        <w:t>Nieuwe</w:t>
      </w:r>
      <w:r w:rsidRPr="00697C81">
        <w:rPr>
          <w:spacing w:val="-12"/>
          <w:w w:val="105"/>
        </w:rPr>
        <w:t xml:space="preserve"> </w:t>
      </w:r>
      <w:r w:rsidRPr="00697C81">
        <w:rPr>
          <w:w w:val="105"/>
        </w:rPr>
        <w:t>structuur</w:t>
      </w:r>
      <w:r w:rsidRPr="00697C81">
        <w:rPr>
          <w:spacing w:val="-7"/>
          <w:w w:val="105"/>
        </w:rPr>
        <w:t xml:space="preserve"> </w:t>
      </w:r>
      <w:r w:rsidRPr="00697C81">
        <w:rPr>
          <w:w w:val="105"/>
        </w:rPr>
        <w:t>Bewonersvereniging</w:t>
      </w:r>
      <w:r w:rsidRPr="00697C81">
        <w:rPr>
          <w:spacing w:val="-8"/>
          <w:w w:val="105"/>
        </w:rPr>
        <w:t xml:space="preserve"> </w:t>
      </w:r>
      <w:r w:rsidRPr="00697C81">
        <w:rPr>
          <w:w w:val="105"/>
        </w:rPr>
        <w:t>EVA</w:t>
      </w:r>
      <w:r w:rsidRPr="00697C81">
        <w:rPr>
          <w:spacing w:val="-9"/>
          <w:w w:val="105"/>
        </w:rPr>
        <w:t xml:space="preserve"> </w:t>
      </w:r>
      <w:proofErr w:type="spellStart"/>
      <w:r w:rsidRPr="00697C81">
        <w:rPr>
          <w:w w:val="105"/>
        </w:rPr>
        <w:t>Lanxmeer</w:t>
      </w:r>
      <w:proofErr w:type="spellEnd"/>
    </w:p>
    <w:p w:rsidR="00465176" w:rsidP="00F1189D" w:rsidRDefault="00F1189D" w14:paraId="4F94F599" w14:textId="77777777">
      <w:pPr>
        <w:pStyle w:val="Normaltekst"/>
        <w:rPr>
          <w:rFonts w:ascii="Proxima Nova lightLt" w:hAnsi="Proxima Nova lightLt"/>
          <w:w w:val="105"/>
        </w:rPr>
      </w:pPr>
      <w:r w:rsidRPr="00697C81">
        <w:rPr>
          <w:rFonts w:ascii="Proxima Nova lightLt" w:hAnsi="Proxima Nova lightLt"/>
          <w:w w:val="105"/>
        </w:rPr>
        <w:t>Het voorstel om gedurende een half jaar te experimenteren met een nieuwe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organisatiestructuur voor de bewonersvereniging EVA-</w:t>
      </w:r>
      <w:proofErr w:type="spellStart"/>
      <w:r w:rsidRPr="00697C81">
        <w:rPr>
          <w:rFonts w:ascii="Proxima Nova lightLt" w:hAnsi="Proxima Nova lightLt"/>
          <w:w w:val="105"/>
        </w:rPr>
        <w:t>Lanxmeer</w:t>
      </w:r>
      <w:proofErr w:type="spellEnd"/>
      <w:r w:rsidRPr="00697C81">
        <w:rPr>
          <w:rFonts w:ascii="Proxima Nova lightLt" w:hAnsi="Proxima Nova lightLt"/>
          <w:w w:val="105"/>
        </w:rPr>
        <w:t xml:space="preserve"> wordt met algemene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stemmen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aangenomen.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Gestreefd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wordt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naar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meer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autonomie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werkgroepen,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waarbij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mandatering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door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A.L.V. de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onderlinge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beleidsafstemming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moet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waarborgen.</w:t>
      </w:r>
    </w:p>
    <w:p w:rsidRPr="00697C81" w:rsidR="00F1189D" w:rsidP="00F1189D" w:rsidRDefault="00F1189D" w14:paraId="75F66CDC" w14:textId="62FE4474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Het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i/>
          <w:w w:val="105"/>
        </w:rPr>
        <w:t>voorstel</w:t>
      </w:r>
      <w:r w:rsidRPr="00697C81">
        <w:rPr>
          <w:rFonts w:ascii="Proxima Nova lightLt" w:hAnsi="Proxima Nova lightLt"/>
          <w:i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om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</w:t>
      </w:r>
      <w:r w:rsidRPr="00697C81">
        <w:rPr>
          <w:rFonts w:ascii="Proxima Nova lightLt" w:hAnsi="Proxima Nova lightLt"/>
          <w:spacing w:val="-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stemmen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met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samenstelling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het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interim-bestuur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wordt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eveneens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met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algemene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stemmen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aangenomen:</w:t>
      </w:r>
    </w:p>
    <w:p w:rsidRPr="00697C81" w:rsidR="00F1189D" w:rsidP="00665536" w:rsidRDefault="00F1189D" w14:paraId="09BB2D29" w14:textId="77777777">
      <w:pPr>
        <w:pStyle w:val="Normaltekst"/>
        <w:numPr>
          <w:ilvl w:val="0"/>
          <w:numId w:val="21"/>
        </w:numPr>
        <w:spacing w:after="0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André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Leur</w:t>
      </w:r>
    </w:p>
    <w:p w:rsidRPr="00153B0C" w:rsidR="00153B0C" w:rsidP="00665536" w:rsidRDefault="00F1189D" w14:paraId="27005328" w14:textId="77777777">
      <w:pPr>
        <w:pStyle w:val="Normaltekst"/>
        <w:numPr>
          <w:ilvl w:val="0"/>
          <w:numId w:val="21"/>
        </w:numPr>
        <w:spacing w:after="0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Gerwin</w:t>
      </w:r>
      <w:r w:rsidRPr="00697C81">
        <w:rPr>
          <w:rFonts w:ascii="Proxima Nova lightLt" w:hAnsi="Proxima Nova lightLt"/>
          <w:spacing w:val="-1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Verschuur</w:t>
      </w:r>
      <w:r w:rsidRPr="00697C81">
        <w:rPr>
          <w:rFonts w:ascii="Proxima Nova lightLt" w:hAnsi="Proxima Nova lightLt"/>
          <w:spacing w:val="-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[VOEW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stichting</w:t>
      </w:r>
      <w:r w:rsidRPr="00697C81">
        <w:rPr>
          <w:rFonts w:ascii="Proxima Nova lightLt" w:hAnsi="Proxima Nova lightLt"/>
          <w:spacing w:val="-9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Caetshage</w:t>
      </w:r>
      <w:proofErr w:type="spellEnd"/>
      <w:r w:rsidRPr="00697C81">
        <w:rPr>
          <w:rFonts w:ascii="Proxima Nova lightLt" w:hAnsi="Proxima Nova lightLt"/>
          <w:w w:val="105"/>
        </w:rPr>
        <w:t>].</w:t>
      </w:r>
      <w:r w:rsidRPr="00697C81">
        <w:rPr>
          <w:rFonts w:ascii="Proxima Nova lightLt" w:hAnsi="Proxima Nova lightLt"/>
          <w:spacing w:val="-49"/>
          <w:w w:val="105"/>
        </w:rPr>
        <w:t xml:space="preserve"> </w:t>
      </w:r>
    </w:p>
    <w:p w:rsidRPr="00697C81" w:rsidR="00F1189D" w:rsidP="00665536" w:rsidRDefault="00F1189D" w14:paraId="6CC04466" w14:textId="24ECAEF2">
      <w:pPr>
        <w:pStyle w:val="Normaltekst"/>
        <w:numPr>
          <w:ilvl w:val="0"/>
          <w:numId w:val="21"/>
        </w:numPr>
        <w:spacing w:after="0"/>
        <w:rPr>
          <w:rFonts w:ascii="Proxima Nova lightLt" w:hAnsi="Proxima Nova lightLt"/>
        </w:rPr>
      </w:pPr>
      <w:proofErr w:type="spellStart"/>
      <w:r w:rsidRPr="00697C81">
        <w:rPr>
          <w:rFonts w:ascii="Proxima Nova lightLt" w:hAnsi="Proxima Nova lightLt"/>
          <w:w w:val="105"/>
        </w:rPr>
        <w:lastRenderedPageBreak/>
        <w:t>Lambik</w:t>
      </w:r>
      <w:proofErr w:type="spellEnd"/>
      <w:r w:rsidRPr="00697C81">
        <w:rPr>
          <w:rFonts w:ascii="Proxima Nova lightLt" w:hAnsi="Proxima Nova lightLt"/>
          <w:spacing w:val="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Swinkels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[Terra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Bella]</w:t>
      </w:r>
    </w:p>
    <w:p w:rsidRPr="00153B0C" w:rsidR="00153B0C" w:rsidP="00665536" w:rsidRDefault="00F1189D" w14:paraId="02B77D4A" w14:textId="77777777">
      <w:pPr>
        <w:pStyle w:val="Normaltekst"/>
        <w:numPr>
          <w:ilvl w:val="0"/>
          <w:numId w:val="21"/>
        </w:numPr>
        <w:spacing w:after="0"/>
        <w:rPr>
          <w:rFonts w:ascii="Proxima Nova lightLt" w:hAnsi="Proxima Nova lightLt"/>
        </w:rPr>
      </w:pPr>
      <w:proofErr w:type="spellStart"/>
      <w:r w:rsidRPr="00697C81">
        <w:rPr>
          <w:rFonts w:ascii="Proxima Nova lightLt" w:hAnsi="Proxima Nova lightLt"/>
          <w:w w:val="105"/>
        </w:rPr>
        <w:t>Haike</w:t>
      </w:r>
      <w:proofErr w:type="spellEnd"/>
      <w:r w:rsidRPr="00697C81">
        <w:rPr>
          <w:rFonts w:ascii="Proxima Nova lightLt" w:hAnsi="Proxima Nova lightLt"/>
          <w:w w:val="105"/>
        </w:rPr>
        <w:t xml:space="preserve"> de Visser [Verkeerswerkgroep]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</w:p>
    <w:p w:rsidRPr="00697C81" w:rsidR="00F1189D" w:rsidP="00665536" w:rsidRDefault="00F1189D" w14:paraId="270CFA56" w14:textId="5282E5D2">
      <w:pPr>
        <w:pStyle w:val="Normaltekst"/>
        <w:numPr>
          <w:ilvl w:val="0"/>
          <w:numId w:val="21"/>
        </w:numPr>
        <w:spacing w:after="0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Bernard</w:t>
      </w:r>
      <w:r w:rsidRPr="00697C81">
        <w:rPr>
          <w:rFonts w:ascii="Proxima Nova lightLt" w:hAnsi="Proxima Nova lightLt"/>
          <w:spacing w:val="-10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Beguin</w:t>
      </w:r>
      <w:proofErr w:type="spellEnd"/>
      <w:r w:rsidRPr="00697C81">
        <w:rPr>
          <w:rFonts w:ascii="Proxima Nova lightLt" w:hAnsi="Proxima Nova lightLt"/>
          <w:spacing w:val="-1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[werkgroep</w:t>
      </w:r>
      <w:r w:rsidRPr="00697C81">
        <w:rPr>
          <w:rFonts w:ascii="Proxima Nova lightLt" w:hAnsi="Proxima Nova lightLt"/>
          <w:spacing w:val="-1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Bouwgebreken]</w:t>
      </w:r>
    </w:p>
    <w:p w:rsidRPr="00153B0C" w:rsidR="00153B0C" w:rsidP="00665536" w:rsidRDefault="00F1189D" w14:paraId="54E49B50" w14:textId="77777777">
      <w:pPr>
        <w:pStyle w:val="Normaltekst"/>
        <w:numPr>
          <w:ilvl w:val="0"/>
          <w:numId w:val="21"/>
        </w:numPr>
        <w:spacing w:after="0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Inge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Knoope</w:t>
      </w:r>
      <w:proofErr w:type="spellEnd"/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[initiatief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Kavel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Parallelweg</w:t>
      </w:r>
      <w:r w:rsidRPr="00697C81">
        <w:rPr>
          <w:rFonts w:ascii="Proxima Nova lightLt" w:hAnsi="Proxima Nova lightLt"/>
          <w:spacing w:val="-1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Oost]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</w:p>
    <w:p w:rsidRPr="00F1189D" w:rsidR="00F1189D" w:rsidP="00665536" w:rsidRDefault="00F1189D" w14:paraId="0784FDF6" w14:textId="544E24BF">
      <w:pPr>
        <w:pStyle w:val="Normaltekst"/>
        <w:numPr>
          <w:ilvl w:val="0"/>
          <w:numId w:val="21"/>
        </w:numPr>
        <w:spacing w:after="0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Henk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Fonteyn</w:t>
      </w:r>
      <w:proofErr w:type="spellEnd"/>
      <w:r w:rsidRPr="00697C81">
        <w:rPr>
          <w:rFonts w:ascii="Proxima Nova lightLt" w:hAnsi="Proxima Nova lightLt"/>
          <w:w w:val="105"/>
        </w:rPr>
        <w:t>/Carla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Pieterse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[Belnieuws]</w:t>
      </w:r>
    </w:p>
    <w:p w:rsidRPr="00697C81" w:rsidR="00F1189D" w:rsidP="00C317BA" w:rsidRDefault="00F1189D" w14:paraId="140F85FC" w14:textId="77777777">
      <w:pPr>
        <w:pStyle w:val="Normaltekst"/>
        <w:spacing w:before="288" w:beforeLines="120" w:after="0" w:line="240" w:lineRule="auto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 xml:space="preserve">Het voorstel om in te stemmen met verdere ontwikkeling van de </w:t>
      </w:r>
      <w:proofErr w:type="spellStart"/>
      <w:r w:rsidRPr="00697C81">
        <w:rPr>
          <w:rFonts w:ascii="Proxima Nova lightLt" w:hAnsi="Proxima Nova lightLt"/>
          <w:w w:val="105"/>
        </w:rPr>
        <w:t>BlijBEL</w:t>
      </w:r>
      <w:proofErr w:type="spellEnd"/>
      <w:r w:rsidRPr="00697C81">
        <w:rPr>
          <w:rFonts w:ascii="Proxima Nova lightLt" w:hAnsi="Proxima Nova lightLt"/>
          <w:w w:val="105"/>
        </w:rPr>
        <w:t xml:space="preserve"> wordt met algemene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 xml:space="preserve">stemmen aangenomen. De </w:t>
      </w:r>
      <w:proofErr w:type="spellStart"/>
      <w:r w:rsidRPr="00697C81">
        <w:rPr>
          <w:rFonts w:ascii="Proxima Nova lightLt" w:hAnsi="Proxima Nova lightLt"/>
          <w:w w:val="105"/>
        </w:rPr>
        <w:t>BlijBEL</w:t>
      </w:r>
      <w:proofErr w:type="spellEnd"/>
      <w:r w:rsidRPr="00697C81">
        <w:rPr>
          <w:rFonts w:ascii="Proxima Nova lightLt" w:hAnsi="Proxima Nova lightLt"/>
          <w:w w:val="105"/>
        </w:rPr>
        <w:t xml:space="preserve"> is een gemeenschappelijk document met visie en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spelregels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dat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een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inhoudelijk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kader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zal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vormen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een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leidraad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zal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bieden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BEL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bestuur,</w:t>
      </w:r>
      <w:r w:rsidRPr="00697C81">
        <w:rPr>
          <w:rFonts w:ascii="Proxima Nova lightLt" w:hAnsi="Proxima Nova lightLt"/>
          <w:spacing w:val="-4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werkgroepen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nieuwe initiatieven die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door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 BEL gesteund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worden.</w:t>
      </w:r>
    </w:p>
    <w:p w:rsidRPr="00D25C86" w:rsidR="00465176" w:rsidP="00C317BA" w:rsidRDefault="00F1189D" w14:paraId="2A8EE974" w14:textId="77777777">
      <w:pPr>
        <w:pStyle w:val="Heading3"/>
        <w:spacing w:before="288" w:beforeLines="120" w:line="240" w:lineRule="auto"/>
      </w:pPr>
      <w:r w:rsidRPr="00D25C86">
        <w:t>N.B.</w:t>
      </w:r>
    </w:p>
    <w:p w:rsidRPr="00465176" w:rsidR="00F1189D" w:rsidP="00C317BA" w:rsidRDefault="00F1189D" w14:paraId="74FE1DAA" w14:textId="2C61178E">
      <w:pPr>
        <w:pStyle w:val="Normaltekst"/>
        <w:spacing w:before="288" w:beforeLines="120" w:after="0" w:line="240" w:lineRule="auto"/>
      </w:pPr>
      <w:r w:rsidRPr="00465176">
        <w:t>Om combinatie van te veel verschillende invalshoeken te vermijden wordt Gerwin Verschuur voorzitter noch secretaris van het nieuwe Dagelijks Bestuur.</w:t>
      </w:r>
      <w:r w:rsidR="00465176">
        <w:t xml:space="preserve"> </w:t>
      </w:r>
      <w:r w:rsidRPr="00697C81">
        <w:rPr>
          <w:rFonts w:ascii="Proxima Nova lightLt" w:hAnsi="Proxima Nova lightLt"/>
          <w:w w:val="105"/>
        </w:rPr>
        <w:t>Alleen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leden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het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dagelijks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bestuur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worden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bij</w:t>
      </w:r>
      <w:r w:rsidRPr="00697C81">
        <w:rPr>
          <w:rFonts w:ascii="Proxima Nova lightLt" w:hAnsi="Proxima Nova lightLt"/>
          <w:spacing w:val="-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Kamer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Koophandel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ingeschreven.</w:t>
      </w:r>
    </w:p>
    <w:p w:rsidRPr="00697C81" w:rsidR="00F1189D" w:rsidP="00F1189D" w:rsidRDefault="00F1189D" w14:paraId="53C4F9F8" w14:textId="77777777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Aandachtspunt: niet alle aspecten van het werk zijn in deze vorm gedekt door de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vertegenwoordiging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vanuit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1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bestaande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werkgroepen.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[Bijvoorbeeld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taken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het</w:t>
      </w:r>
      <w:r w:rsidRPr="00697C81">
        <w:rPr>
          <w:rFonts w:ascii="Proxima Nova lightLt" w:hAnsi="Proxima Nova lightLt"/>
          <w:spacing w:val="-4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projectbureau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3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Topla</w:t>
      </w:r>
      <w:proofErr w:type="spellEnd"/>
      <w:r w:rsidRPr="00697C81">
        <w:rPr>
          <w:rFonts w:ascii="Proxima Nova lightLt" w:hAnsi="Proxima Nova lightLt"/>
          <w:w w:val="105"/>
        </w:rPr>
        <w:t>].</w:t>
      </w:r>
    </w:p>
    <w:p w:rsidRPr="00697C81" w:rsidR="00F1189D" w:rsidP="00F1189D" w:rsidRDefault="00F1189D" w14:paraId="46B678A2" w14:textId="77777777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De “</w:t>
      </w:r>
      <w:proofErr w:type="spellStart"/>
      <w:r w:rsidRPr="00697C81">
        <w:rPr>
          <w:rFonts w:ascii="Proxima Nova lightLt" w:hAnsi="Proxima Nova lightLt"/>
          <w:w w:val="105"/>
        </w:rPr>
        <w:t>BlijBEL</w:t>
      </w:r>
      <w:proofErr w:type="spellEnd"/>
      <w:r w:rsidRPr="00697C81">
        <w:rPr>
          <w:rFonts w:ascii="Proxima Nova lightLt" w:hAnsi="Proxima Nova lightLt"/>
          <w:w w:val="105"/>
        </w:rPr>
        <w:t>” moet waar nodig bijgesteld en aangevuld worden. Bijvoorbeeld t.a.v. de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 xml:space="preserve">samenwerking met de gemeente. De </w:t>
      </w:r>
      <w:proofErr w:type="spellStart"/>
      <w:r w:rsidRPr="00697C81">
        <w:rPr>
          <w:rFonts w:ascii="Proxima Nova lightLt" w:hAnsi="Proxima Nova lightLt"/>
          <w:w w:val="105"/>
        </w:rPr>
        <w:t>BlijBEL</w:t>
      </w:r>
      <w:proofErr w:type="spellEnd"/>
      <w:r w:rsidRPr="00697C81">
        <w:rPr>
          <w:rFonts w:ascii="Proxima Nova lightLt" w:hAnsi="Proxima Nova lightLt"/>
          <w:w w:val="105"/>
        </w:rPr>
        <w:t xml:space="preserve"> mag niet tot “dode letter” vervallen en niet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doorschieten in rigiditeit waardoor ontwikkelingen onmogelijk worden. En er mag een andere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naam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gevonden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worden.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[Het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concreet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ludieke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voorstel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dienaangaande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zorgde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een</w:t>
      </w:r>
      <w:r w:rsidRPr="00697C81">
        <w:rPr>
          <w:rFonts w:ascii="Proxima Nova lightLt" w:hAnsi="Proxima Nova lightLt"/>
          <w:spacing w:val="-49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lachsalvo maar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werd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niet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door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 vergadering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overgenomen].</w:t>
      </w:r>
    </w:p>
    <w:p w:rsidRPr="00F1189D" w:rsidR="00F1189D" w:rsidP="00D25C86" w:rsidRDefault="00F1189D" w14:paraId="1A040F76" w14:textId="406D0DA2">
      <w:pPr>
        <w:pStyle w:val="Heading2"/>
      </w:pPr>
      <w:r w:rsidRPr="00697C81">
        <w:rPr>
          <w:w w:val="105"/>
        </w:rPr>
        <w:t>Kavel</w:t>
      </w:r>
      <w:r w:rsidRPr="00697C81">
        <w:rPr>
          <w:spacing w:val="-5"/>
          <w:w w:val="105"/>
        </w:rPr>
        <w:t xml:space="preserve"> </w:t>
      </w:r>
      <w:r w:rsidRPr="00697C81">
        <w:rPr>
          <w:w w:val="105"/>
        </w:rPr>
        <w:t>EVA</w:t>
      </w:r>
      <w:r w:rsidRPr="00697C81">
        <w:rPr>
          <w:spacing w:val="-6"/>
          <w:w w:val="105"/>
        </w:rPr>
        <w:t xml:space="preserve"> </w:t>
      </w:r>
      <w:r w:rsidRPr="00697C81">
        <w:rPr>
          <w:w w:val="105"/>
        </w:rPr>
        <w:t>Centrum</w:t>
      </w:r>
    </w:p>
    <w:p w:rsidR="00780D1B" w:rsidP="00F1189D" w:rsidRDefault="00F1189D" w14:paraId="0F542777" w14:textId="77777777">
      <w:pPr>
        <w:pStyle w:val="Normaltekst"/>
        <w:rPr>
          <w:rFonts w:ascii="Proxima Nova lightLt" w:hAnsi="Proxima Nova lightLt"/>
          <w:spacing w:val="-6"/>
          <w:w w:val="105"/>
        </w:rPr>
      </w:pPr>
      <w:r w:rsidRPr="00697C81">
        <w:rPr>
          <w:rFonts w:ascii="Proxima Nova lightLt" w:hAnsi="Proxima Nova lightLt"/>
          <w:w w:val="105"/>
        </w:rPr>
        <w:t xml:space="preserve">Tot eind december 2008 heeft EVA </w:t>
      </w:r>
      <w:proofErr w:type="spellStart"/>
      <w:r w:rsidRPr="00697C81">
        <w:rPr>
          <w:rFonts w:ascii="Proxima Nova lightLt" w:hAnsi="Proxima Nova lightLt"/>
          <w:w w:val="105"/>
        </w:rPr>
        <w:t>Lanxmeer</w:t>
      </w:r>
      <w:proofErr w:type="spellEnd"/>
      <w:r w:rsidRPr="00697C81">
        <w:rPr>
          <w:rFonts w:ascii="Proxima Nova lightLt" w:hAnsi="Proxima Nova lightLt"/>
          <w:w w:val="105"/>
        </w:rPr>
        <w:t xml:space="preserve"> optie op de kavel aan de Parallelweg Oost. De</w:t>
      </w:r>
      <w:r w:rsidRPr="00697C81">
        <w:rPr>
          <w:rFonts w:ascii="Proxima Nova lightLt" w:hAnsi="Proxima Nova lightLt"/>
          <w:spacing w:val="-5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gemeente wil een nieuw beeldvormingsproces vanuit de wijk. Om hiermee verder te komen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vindt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op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9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december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een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uitgebreide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presentatie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plannen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plaats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binnen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wijk.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Arthur</w:t>
      </w:r>
      <w:r w:rsidRPr="00697C81">
        <w:rPr>
          <w:rFonts w:ascii="Proxima Nova lightLt" w:hAnsi="Proxima Nova lightLt"/>
          <w:spacing w:val="-49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Meuleman</w:t>
      </w:r>
      <w:proofErr w:type="spellEnd"/>
      <w:r w:rsidRPr="00697C81">
        <w:rPr>
          <w:rFonts w:ascii="Proxima Nova lightLt" w:hAnsi="Proxima Nova lightLt"/>
          <w:w w:val="105"/>
        </w:rPr>
        <w:t xml:space="preserve"> geeft een overzicht van de huidige stand van zaken. Naast het al langer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bestaande “plan Marleen Kaptein” is er nu een nieuw initiatief. Beide plannen worden kort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toegelicht door Jorn Mols en Marleen Kaptein. Of deze twee initiatieven onafhankelijk van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elkaar dan wel aaneengesmeed aan de gemeente gepresenteerd zullen worden eind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december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moet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nog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nader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uitgewerkt.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</w:p>
    <w:p w:rsidRPr="00697C81" w:rsidR="00F1189D" w:rsidP="00F1189D" w:rsidRDefault="00F1189D" w14:paraId="087B2653" w14:textId="109A6CFF">
      <w:pPr>
        <w:pStyle w:val="Normaltekst"/>
        <w:rPr>
          <w:rFonts w:ascii="Proxima Nova lightLt" w:hAnsi="Proxima Nova lightLt"/>
        </w:rPr>
      </w:pP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tijd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dringt,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maar</w:t>
      </w:r>
      <w:r>
        <w:rPr>
          <w:rFonts w:ascii="Proxima Nova lightLt" w:hAnsi="Proxima Nova lightLt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“yes</w:t>
      </w:r>
      <w:r w:rsidRPr="00697C81">
        <w:rPr>
          <w:rFonts w:ascii="Proxima Nova lightLt" w:hAnsi="Proxima Nova lightLt"/>
          <w:spacing w:val="-2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we</w:t>
      </w:r>
      <w:r w:rsidRPr="00697C81">
        <w:rPr>
          <w:rFonts w:ascii="Proxima Nova lightLt" w:hAnsi="Proxima Nova lightLt"/>
          <w:spacing w:val="-1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can</w:t>
      </w:r>
      <w:proofErr w:type="spellEnd"/>
      <w:r w:rsidRPr="00697C81">
        <w:rPr>
          <w:rFonts w:ascii="Proxima Nova lightLt" w:hAnsi="Proxima Nova lightLt"/>
          <w:w w:val="105"/>
        </w:rPr>
        <w:t>!”.</w:t>
      </w:r>
      <w:r w:rsidR="00C317BA">
        <w:rPr>
          <w:rFonts w:ascii="Proxima Nova lightLt" w:hAnsi="Proxima Nova lightLt"/>
        </w:rPr>
        <w:t xml:space="preserve"> </w:t>
      </w:r>
      <w:r w:rsidRPr="00697C81">
        <w:rPr>
          <w:rFonts w:ascii="Proxima Nova lightLt" w:hAnsi="Proxima Nova lightLt"/>
          <w:w w:val="105"/>
        </w:rPr>
        <w:t>Tijdens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rondvraag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krijgt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Inge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proofErr w:type="spellStart"/>
      <w:r w:rsidRPr="00697C81">
        <w:rPr>
          <w:rFonts w:ascii="Proxima Nova lightLt" w:hAnsi="Proxima Nova lightLt"/>
          <w:w w:val="105"/>
        </w:rPr>
        <w:t>Knoope</w:t>
      </w:r>
      <w:proofErr w:type="spellEnd"/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applaus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haar</w:t>
      </w:r>
      <w:r w:rsidRPr="00697C81">
        <w:rPr>
          <w:rFonts w:ascii="Proxima Nova lightLt" w:hAnsi="Proxima Nova lightLt"/>
          <w:spacing w:val="-5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rol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in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het</w:t>
      </w:r>
      <w:r w:rsidRPr="00697C81">
        <w:rPr>
          <w:rFonts w:ascii="Proxima Nova lightLt" w:hAnsi="Proxima Nova lightLt"/>
          <w:spacing w:val="-7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krijgen</w:t>
      </w:r>
      <w:r w:rsidRPr="00697C81">
        <w:rPr>
          <w:rFonts w:ascii="Proxima Nova lightLt" w:hAnsi="Proxima Nova lightLt"/>
          <w:spacing w:val="-3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vasthouden</w:t>
      </w:r>
      <w:r w:rsidRPr="00697C81">
        <w:rPr>
          <w:rFonts w:ascii="Proxima Nova lightLt" w:hAnsi="Proxima Nova lightLt"/>
          <w:spacing w:val="-50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van de optie op de kavel Parallelweg-Oost. Ook wordt expliciet erkend dat de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Bewonersvereniging EVA-</w:t>
      </w:r>
      <w:proofErr w:type="spellStart"/>
      <w:r w:rsidRPr="00697C81">
        <w:rPr>
          <w:rFonts w:ascii="Proxima Nova lightLt" w:hAnsi="Proxima Nova lightLt"/>
          <w:w w:val="105"/>
        </w:rPr>
        <w:t>Lanxmeer</w:t>
      </w:r>
      <w:proofErr w:type="spellEnd"/>
      <w:r w:rsidRPr="00697C81">
        <w:rPr>
          <w:rFonts w:ascii="Proxima Nova lightLt" w:hAnsi="Proxima Nova lightLt"/>
          <w:w w:val="105"/>
        </w:rPr>
        <w:t xml:space="preserve"> tot eind december 2008 de optie op de kavel in bezit</w:t>
      </w:r>
      <w:r w:rsidRPr="00697C81">
        <w:rPr>
          <w:rFonts w:ascii="Proxima Nova lightLt" w:hAnsi="Proxima Nova lightLt"/>
          <w:spacing w:val="1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heeft.</w:t>
      </w:r>
    </w:p>
    <w:p w:rsidR="00153B0C" w:rsidP="00C61149" w:rsidRDefault="00F1189D" w14:paraId="675C195B" w14:textId="77777777">
      <w:pPr>
        <w:pStyle w:val="Normaltekst"/>
        <w:rPr>
          <w:rFonts w:ascii="Proxima Nova lightLt" w:hAnsi="Proxima Nova lightLt"/>
          <w:w w:val="105"/>
        </w:rPr>
      </w:pPr>
      <w:r w:rsidRPr="00697C81">
        <w:rPr>
          <w:rFonts w:ascii="Proxima Nova lightLt" w:hAnsi="Proxima Nova lightLt"/>
          <w:w w:val="105"/>
        </w:rPr>
        <w:t>Om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een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paar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minuten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over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tien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sluit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voorzitter</w:t>
      </w:r>
      <w:r w:rsidRPr="00697C81">
        <w:rPr>
          <w:rFonts w:ascii="Proxima Nova lightLt" w:hAnsi="Proxima Nova lightLt"/>
          <w:spacing w:val="-6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de</w:t>
      </w:r>
      <w:r w:rsidRPr="00697C81">
        <w:rPr>
          <w:rFonts w:ascii="Proxima Nova lightLt" w:hAnsi="Proxima Nova lightLt"/>
          <w:spacing w:val="-4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vergadering.</w:t>
      </w:r>
      <w:r w:rsidR="00780D1B">
        <w:rPr>
          <w:rFonts w:ascii="Proxima Nova lightLt" w:hAnsi="Proxima Nova lightLt"/>
          <w:w w:val="105"/>
        </w:rPr>
        <w:t xml:space="preserve"> </w:t>
      </w:r>
    </w:p>
    <w:p w:rsidRPr="00780D1B" w:rsidR="00C61149" w:rsidP="00C61149" w:rsidRDefault="00F1189D" w14:paraId="59462865" w14:textId="2974227F">
      <w:pPr>
        <w:pStyle w:val="Normaltekst"/>
        <w:rPr>
          <w:rStyle w:val="Emphasis"/>
          <w:rFonts w:ascii="Proxima Nova lightLt" w:hAnsi="Proxima Nova lightLt"/>
          <w:iCs w:val="0"/>
          <w:color w:val="3B3838" w:themeColor="background2" w:themeShade="40"/>
          <w:w w:val="105"/>
          <w:sz w:val="22"/>
          <w:shd w:val="clear" w:color="auto" w:fill="auto"/>
        </w:rPr>
      </w:pPr>
      <w:r w:rsidRPr="00697C81">
        <w:rPr>
          <w:rFonts w:ascii="Proxima Nova lightLt" w:hAnsi="Proxima Nova lightLt"/>
          <w:w w:val="105"/>
        </w:rPr>
        <w:t>19-11</w:t>
      </w:r>
      <w:proofErr w:type="gramStart"/>
      <w:r w:rsidRPr="00697C81">
        <w:rPr>
          <w:rFonts w:ascii="Proxima Nova lightLt" w:hAnsi="Proxima Nova lightLt"/>
          <w:w w:val="105"/>
        </w:rPr>
        <w:t>-</w:t>
      </w:r>
      <w:r w:rsidR="00153B0C">
        <w:rPr>
          <w:rFonts w:ascii="Proxima Nova lightLt" w:hAnsi="Proxima Nova lightLt"/>
          <w:w w:val="105"/>
        </w:rPr>
        <w:t>‘</w:t>
      </w:r>
      <w:proofErr w:type="gramEnd"/>
      <w:r w:rsidRPr="00697C81">
        <w:rPr>
          <w:rFonts w:ascii="Proxima Nova lightLt" w:hAnsi="Proxima Nova lightLt"/>
          <w:w w:val="105"/>
        </w:rPr>
        <w:t>08,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Carla</w:t>
      </w:r>
      <w:r w:rsidRPr="00697C81">
        <w:rPr>
          <w:rFonts w:ascii="Proxima Nova lightLt" w:hAnsi="Proxima Nova lightLt"/>
          <w:spacing w:val="-8"/>
          <w:w w:val="105"/>
        </w:rPr>
        <w:t xml:space="preserve"> </w:t>
      </w:r>
      <w:r w:rsidRPr="00697C81">
        <w:rPr>
          <w:rFonts w:ascii="Proxima Nova lightLt" w:hAnsi="Proxima Nova lightLt"/>
          <w:w w:val="105"/>
        </w:rPr>
        <w:t>Pieterse.</w:t>
      </w:r>
    </w:p>
    <w:sectPr w:rsidRPr="00780D1B" w:rsidR="00C61149" w:rsidSect="00BC1B2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orient="portrait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189D" w:rsidP="00AB5E20" w:rsidRDefault="00F1189D" w14:paraId="0321C541" w14:textId="77777777">
      <w:pPr>
        <w:spacing w:after="0" w:line="240" w:lineRule="auto"/>
      </w:pPr>
      <w:r>
        <w:separator/>
      </w:r>
    </w:p>
  </w:endnote>
  <w:endnote w:type="continuationSeparator" w:id="0">
    <w:p w:rsidR="00F1189D" w:rsidP="00AB5E20" w:rsidRDefault="00F1189D" w14:paraId="2373DAB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Thin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B0604020202020204"/>
    <w:charset w:val="00"/>
    <w:family w:val="modern"/>
    <w:pitch w:val="variable"/>
    <w:sig w:usb0="A00002EF" w:usb1="5000E0FB" w:usb2="00000000" w:usb3="00000000" w:csb0="0000019F" w:csb1="00000000"/>
  </w:font>
  <w:font w:name="Acumin Pro Semibold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20B0604020202020204"/>
    <w:charset w:val="00"/>
    <w:family w:val="roman"/>
    <w:notTrueType/>
    <w:pitch w:val="default"/>
  </w:font>
  <w:font w:name="Proxima Nova Light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 lights">
    <w:altName w:val="Tahom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0B29B8" w:rsidRDefault="000B29B8" w14:paraId="455AA531" w14:textId="77777777">
    <w:pPr>
      <w:pStyle w:val="Foot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E775B3F" wp14:editId="23F4675D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:rsidRPr="002031B9" w:rsidR="000B29B8" w:rsidP="009F6DDC" w:rsidRDefault="000B29B8" w14:paraId="188637A1" w14:textId="77777777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ectangle: Single Corner Rounded 20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id="_x0000_s1029" fillcolor="#55b593" stroked="f" o:spt="100" adj="-11796480,,5400" path="m,l7051714,v57692,,104460,46768,104460,104460l7156174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" w14:anchorId="5E775B3F">
              <v:stroke joinstyle="miter"/>
              <v:formulas/>
              <v:path textboxrect="0,0,7156174,626745" arrowok="t" o:connecttype="custom" o:connectlocs="0,0;7051714,0;7156174,104460;7156174,626745;0,626745;0,0" o:connectangles="0,0,0,0,0,0"/>
              <v:textbox>
                <w:txbxContent>
                  <w:p w:rsidRPr="002031B9" w:rsidR="000B29B8" w:rsidP="009F6DDC" w:rsidRDefault="000B29B8" w14:paraId="188637A1" w14:textId="77777777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0B29B8" w:rsidRDefault="000B29B8" w14:paraId="68E95FD7" w14:textId="77777777">
    <w:pPr>
      <w:pStyle w:val="Foot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22E2EB4" wp14:editId="70C29A03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:rsidRPr="002031B9" w:rsidR="000B29B8" w:rsidP="009F6DDC" w:rsidRDefault="000B29B8" w14:paraId="518CF822" w14:textId="77777777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ectangle: Single Corner Rounded 21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id="_x0000_s1030" fillcolor="#55b593" stroked="f" o:spt="100" adj="-11796480,,5400" path="m,l7051714,v57692,,104460,46768,104460,104460l7156174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" w14:anchorId="722E2EB4">
              <v:stroke joinstyle="miter"/>
              <v:formulas/>
              <v:path textboxrect="0,0,7156174,626745" arrowok="t" o:connecttype="custom" o:connectlocs="0,0;7051714,0;7156174,104460;7156174,626745;0,626745;0,0" o:connectangles="0,0,0,0,0,0"/>
              <v:textbox>
                <w:txbxContent>
                  <w:p w:rsidRPr="002031B9" w:rsidR="000B29B8" w:rsidP="009F6DDC" w:rsidRDefault="000B29B8" w14:paraId="518CF822" w14:textId="77777777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B29B8" w:rsidRDefault="000B29B8" w14:paraId="5C0E9731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49B5135" wp14:editId="058762A8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2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606.25pt,19.65pt" to="1136.3pt,19.65pt" w14:anchorId="565C39E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rPr>
        <w:rFonts w:asciiTheme="majorHAnsi" w:hAnsiTheme="majorHAnsi" w:eastAsiaTheme="majorEastAsia" w:cstheme="majorBidi"/>
      </w:rPr>
      <w:id w:val="687760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eastAsiaTheme="majorEastAsia" w:cstheme="majorBidi"/>
          </w:rPr>
          <w:id w:val="1554884112"/>
          <w:docPartObj>
            <w:docPartGallery w:val="Page Numbers (Margins)"/>
            <w:docPartUnique/>
          </w:docPartObj>
        </w:sdtPr>
        <w:sdtEndPr/>
        <w:sdtContent>
          <w:p w:rsidR="000B29B8" w:rsidRDefault="000B29B8" w14:paraId="34428357" w14:textId="77777777">
            <w:pPr>
              <w:rPr>
                <w:rFonts w:asciiTheme="majorHAnsi" w:hAnsiTheme="majorHAnsi" w:eastAsiaTheme="majorEastAsia" w:cstheme="majorBidi"/>
              </w:rPr>
            </w:pPr>
            <w:r>
              <w:rPr>
                <w:rFonts w:asciiTheme="majorHAnsi" w:hAnsiTheme="majorHAnsi" w:eastAsiaTheme="majorEastAsia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047122" wp14:editId="1274EC29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2031B9" w:rsidR="000B29B8" w:rsidP="002031B9" w:rsidRDefault="000B29B8" w14:paraId="7E9C34EE" w14:textId="77777777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: Single Corner Rounded 24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id="_x0000_s1032" fillcolor="#55b593" stroked="f" o:spt="100" adj="-11796480,,5400" path="m,l7051714,v57692,,104460,46768,104460,104460l7156174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" w14:anchorId="31047122">
                      <v:stroke joinstyle="miter"/>
                      <v:formulas/>
                      <v:path textboxrect="0,0,7156174,626745" arrowok="t" o:connecttype="custom" o:connectlocs="0,0;7051714,0;7156174,104460;7156174,626745;0,626745;0,0" o:connectangles="0,0,0,0,0,0"/>
                      <v:textbox>
                        <w:txbxContent>
                          <w:p w:rsidRPr="002031B9" w:rsidR="000B29B8" w:rsidP="002031B9" w:rsidRDefault="000B29B8" w14:paraId="7E9C34EE" w14:textId="77777777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:rsidR="000B29B8" w:rsidRDefault="000B29B8" w14:paraId="76B5683C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9F6DDC" w:rsidRDefault="009F6DDC" w14:paraId="20545372" w14:textId="77777777">
    <w:pPr>
      <w:pStyle w:val="Foot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DEBCF34" wp14:editId="0A78FCAC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:rsidRPr="002031B9" w:rsidR="009F6DDC" w:rsidP="009F6DDC" w:rsidRDefault="009F6DDC" w14:paraId="6D85DA2A" w14:textId="77777777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ectangle: Single Corner Rounded 17" style="position:absolute;left:0;text-align:left;margin-left:0;margin-top:0;width:563.5pt;height:49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id="_x0000_s1035" fillcolor="#55b593" stroked="f" o:spt="100" adj="-11796480,,5400" path="m,l7051714,v57692,,104460,46768,104460,104460l7156174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" w14:anchorId="6DEBCF34">
              <v:stroke joinstyle="miter"/>
              <v:formulas/>
              <v:path textboxrect="0,0,7156174,626745" arrowok="t" o:connecttype="custom" o:connectlocs="0,0;7051714,0;7156174,104460;7156174,626745;0,626745;0,0" o:connectangles="0,0,0,0,0,0"/>
              <v:textbox>
                <w:txbxContent>
                  <w:p w:rsidRPr="002031B9" w:rsidR="009F6DDC" w:rsidP="009F6DDC" w:rsidRDefault="009F6DDC" w14:paraId="6D85DA2A" w14:textId="77777777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AB5E20" w:rsidRDefault="00247875" w14:paraId="71B6C94A" w14:textId="77777777">
    <w:pPr>
      <w:pStyle w:val="Foot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8212D9" wp14:editId="3F19E9CC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2" name="Rectangle: Single Corner Rounde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:rsidRPr="002031B9" w:rsidR="00247875" w:rsidP="009F6DDC" w:rsidRDefault="00247875" w14:paraId="434D1533" w14:textId="77777777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ectangle: Single Corner Rounded 12" style="position:absolute;left:0;text-align:left;margin-left:31.3pt;margin-top:0;width:563.5pt;height:4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id="_x0000_s1036" fillcolor="#55b593" stroked="f" o:spt="100" adj="-11796480,,5400" path="m,l7051714,v57692,,104460,46768,104460,104460l7156174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" w14:anchorId="5E8212D9">
              <v:stroke joinstyle="miter"/>
              <v:formulas/>
              <v:path textboxrect="0,0,7156174,626745" arrowok="t" o:connecttype="custom" o:connectlocs="0,0;7051714,0;7156174,104460;7156174,626745;0,626745;0,0" o:connectangles="0,0,0,0,0,0"/>
              <v:textbox>
                <w:txbxContent>
                  <w:p w:rsidRPr="002031B9" w:rsidR="00247875" w:rsidP="009F6DDC" w:rsidRDefault="00247875" w14:paraId="434D1533" w14:textId="77777777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B5E20" w:rsidRDefault="004207D6" w14:paraId="0C5515A5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2AFE37" wp14:editId="6C676C47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606.25pt,19.65pt" to="1136.3pt,19.65pt" w14:anchorId="6CD923E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rPr>
        <w:rFonts w:asciiTheme="majorHAnsi" w:hAnsiTheme="majorHAnsi" w:eastAsiaTheme="majorEastAsia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eastAsiaTheme="majorEastAsia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:rsidR="0039322C" w:rsidRDefault="0039322C" w14:paraId="57210D20" w14:textId="77777777">
            <w:pPr>
              <w:rPr>
                <w:rFonts w:asciiTheme="majorHAnsi" w:hAnsiTheme="majorHAnsi" w:eastAsiaTheme="majorEastAsia" w:cstheme="majorBidi"/>
              </w:rPr>
            </w:pPr>
            <w:r>
              <w:rPr>
                <w:rFonts w:asciiTheme="majorHAnsi" w:hAnsiTheme="majorHAnsi" w:eastAsiaTheme="majorEastAsia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1F77B4" wp14:editId="78402D40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" name="Rectangle: Single Corner Rounde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name="_Hlk92801549" w:id="0"/>
                                <w:bookmarkStart w:name="_Hlk92801550" w:id="1"/>
                                <w:p w:rsidRPr="002031B9" w:rsidR="0039322C" w:rsidP="002031B9" w:rsidRDefault="0039322C" w14:paraId="70C10F2E" w14:textId="77777777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: Single Corner Rounded 6" style="position:absolute;left:0;text-align:left;margin-left:0;margin-top:11in;width:563.5pt;height:4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id="_x0000_s1038" fillcolor="#55b593" stroked="f" o:spt="100" adj="-11796480,,5400" path="m,l7051714,v57692,,104460,46768,104460,104460l7156174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" w14:anchorId="5E1F77B4">
                      <v:stroke joinstyle="miter"/>
                      <v:formulas/>
                      <v:path textboxrect="0,0,7156174,626745" arrowok="t" o:connecttype="custom" o:connectlocs="0,0;7051714,0;7156174,104460;7156174,626745;0,626745;0,0" o:connectangles="0,0,0,0,0,0"/>
                      <v:textbox>
                        <w:txbxContent>
                          <w:p w:rsidRPr="002031B9" w:rsidR="0039322C" w:rsidP="002031B9" w:rsidRDefault="0039322C" w14:paraId="70C10F2E" w14:textId="77777777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:rsidR="00AB5E20" w:rsidRDefault="00AB5E20" w14:paraId="2A017AC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189D" w:rsidP="00AB5E20" w:rsidRDefault="00F1189D" w14:paraId="15870329" w14:textId="77777777">
      <w:pPr>
        <w:spacing w:after="0" w:line="240" w:lineRule="auto"/>
      </w:pPr>
      <w:r>
        <w:separator/>
      </w:r>
    </w:p>
  </w:footnote>
  <w:footnote w:type="continuationSeparator" w:id="0">
    <w:p w:rsidR="00F1189D" w:rsidP="00AB5E20" w:rsidRDefault="00F1189D" w14:paraId="112A1F6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6F44F8" w:rsidR="000B29B8" w:rsidP="00076D6B" w:rsidRDefault="000B29B8" w14:paraId="1C062956" w14:textId="10F2A540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8C47893" wp14:editId="7452507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E8FC54BAC4B92E49904B6FF61FD3DE72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8844EB" w:rsidR="000B29B8" w:rsidP="00465176" w:rsidRDefault="00465176" w14:paraId="03B0BC55" w14:textId="21D6E53D">
                              <w:pPr>
                                <w:pStyle w:val="Headertekst"/>
                              </w:pPr>
                              <w:r>
                                <w:t>Verslag algemene ledenvergadering BEL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ectangle: Single Corner Rounded 11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id="_x0000_s1027" fillcolor="#55b593" stroked="f" o:spt="100" adj="-11796480,,5400" path="m,l7091498,v57692,,104460,46768,104460,104460l7195958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" w14:anchorId="08C47893">
              <v:stroke joinstyle="miter"/>
              <v:formulas/>
              <v:path textboxrect="0,0,7195958,626745" arrowok="t" o:connecttype="custom" o:connectlocs="0,0;7091498,0;7195958,104460;7195958,626745;0,626745;0,0" o:connectangles="0,0,0,0,0,0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E8FC54BAC4B92E49904B6FF61FD3DE72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8844EB" w:rsidR="000B29B8" w:rsidP="00465176" w:rsidRDefault="00465176" w14:paraId="03B0BC55" w14:textId="21D6E53D">
                        <w:pPr>
                          <w:pStyle w:val="Headertekst"/>
                        </w:pPr>
                        <w:r>
                          <w:t>Verslag algemene ledenvergadering BEL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65176">
          <w:rPr>
            <w:b/>
            <w:bCs/>
            <w:color w:val="FFFFFF" w:themeColor="background1"/>
            <w:sz w:val="40"/>
            <w:szCs w:val="40"/>
          </w:rPr>
          <w:t>Verslag algemene ledenvergadering BEL</w:t>
        </w:r>
      </w:sdtContent>
    </w:sdt>
  </w:p>
  <w:p w:rsidRPr="006F44F8" w:rsidR="000B29B8" w:rsidP="00076D6B" w:rsidRDefault="000B29B8" w14:paraId="336C7CFE" w14:textId="77777777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0B29B8" w:rsidRDefault="000B29B8" w14:paraId="064D907D" w14:textId="77777777">
    <w:pPr>
      <w:pStyle w:val="Head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4E6578D" wp14:editId="63B9802E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E957B9" w:rsidR="000B29B8" w:rsidP="00465176" w:rsidRDefault="00465176" w14:paraId="5D1AB127" w14:textId="0E2D75FA">
                              <w:pPr>
                                <w:pStyle w:val="Headertekst"/>
                              </w:pPr>
                              <w:r>
                                <w:t>Verslag algemene ledenvergadering BEL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fillcolor="#55b593" stroked="f" o:spt="100" adj="-11796480,,5400" path="m,l7091498,v57692,,104460,46768,104460,104460l7195958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" w14:anchorId="14E6578D">
              <v:stroke joinstyle="miter"/>
              <v:formulas/>
              <v:path textboxrect="0,0,7195958,626745" arrowok="t" o:connecttype="custom" o:connectlocs="0,0;7091498,0;7195958,104460;7195958,626745;0,626745;0,0" o:connectangles="0,0,0,0,0,0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E957B9" w:rsidR="000B29B8" w:rsidP="00465176" w:rsidRDefault="00465176" w14:paraId="5D1AB127" w14:textId="0E2D75FA">
                        <w:pPr>
                          <w:pStyle w:val="Headertekst"/>
                        </w:pPr>
                        <w:r>
                          <w:t>Verslag algemene ledenvergadering BEL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0B29B8" w:rsidRDefault="000B29B8" w14:paraId="280C919A" w14:textId="77777777">
    <w:pPr>
      <w:pStyle w:val="Head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5E07902" wp14:editId="7F8F217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8844EB" w:rsidR="000B29B8" w:rsidP="00465176" w:rsidRDefault="00465176" w14:paraId="3D34CC82" w14:textId="0778B054">
                              <w:pPr>
                                <w:pStyle w:val="Headertekst"/>
                              </w:pPr>
                              <w:r>
                                <w:t>Verslag algemene ledenvergadering BEL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ectangle: Single Corner Rounded 23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id="_x0000_s1031" fillcolor="#55b593" stroked="f" o:spt="100" adj="-11796480,,5400" path="m,l7091498,v57692,,104460,46768,104460,104460l7195958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" w14:anchorId="35E07902">
              <v:stroke joinstyle="miter"/>
              <v:formulas/>
              <v:path textboxrect="0,0,7195958,626745" arrowok="t" o:connecttype="custom" o:connectlocs="0,0;7091498,0;7195958,104460;7195958,626745;0,626745;0,0" o:connectangles="0,0,0,0,0,0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8844EB" w:rsidR="000B29B8" w:rsidP="00465176" w:rsidRDefault="00465176" w14:paraId="3D34CC82" w14:textId="0778B054">
                        <w:pPr>
                          <w:pStyle w:val="Headertekst"/>
                        </w:pPr>
                        <w:r>
                          <w:t>Verslag algemene ledenvergadering BEL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437C88" w:rsidR="00076D6B" w:rsidP="00076D6B" w:rsidRDefault="009F6DDC" w14:paraId="6DEF5706" w14:textId="7D68E5BE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94AD53" wp14:editId="24CA071F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8844EB" w:rsidR="009F6DDC" w:rsidP="00465176" w:rsidRDefault="00465176" w14:paraId="3E354931" w14:textId="52D8B65E">
                              <w:pPr>
                                <w:pStyle w:val="Headertekst"/>
                              </w:pPr>
                              <w:r>
                                <w:t>Verslag algemene ledenvergadering BEL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style="position:absolute;left:0;text-align:left;margin-left:515.4pt;margin-top:0;width:566.6pt;height:49.35pt;flip:x y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fillcolor="#55b593" stroked="f" o:spt="100" adj="-11796480,,5400" path="m,l7091498,v57692,,104460,46768,104460,104460l7195958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" w14:anchorId="2A94AD53">
              <v:stroke joinstyle="miter"/>
              <v:formulas/>
              <v:path textboxrect="0,0,7195958,626745" arrowok="t" o:connecttype="custom" o:connectlocs="0,0;7091498,0;7195958,104460;7195958,626745;0,626745;0,0" o:connectangles="0,0,0,0,0,0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8844EB" w:rsidR="009F6DDC" w:rsidP="00465176" w:rsidRDefault="00465176" w14:paraId="3E354931" w14:textId="52D8B65E">
                        <w:pPr>
                          <w:pStyle w:val="Headertekst"/>
                        </w:pPr>
                        <w:r>
                          <w:t>Verslag algemene ledenvergadering BEL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65176">
          <w:rPr>
            <w:b/>
            <w:bCs/>
            <w:color w:val="FFFFFF" w:themeColor="background1"/>
            <w:sz w:val="40"/>
            <w:szCs w:val="40"/>
          </w:rPr>
          <w:t>Verslag algemene ledenvergadering BEL</w:t>
        </w:r>
      </w:sdtContent>
    </w:sdt>
  </w:p>
  <w:sdt>
    <w:sdtPr>
      <w:rPr>
        <w:b/>
        <w:bCs/>
        <w:color w:val="FFFFFF" w:themeColor="background1"/>
        <w:sz w:val="40"/>
        <w:szCs w:val="40"/>
      </w:rPr>
      <w:alias w:val="Title"/>
      <w:tag w:val=""/>
      <w:id w:val="6669112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Pr="00437C88" w:rsidR="00076D6B" w:rsidP="00076D6B" w:rsidRDefault="00465176" w14:paraId="11EA6E6E" w14:textId="51A5D6C1">
        <w:pPr>
          <w:pStyle w:val="Footer"/>
          <w:jc w:val="center"/>
          <w:rPr>
            <w:b/>
            <w:bCs/>
            <w:color w:val="FFFFFF" w:themeColor="background1"/>
            <w:sz w:val="40"/>
            <w:szCs w:val="40"/>
          </w:rPr>
        </w:pPr>
        <w:r>
          <w:rPr>
            <w:b/>
            <w:bCs/>
            <w:color w:val="FFFFFF" w:themeColor="background1"/>
            <w:sz w:val="40"/>
            <w:szCs w:val="40"/>
          </w:rPr>
          <w:t>Verslag algemene ledenvergadering BEL</w:t>
        </w:r>
      </w:p>
    </w:sdtContent>
  </w:sdt>
  <w:p w:rsidR="00076D6B" w:rsidP="00076D6B" w:rsidRDefault="00076D6B" w14:paraId="699B1F24" w14:textId="77777777">
    <w:pPr>
      <w:pStyle w:val="Header"/>
      <w:tabs>
        <w:tab w:val="clear" w:pos="4513"/>
        <w:tab w:val="clear" w:pos="9026"/>
        <w:tab w:val="left" w:pos="480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076D6B" w:rsidP="00076D6B" w:rsidRDefault="00076D6B" w14:paraId="3ABDE2FF" w14:textId="77777777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:rsidR="00076D6B" w:rsidRDefault="00076D6B" w14:paraId="21BA25D5" w14:textId="77777777">
    <w:pPr>
      <w:pStyle w:val="Head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7FEC0D" wp14:editId="478FACFA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631785" w:rsidR="00076D6B" w:rsidP="00465176" w:rsidRDefault="00465176" w14:paraId="165724EF" w14:textId="16D697C6">
                              <w:pPr>
                                <w:pStyle w:val="Headertekst"/>
                              </w:pPr>
                              <w:r>
                                <w:t>Verslag algemene ledenvergadering BEL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4" style="position:absolute;left:0;text-align:left;margin-left:-.1pt;margin-top:0;width:566.6pt;height:49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fillcolor="#55b593" stroked="f" o:spt="100" adj="-11796480,,5400" path="m,l7091498,v57692,,104460,46768,104460,104460l7195958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" w14:anchorId="757FEC0D">
              <v:stroke joinstyle="miter"/>
              <v:formulas/>
              <v:path textboxrect="0,0,7195958,626745" arrowok="t" o:connecttype="custom" o:connectlocs="0,0;7091498,0;7195958,104460;7195958,626745;0,626745;0,0" o:connectangles="0,0,0,0,0,0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631785" w:rsidR="00076D6B" w:rsidP="00465176" w:rsidRDefault="00465176" w14:paraId="165724EF" w14:textId="16D697C6">
                        <w:pPr>
                          <w:pStyle w:val="Headertekst"/>
                        </w:pPr>
                        <w:r>
                          <w:t>Verslag algemene ledenvergadering BEL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AE4DAF" w:rsidRDefault="00AE4DAF" w14:paraId="3129256C" w14:textId="77777777">
    <w:pPr>
      <w:pStyle w:val="Header"/>
    </w:pPr>
    <w:r>
      <w:rPr>
        <w:rFonts w:asciiTheme="majorHAnsi" w:hAnsiTheme="majorHAnsi" w:eastAsiaTheme="majorEastAsia" w:cstheme="majorBid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B1DA00" wp14:editId="0E5DE1A9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1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3246521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465176" w:rsidR="00AE4DAF" w:rsidP="00465176" w:rsidRDefault="00465176" w14:paraId="66C5D0A3" w14:textId="46D89D18">
                              <w:pPr>
                                <w:pStyle w:val="Headertekst"/>
                              </w:pPr>
                              <w:r w:rsidRPr="00465176">
                                <w:t>Verslag algemene ledenvergadering BEL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7" style="position:absolute;left:0;text-align:left;margin-left:515.4pt;margin-top:0;width:566.6pt;height:49.35pt;rotation:18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fillcolor="#55b593" stroked="f" o:spt="100" adj="-11796480,,5400" path="m,l7091498,v57692,,104460,46768,104460,104460l7195958,626745,,626745,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" w14:anchorId="56B1DA00">
              <v:stroke joinstyle="miter"/>
              <v:formulas/>
              <v:path textboxrect="0,0,7195958,626745" arrowok="t" o:connecttype="custom" o:connectlocs="0,0;7091498,0;7195958,104460;7195958,626745;0,626745;0,0" o:connectangles="0,0,0,0,0,0"/>
              <v:textbox>
                <w:txbxContent>
                  <w:sdt>
                    <w:sdtPr>
                      <w:alias w:val="Title"/>
                      <w:tag w:val=""/>
                      <w:id w:val="53246521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465176" w:rsidR="00AE4DAF" w:rsidP="00465176" w:rsidRDefault="00465176" w14:paraId="66C5D0A3" w14:textId="46D89D18">
                        <w:pPr>
                          <w:pStyle w:val="Headertekst"/>
                        </w:pPr>
                        <w:r w:rsidRPr="00465176">
                          <w:t>Verslag algemene ledenvergadering BEL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428" style="width:358.75pt;height:346.35pt" o:bullet="t" type="#_x0000_t75">
        <v:imagedata o:title="noun-house-1215220" r:id="rId1"/>
      </v:shape>
    </w:pict>
  </w:numPicBullet>
  <w:abstractNum w:abstractNumId="0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hint="default" w:ascii="Wingdings" w:hAnsi="Wingdings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E95676"/>
    <w:multiLevelType w:val="hybridMultilevel"/>
    <w:tmpl w:val="54802A32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6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8547CF"/>
    <w:multiLevelType w:val="hybridMultilevel"/>
    <w:tmpl w:val="08E6CACC"/>
    <w:lvl w:ilvl="0" w:tplc="9558F8CE">
      <w:numFmt w:val="bullet"/>
      <w:lvlText w:val="-"/>
      <w:lvlJc w:val="left"/>
      <w:pPr>
        <w:ind w:left="1848" w:hanging="116"/>
      </w:pPr>
      <w:rPr>
        <w:rFonts w:hint="default" w:ascii="Arial MT" w:hAnsi="Arial MT" w:eastAsia="Arial MT" w:cs="Arial MT"/>
        <w:w w:val="103"/>
        <w:sz w:val="18"/>
        <w:szCs w:val="18"/>
        <w:lang w:val="nl-NL" w:eastAsia="en-US" w:bidi="ar-SA"/>
      </w:rPr>
    </w:lvl>
    <w:lvl w:ilvl="1" w:tplc="A81A7446">
      <w:numFmt w:val="bullet"/>
      <w:lvlText w:val="•"/>
      <w:lvlJc w:val="left"/>
      <w:pPr>
        <w:ind w:left="2536" w:hanging="116"/>
      </w:pPr>
      <w:rPr>
        <w:rFonts w:hint="default"/>
        <w:lang w:val="nl-NL" w:eastAsia="en-US" w:bidi="ar-SA"/>
      </w:rPr>
    </w:lvl>
    <w:lvl w:ilvl="2" w:tplc="3F88A5C0">
      <w:numFmt w:val="bullet"/>
      <w:lvlText w:val="•"/>
      <w:lvlJc w:val="left"/>
      <w:pPr>
        <w:ind w:left="3232" w:hanging="116"/>
      </w:pPr>
      <w:rPr>
        <w:rFonts w:hint="default"/>
        <w:lang w:val="nl-NL" w:eastAsia="en-US" w:bidi="ar-SA"/>
      </w:rPr>
    </w:lvl>
    <w:lvl w:ilvl="3" w:tplc="2B6896BA">
      <w:numFmt w:val="bullet"/>
      <w:lvlText w:val="•"/>
      <w:lvlJc w:val="left"/>
      <w:pPr>
        <w:ind w:left="3928" w:hanging="116"/>
      </w:pPr>
      <w:rPr>
        <w:rFonts w:hint="default"/>
        <w:lang w:val="nl-NL" w:eastAsia="en-US" w:bidi="ar-SA"/>
      </w:rPr>
    </w:lvl>
    <w:lvl w:ilvl="4" w:tplc="DD162548">
      <w:numFmt w:val="bullet"/>
      <w:lvlText w:val="•"/>
      <w:lvlJc w:val="left"/>
      <w:pPr>
        <w:ind w:left="4624" w:hanging="116"/>
      </w:pPr>
      <w:rPr>
        <w:rFonts w:hint="default"/>
        <w:lang w:val="nl-NL" w:eastAsia="en-US" w:bidi="ar-SA"/>
      </w:rPr>
    </w:lvl>
    <w:lvl w:ilvl="5" w:tplc="99FE2C74">
      <w:numFmt w:val="bullet"/>
      <w:lvlText w:val="•"/>
      <w:lvlJc w:val="left"/>
      <w:pPr>
        <w:ind w:left="5320" w:hanging="116"/>
      </w:pPr>
      <w:rPr>
        <w:rFonts w:hint="default"/>
        <w:lang w:val="nl-NL" w:eastAsia="en-US" w:bidi="ar-SA"/>
      </w:rPr>
    </w:lvl>
    <w:lvl w:ilvl="6" w:tplc="A3882F82">
      <w:numFmt w:val="bullet"/>
      <w:lvlText w:val="•"/>
      <w:lvlJc w:val="left"/>
      <w:pPr>
        <w:ind w:left="6016" w:hanging="116"/>
      </w:pPr>
      <w:rPr>
        <w:rFonts w:hint="default"/>
        <w:lang w:val="nl-NL" w:eastAsia="en-US" w:bidi="ar-SA"/>
      </w:rPr>
    </w:lvl>
    <w:lvl w:ilvl="7" w:tplc="1D28F998">
      <w:numFmt w:val="bullet"/>
      <w:lvlText w:val="•"/>
      <w:lvlJc w:val="left"/>
      <w:pPr>
        <w:ind w:left="6712" w:hanging="116"/>
      </w:pPr>
      <w:rPr>
        <w:rFonts w:hint="default"/>
        <w:lang w:val="nl-NL" w:eastAsia="en-US" w:bidi="ar-SA"/>
      </w:rPr>
    </w:lvl>
    <w:lvl w:ilvl="8" w:tplc="07B4C32E">
      <w:numFmt w:val="bullet"/>
      <w:lvlText w:val="•"/>
      <w:lvlJc w:val="left"/>
      <w:pPr>
        <w:ind w:left="7408" w:hanging="116"/>
      </w:pPr>
      <w:rPr>
        <w:rFonts w:hint="default"/>
        <w:lang w:val="nl-NL" w:eastAsia="en-US" w:bidi="ar-SA"/>
      </w:rPr>
    </w:lvl>
  </w:abstractNum>
  <w:abstractNum w:abstractNumId="8" w15:restartNumberingAfterBreak="0">
    <w:nsid w:val="2C6A2711"/>
    <w:multiLevelType w:val="hybridMultilevel"/>
    <w:tmpl w:val="ECD664D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8A01134"/>
    <w:multiLevelType w:val="hybridMultilevel"/>
    <w:tmpl w:val="5A26D9C0"/>
    <w:lvl w:ilvl="0" w:tplc="28885D64">
      <w:start w:val="1"/>
      <w:numFmt w:val="upperRoman"/>
      <w:lvlText w:val="%1."/>
      <w:lvlJc w:val="left"/>
      <w:pPr>
        <w:ind w:left="651" w:hanging="156"/>
      </w:pPr>
      <w:rPr>
        <w:rFonts w:hint="default" w:ascii="Arial MT" w:hAnsi="Arial MT" w:eastAsia="Arial MT" w:cs="Arial MT"/>
        <w:w w:val="103"/>
        <w:sz w:val="18"/>
        <w:szCs w:val="18"/>
        <w:lang w:val="nl-NL" w:eastAsia="en-US" w:bidi="ar-SA"/>
      </w:rPr>
    </w:lvl>
    <w:lvl w:ilvl="1" w:tplc="4836B14C">
      <w:numFmt w:val="bullet"/>
      <w:lvlText w:val="•"/>
      <w:lvlJc w:val="left"/>
      <w:pPr>
        <w:ind w:left="1474" w:hanging="156"/>
      </w:pPr>
      <w:rPr>
        <w:rFonts w:hint="default"/>
        <w:lang w:val="nl-NL" w:eastAsia="en-US" w:bidi="ar-SA"/>
      </w:rPr>
    </w:lvl>
    <w:lvl w:ilvl="2" w:tplc="4BA2145A">
      <w:numFmt w:val="bullet"/>
      <w:lvlText w:val="•"/>
      <w:lvlJc w:val="left"/>
      <w:pPr>
        <w:ind w:left="2288" w:hanging="156"/>
      </w:pPr>
      <w:rPr>
        <w:rFonts w:hint="default"/>
        <w:lang w:val="nl-NL" w:eastAsia="en-US" w:bidi="ar-SA"/>
      </w:rPr>
    </w:lvl>
    <w:lvl w:ilvl="3" w:tplc="FDD46F8E">
      <w:numFmt w:val="bullet"/>
      <w:lvlText w:val="•"/>
      <w:lvlJc w:val="left"/>
      <w:pPr>
        <w:ind w:left="3102" w:hanging="156"/>
      </w:pPr>
      <w:rPr>
        <w:rFonts w:hint="default"/>
        <w:lang w:val="nl-NL" w:eastAsia="en-US" w:bidi="ar-SA"/>
      </w:rPr>
    </w:lvl>
    <w:lvl w:ilvl="4" w:tplc="06CC22D2">
      <w:numFmt w:val="bullet"/>
      <w:lvlText w:val="•"/>
      <w:lvlJc w:val="left"/>
      <w:pPr>
        <w:ind w:left="3916" w:hanging="156"/>
      </w:pPr>
      <w:rPr>
        <w:rFonts w:hint="default"/>
        <w:lang w:val="nl-NL" w:eastAsia="en-US" w:bidi="ar-SA"/>
      </w:rPr>
    </w:lvl>
    <w:lvl w:ilvl="5" w:tplc="37A07754">
      <w:numFmt w:val="bullet"/>
      <w:lvlText w:val="•"/>
      <w:lvlJc w:val="left"/>
      <w:pPr>
        <w:ind w:left="4730" w:hanging="156"/>
      </w:pPr>
      <w:rPr>
        <w:rFonts w:hint="default"/>
        <w:lang w:val="nl-NL" w:eastAsia="en-US" w:bidi="ar-SA"/>
      </w:rPr>
    </w:lvl>
    <w:lvl w:ilvl="6" w:tplc="3086D940">
      <w:numFmt w:val="bullet"/>
      <w:lvlText w:val="•"/>
      <w:lvlJc w:val="left"/>
      <w:pPr>
        <w:ind w:left="5544" w:hanging="156"/>
      </w:pPr>
      <w:rPr>
        <w:rFonts w:hint="default"/>
        <w:lang w:val="nl-NL" w:eastAsia="en-US" w:bidi="ar-SA"/>
      </w:rPr>
    </w:lvl>
    <w:lvl w:ilvl="7" w:tplc="0B24AD44">
      <w:numFmt w:val="bullet"/>
      <w:lvlText w:val="•"/>
      <w:lvlJc w:val="left"/>
      <w:pPr>
        <w:ind w:left="6358" w:hanging="156"/>
      </w:pPr>
      <w:rPr>
        <w:rFonts w:hint="default"/>
        <w:lang w:val="nl-NL" w:eastAsia="en-US" w:bidi="ar-SA"/>
      </w:rPr>
    </w:lvl>
    <w:lvl w:ilvl="8" w:tplc="858023F4">
      <w:numFmt w:val="bullet"/>
      <w:lvlText w:val="•"/>
      <w:lvlJc w:val="left"/>
      <w:pPr>
        <w:ind w:left="7172" w:hanging="156"/>
      </w:pPr>
      <w:rPr>
        <w:rFonts w:hint="default"/>
        <w:lang w:val="nl-NL" w:eastAsia="en-US" w:bidi="ar-SA"/>
      </w:rPr>
    </w:lvl>
  </w:abstractNum>
  <w:abstractNum w:abstractNumId="11" w15:restartNumberingAfterBreak="0">
    <w:nsid w:val="3B5E4A23"/>
    <w:multiLevelType w:val="hybridMultilevel"/>
    <w:tmpl w:val="A9B89D08"/>
    <w:lvl w:ilvl="0" w:tplc="030883A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3FDF0547"/>
    <w:multiLevelType w:val="hybridMultilevel"/>
    <w:tmpl w:val="26CA637C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24C16D8"/>
    <w:multiLevelType w:val="hybridMultilevel"/>
    <w:tmpl w:val="12EA0DB6"/>
    <w:lvl w:ilvl="0" w:tplc="030883A2">
      <w:start w:val="1"/>
      <w:numFmt w:val="bullet"/>
      <w:lvlText w:val=""/>
      <w:lvlPicBulletId w:val="0"/>
      <w:lvlJc w:val="left"/>
      <w:pPr>
        <w:ind w:left="720" w:hanging="360"/>
      </w:pPr>
      <w:rPr>
        <w:rFonts w:hint="default" w:ascii="Wingdings" w:hAnsi="Wingdings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D364C9C"/>
    <w:multiLevelType w:val="hybridMultilevel"/>
    <w:tmpl w:val="5EEA91A8"/>
    <w:lvl w:ilvl="0" w:tplc="030883A2">
      <w:start w:val="1"/>
      <w:numFmt w:val="bullet"/>
      <w:lvlText w:val=""/>
      <w:lvlPicBulletId w:val="0"/>
      <w:lvlJc w:val="left"/>
      <w:pPr>
        <w:ind w:left="720" w:hanging="360"/>
      </w:pPr>
      <w:rPr>
        <w:rFonts w:hint="default" w:ascii="Wingdings" w:hAnsi="Wingdings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714136F"/>
    <w:multiLevelType w:val="hybridMultilevel"/>
    <w:tmpl w:val="8FA8C878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18"/>
  </w:num>
  <w:num w:numId="3">
    <w:abstractNumId w:val="5"/>
  </w:num>
  <w:num w:numId="4">
    <w:abstractNumId w:val="3"/>
  </w:num>
  <w:num w:numId="5">
    <w:abstractNumId w:val="0"/>
  </w:num>
  <w:num w:numId="6">
    <w:abstractNumId w:val="16"/>
  </w:num>
  <w:num w:numId="7">
    <w:abstractNumId w:val="20"/>
  </w:num>
  <w:num w:numId="8">
    <w:abstractNumId w:val="4"/>
  </w:num>
  <w:num w:numId="9">
    <w:abstractNumId w:val="15"/>
  </w:num>
  <w:num w:numId="10">
    <w:abstractNumId w:val="6"/>
  </w:num>
  <w:num w:numId="11">
    <w:abstractNumId w:val="9"/>
  </w:num>
  <w:num w:numId="12">
    <w:abstractNumId w:val="1"/>
  </w:num>
  <w:num w:numId="13">
    <w:abstractNumId w:val="7"/>
  </w:num>
  <w:num w:numId="14">
    <w:abstractNumId w:val="10"/>
  </w:num>
  <w:num w:numId="15">
    <w:abstractNumId w:val="12"/>
  </w:num>
  <w:num w:numId="16">
    <w:abstractNumId w:val="2"/>
  </w:num>
  <w:num w:numId="17">
    <w:abstractNumId w:val="19"/>
  </w:num>
  <w:num w:numId="18">
    <w:abstractNumId w:val="8"/>
  </w:num>
  <w:num w:numId="19">
    <w:abstractNumId w:val="14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trackRevisions w:val="false"/>
  <w:defaultTabStop w:val="720"/>
  <w:hyphenationZone w:val="425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F1189D"/>
    <w:rsid w:val="0000351B"/>
    <w:rsid w:val="000101D0"/>
    <w:rsid w:val="0001586A"/>
    <w:rsid w:val="00015EC7"/>
    <w:rsid w:val="000759C2"/>
    <w:rsid w:val="00076D6B"/>
    <w:rsid w:val="000908E4"/>
    <w:rsid w:val="000B29B8"/>
    <w:rsid w:val="00101A9A"/>
    <w:rsid w:val="0012170F"/>
    <w:rsid w:val="00153B0C"/>
    <w:rsid w:val="001728E9"/>
    <w:rsid w:val="0018141D"/>
    <w:rsid w:val="002031B9"/>
    <w:rsid w:val="00213B09"/>
    <w:rsid w:val="00247875"/>
    <w:rsid w:val="002645C1"/>
    <w:rsid w:val="002E0DA4"/>
    <w:rsid w:val="002F0600"/>
    <w:rsid w:val="002F45A1"/>
    <w:rsid w:val="00337EB3"/>
    <w:rsid w:val="00347CF6"/>
    <w:rsid w:val="0036748C"/>
    <w:rsid w:val="003721C4"/>
    <w:rsid w:val="0039322C"/>
    <w:rsid w:val="003A3E60"/>
    <w:rsid w:val="003C06DB"/>
    <w:rsid w:val="004207D6"/>
    <w:rsid w:val="00421ADB"/>
    <w:rsid w:val="0043670D"/>
    <w:rsid w:val="00437C88"/>
    <w:rsid w:val="004516D6"/>
    <w:rsid w:val="00455C4C"/>
    <w:rsid w:val="00457282"/>
    <w:rsid w:val="0046210F"/>
    <w:rsid w:val="00465176"/>
    <w:rsid w:val="004C46BF"/>
    <w:rsid w:val="004D656D"/>
    <w:rsid w:val="004F7DAE"/>
    <w:rsid w:val="005549E7"/>
    <w:rsid w:val="005733E8"/>
    <w:rsid w:val="005823D7"/>
    <w:rsid w:val="00590381"/>
    <w:rsid w:val="005C33D2"/>
    <w:rsid w:val="00631785"/>
    <w:rsid w:val="006628E3"/>
    <w:rsid w:val="00662F4F"/>
    <w:rsid w:val="00665536"/>
    <w:rsid w:val="006838F7"/>
    <w:rsid w:val="00691536"/>
    <w:rsid w:val="006B0435"/>
    <w:rsid w:val="006C53FD"/>
    <w:rsid w:val="00732212"/>
    <w:rsid w:val="00736E60"/>
    <w:rsid w:val="00755CAF"/>
    <w:rsid w:val="00780D1B"/>
    <w:rsid w:val="0079723A"/>
    <w:rsid w:val="00813990"/>
    <w:rsid w:val="0084555F"/>
    <w:rsid w:val="00854A7E"/>
    <w:rsid w:val="0086563E"/>
    <w:rsid w:val="008844EB"/>
    <w:rsid w:val="008A39ED"/>
    <w:rsid w:val="008F425C"/>
    <w:rsid w:val="009B41A7"/>
    <w:rsid w:val="009C0316"/>
    <w:rsid w:val="009D4EA0"/>
    <w:rsid w:val="009F6DDC"/>
    <w:rsid w:val="00A6659D"/>
    <w:rsid w:val="00A8309D"/>
    <w:rsid w:val="00A84A34"/>
    <w:rsid w:val="00AA0448"/>
    <w:rsid w:val="00AB5E20"/>
    <w:rsid w:val="00AC3D15"/>
    <w:rsid w:val="00AD032D"/>
    <w:rsid w:val="00AE4DAF"/>
    <w:rsid w:val="00B3797F"/>
    <w:rsid w:val="00B50C14"/>
    <w:rsid w:val="00B80B79"/>
    <w:rsid w:val="00BC1B2F"/>
    <w:rsid w:val="00BC7C3A"/>
    <w:rsid w:val="00C21D4B"/>
    <w:rsid w:val="00C317BA"/>
    <w:rsid w:val="00C61149"/>
    <w:rsid w:val="00C70DB5"/>
    <w:rsid w:val="00C95169"/>
    <w:rsid w:val="00CC4FC5"/>
    <w:rsid w:val="00CD5D4F"/>
    <w:rsid w:val="00D25C86"/>
    <w:rsid w:val="00D25C8F"/>
    <w:rsid w:val="00D326BE"/>
    <w:rsid w:val="00D56E60"/>
    <w:rsid w:val="00E23477"/>
    <w:rsid w:val="00E25A04"/>
    <w:rsid w:val="00E8261C"/>
    <w:rsid w:val="00EA0CAB"/>
    <w:rsid w:val="00EE0CC9"/>
    <w:rsid w:val="00F1189D"/>
    <w:rsid w:val="00F16A88"/>
    <w:rsid w:val="00F35994"/>
    <w:rsid w:val="00F70D1E"/>
    <w:rsid w:val="00FA0C7A"/>
    <w:rsid w:val="12110071"/>
    <w:rsid w:val="4C20D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,"/>
  <w14:docId w14:val="51BB0960"/>
  <w15:chartTrackingRefBased/>
  <w15:docId w15:val="{CC67EB24-4974-AA42-8432-53510D04C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hAnsi="Proxima Nova Thin" w:eastAsiaTheme="majorEastAsia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hAnsi="Proxima Nova Thin" w:eastAsiaTheme="majorEastAsia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hAnsi="Proxima Nova Thin" w:eastAsiaTheme="majorEastAsia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hAnsi="Proxima Nova Semibold" w:eastAsiaTheme="majorEastAsia" w:cstheme="majorBidi"/>
      <w:iCs/>
      <w:color w:val="FFFFFF" w:themeColor="background1"/>
      <w:sz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tekst" w:customStyle="1">
    <w:name w:val="Header tekst"/>
    <w:basedOn w:val="Normal"/>
    <w:link w:val="HeadertekstChar"/>
    <w:qFormat/>
    <w:rsid w:val="00465176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styleId="HeadertekstChar" w:customStyle="1">
    <w:name w:val="Header tekst Char"/>
    <w:basedOn w:val="DefaultParagraphFont"/>
    <w:link w:val="Headertekst"/>
    <w:rsid w:val="00465176"/>
    <w:rPr>
      <w:rFonts w:ascii="Proxima Nova Thin" w:hAnsi="Proxima Nova Thin"/>
      <w:color w:val="FFFFFF" w:themeColor="background1"/>
      <w:sz w:val="24"/>
      <w:lang w:val="nl-NL"/>
    </w:rPr>
  </w:style>
  <w:style w:type="character" w:styleId="Heading1Char" w:customStyle="1">
    <w:name w:val="Heading 1 Char"/>
    <w:basedOn w:val="DefaultParagraphFont"/>
    <w:link w:val="Heading1"/>
    <w:uiPriority w:val="9"/>
    <w:rsid w:val="0012170F"/>
    <w:rPr>
      <w:rFonts w:ascii="Proxima Nova Thin" w:hAnsi="Proxima Nova Thin" w:eastAsiaTheme="majorEastAsia" w:cstheme="majorBidi"/>
      <w:b/>
      <w:color w:val="AD3638"/>
      <w:sz w:val="36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631785"/>
    <w:rPr>
      <w:rFonts w:ascii="Proxima Nova Thin" w:hAnsi="Proxima Nova Thin" w:eastAsiaTheme="majorEastAsia" w:cstheme="majorBidi"/>
      <w:b/>
      <w:color w:val="55B593"/>
      <w:sz w:val="24"/>
      <w:szCs w:val="26"/>
      <w:lang w:val="nl-NL"/>
    </w:rPr>
  </w:style>
  <w:style w:type="character" w:styleId="Heading3Char" w:customStyle="1">
    <w:name w:val="Heading 3 Char"/>
    <w:basedOn w:val="DefaultParagraphFont"/>
    <w:link w:val="Heading3"/>
    <w:uiPriority w:val="9"/>
    <w:rsid w:val="00691536"/>
    <w:rPr>
      <w:rFonts w:ascii="Proxima Nova Thin" w:hAnsi="Proxima Nova Thin" w:eastAsiaTheme="majorEastAsia" w:cstheme="majorBidi"/>
      <w:color w:val="55B593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823D7"/>
    <w:rPr>
      <w:rFonts w:ascii="Proxima Nova Semibold" w:hAnsi="Proxima Nova Semibold" w:eastAsiaTheme="majorEastAsia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"/>
    <w:qFormat/>
    <w:rsid w:val="009B41A7"/>
    <w:pPr>
      <w:spacing w:after="0" w:line="240" w:lineRule="auto"/>
      <w:contextualSpacing/>
    </w:pPr>
    <w:rPr>
      <w:rFonts w:ascii="Proxima Nova Semibold" w:hAnsi="Proxima Nova Semibold"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styleId="TitleChar" w:customStyle="1">
    <w:name w:val="Title Char"/>
    <w:aliases w:val="Hoofdtitel Char"/>
    <w:basedOn w:val="DefaultParagraphFont"/>
    <w:link w:val="Title"/>
    <w:uiPriority w:val="10"/>
    <w:rsid w:val="009B41A7"/>
    <w:rPr>
      <w:rFonts w:ascii="Proxima Nova Semibold" w:hAnsi="Proxima Nova Semibold"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1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hAnsi="Proxima Nova Semibold" w:eastAsiaTheme="minorEastAsia"/>
      <w:color w:val="FFFFFF" w:themeColor="background1"/>
      <w:spacing w:val="15"/>
    </w:rPr>
  </w:style>
  <w:style w:type="character" w:styleId="SubtitleChar" w:customStyle="1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hAnsi="Proxima Nova Semibold" w:eastAsiaTheme="minorEastAsia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color="auto" w:sz="0" w:space="0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styleId="Uitgelichttekst" w:customStyle="1">
    <w:name w:val="Uitgelicht tekst"/>
    <w:basedOn w:val="Normal"/>
    <w:link w:val="UitgelichttekstChar"/>
    <w:rsid w:val="00C95169"/>
    <w:pPr>
      <w:pBdr>
        <w:top w:val="single" w:color="AD3638" w:sz="48" w:space="1"/>
        <w:left w:val="single" w:color="AD3638" w:sz="48" w:space="4"/>
        <w:bottom w:val="single" w:color="AD3638" w:sz="48" w:space="1"/>
        <w:right w:val="single" w:color="AD3638" w:sz="48" w:space="4"/>
      </w:pBdr>
      <w:shd w:val="solid" w:color="AD3638" w:fill="AD3638"/>
      <w:ind w:left="567" w:right="567"/>
    </w:pPr>
    <w:rPr>
      <w:color w:val="FFFFFF" w:themeColor="background1"/>
    </w:rPr>
  </w:style>
  <w:style w:type="paragraph" w:styleId="Tekstheader" w:customStyle="1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styleId="UitgelichttekstChar" w:customStyle="1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styleId="Introtekstje" w:customStyle="1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styleId="TekstheaderChar" w:customStyle="1">
    <w:name w:val="Tekst header Char"/>
    <w:basedOn w:val="SubtitleChar"/>
    <w:link w:val="Tekstheader"/>
    <w:rsid w:val="00D326BE"/>
    <w:rPr>
      <w:rFonts w:ascii="Acumin Pro Thin" w:hAnsi="Acumin Pro Thin" w:eastAsiaTheme="minorEastAsia"/>
      <w:color w:val="FFFFFF" w:themeColor="background1"/>
      <w:spacing w:val="15"/>
    </w:rPr>
  </w:style>
  <w:style w:type="paragraph" w:styleId="Dikketekst" w:customStyle="1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styleId="IntrotekstjeChar" w:customStyle="1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styleId="DikketekstChar" w:customStyle="1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styleId="Weblink" w:customStyle="1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styleId="NoSpacingChar" w:customStyle="1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styleId="WeblinkChar" w:customStyle="1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styleId="BESenquete" w:customStyle="1">
    <w:name w:val="BES enquete"/>
    <w:basedOn w:val="ListParagraph"/>
    <w:link w:val="BESenqueteChar"/>
    <w:rsid w:val="0012170F"/>
    <w:pPr>
      <w:numPr>
        <w:numId w:val="5"/>
      </w:numPr>
    </w:pPr>
    <w:rPr>
      <w:color w:val="55B593"/>
      <w:sz w:val="20"/>
      <w:lang w:val="es-ES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styleId="BESenqueteChar" w:customStyle="1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styleId="Tekstvoorblad" w:customStyle="1">
    <w:name w:val="Tekst voorblad"/>
    <w:basedOn w:val="Normal"/>
    <w:link w:val="TekstvoorbladChar"/>
    <w:qFormat/>
    <w:rsid w:val="000B29B8"/>
    <w:rPr>
      <w:rFonts w:ascii="Proxima Nova lightLt" w:hAnsi="Proxima Nova lightLt" w:eastAsia="Proxima Nova Light" w:cs="Proxima Nova Light"/>
      <w:color w:val="FFFFFF" w:themeColor="background1"/>
      <w:sz w:val="24"/>
      <w:szCs w:val="24"/>
    </w:rPr>
  </w:style>
  <w:style w:type="paragraph" w:styleId="Normaltekst" w:customStyle="1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styleId="TekstvoorbladChar" w:customStyle="1">
    <w:name w:val="Tekst voorblad Char"/>
    <w:basedOn w:val="DefaultParagraphFont"/>
    <w:link w:val="Tekstvoorblad"/>
    <w:rsid w:val="000B29B8"/>
    <w:rPr>
      <w:rFonts w:ascii="Proxima Nova lightLt" w:hAnsi="Proxima Nova lightLt" w:eastAsia="Proxima Nova Light" w:cs="Proxima Nova Light"/>
      <w:color w:val="FFFFFF" w:themeColor="background1"/>
      <w:sz w:val="24"/>
      <w:szCs w:val="24"/>
      <w:lang w:val="nl-NL"/>
    </w:rPr>
  </w:style>
  <w:style w:type="character" w:styleId="NormaltekstChar" w:customStyle="1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  <w:style w:type="paragraph" w:styleId="Ondertitelvoorblad" w:customStyle="1">
    <w:name w:val="Ondertitel voorblad"/>
    <w:basedOn w:val="Subtitle"/>
    <w:link w:val="OndertitelvoorbladChar"/>
    <w:qFormat/>
    <w:rsid w:val="004D656D"/>
    <w:rPr>
      <w:rFonts w:ascii="Proxima Nova Light" w:hAnsi="Proxima Nova Light"/>
      <w:sz w:val="32"/>
      <w:szCs w:val="32"/>
    </w:rPr>
  </w:style>
  <w:style w:type="character" w:styleId="OndertitelvoorbladChar" w:customStyle="1">
    <w:name w:val="Ondertitel voorblad Char"/>
    <w:basedOn w:val="SubtitleChar"/>
    <w:link w:val="Ondertitelvoorblad"/>
    <w:rsid w:val="004D656D"/>
    <w:rPr>
      <w:rFonts w:ascii="Proxima Nova Light" w:hAnsi="Proxima Nova Light" w:eastAsiaTheme="minorEastAsia"/>
      <w:color w:val="FFFFFF" w:themeColor="background1"/>
      <w:spacing w:val="15"/>
      <w:sz w:val="32"/>
      <w:szCs w:val="32"/>
      <w:lang w:val="nl-NL"/>
    </w:rPr>
  </w:style>
  <w:style w:type="paragraph" w:styleId="BodyText">
    <w:name w:val="Body Text"/>
    <w:basedOn w:val="Normal"/>
    <w:link w:val="BodyTextChar"/>
    <w:uiPriority w:val="1"/>
    <w:qFormat/>
    <w:rsid w:val="00F1189D"/>
    <w:pPr>
      <w:widowControl w:val="0"/>
      <w:autoSpaceDE w:val="0"/>
      <w:autoSpaceDN w:val="0"/>
      <w:spacing w:after="0" w:line="240" w:lineRule="auto"/>
      <w:jc w:val="left"/>
    </w:pPr>
    <w:rPr>
      <w:rFonts w:ascii="Arial MT" w:hAnsi="Arial MT" w:eastAsia="Arial MT" w:cs="Arial MT"/>
      <w:color w:val="auto"/>
      <w:sz w:val="18"/>
      <w:szCs w:val="18"/>
    </w:rPr>
  </w:style>
  <w:style w:type="character" w:styleId="BodyTextChar" w:customStyle="1">
    <w:name w:val="Body Text Char"/>
    <w:basedOn w:val="DefaultParagraphFont"/>
    <w:link w:val="BodyText"/>
    <w:uiPriority w:val="1"/>
    <w:rsid w:val="00F1189D"/>
    <w:rPr>
      <w:rFonts w:ascii="Arial MT" w:hAnsi="Arial MT" w:eastAsia="Arial MT" w:cs="Arial MT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header" Target="header5.xml" Id="rId18" /><Relationship Type="http://schemas.openxmlformats.org/officeDocument/2006/relationships/customXml" Target="../customXml/item3.xml" Id="rId3" /><Relationship Type="http://schemas.openxmlformats.org/officeDocument/2006/relationships/header" Target="header6.xml" Id="rId21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header" Target="header4.xm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footer" Target="footer5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glossaryDocument" Target="glossary/document.xml" Id="rId24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fontTable" Target="fontTable.xml" Id="rId23" /><Relationship Type="http://schemas.openxmlformats.org/officeDocument/2006/relationships/header" Target="header1.xml" Id="rId10" /><Relationship Type="http://schemas.openxmlformats.org/officeDocument/2006/relationships/footer" Target="footer4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Relationship Type="http://schemas.openxmlformats.org/officeDocument/2006/relationships/footer" Target="footer6.xml" Id="rId22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bas/Library/Group%20Containers/UBF8T346G9.Office/User%20Content.localized/Templates.localized/BES%20Allerlaatst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FC54BAC4B92E49904B6FF61FD3D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810EF-1862-E540-B7BF-65921DFB5C4E}"/>
      </w:docPartPr>
      <w:docPartBody>
        <w:p w:rsidR="008F425C" w:rsidRDefault="008F425C">
          <w:pPr>
            <w:pStyle w:val="E8FC54BAC4B92E49904B6FF61FD3DE72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Thin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B0604020202020204"/>
    <w:charset w:val="00"/>
    <w:family w:val="modern"/>
    <w:pitch w:val="variable"/>
    <w:sig w:usb0="A00002EF" w:usb1="5000E0FB" w:usb2="00000000" w:usb3="00000000" w:csb0="0000019F" w:csb1="00000000"/>
  </w:font>
  <w:font w:name="Acumin Pro Semibold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20B0604020202020204"/>
    <w:charset w:val="00"/>
    <w:family w:val="roman"/>
    <w:notTrueType/>
    <w:pitch w:val="default"/>
  </w:font>
  <w:font w:name="Proxima Nova Light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 lights">
    <w:altName w:val="Tahoma"/>
    <w:panose1 w:val="020B06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25C"/>
    <w:rsid w:val="008F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N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8FC54BAC4B92E49904B6FF61FD3DE72">
    <w:name w:val="E8FC54BAC4B92E49904B6FF61FD3DE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Een nieuw document maken." ma:contentTypeScope="" ma:versionID="eac868f6cf85aff0587c295d8e02dbb1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52f61713a725514a79e6eeb77d03f593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38838E-EDA0-4EB4-A5DC-C5EC47575E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AC018-03E5-456D-8C4C-5B4DF5B567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BES Allerlaatste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 algemene ledenvergadering BEL</dc:title>
  <dc:subject/>
  <dc:creator>Microsoft Office User</dc:creator>
  <cp:keywords/>
  <dc:description/>
  <cp:lastModifiedBy>Maxje van der Heijden</cp:lastModifiedBy>
  <cp:revision>9</cp:revision>
  <dcterms:created xsi:type="dcterms:W3CDTF">2022-01-25T12:08:00Z</dcterms:created>
  <dcterms:modified xsi:type="dcterms:W3CDTF">2022-02-01T10:28:17Z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