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F540A" w14:textId="7251DF26" w:rsidR="000B29B8" w:rsidRPr="00E957B9" w:rsidRDefault="00542D44" w:rsidP="000B29B8">
      <w:r w:rsidRPr="00E957B9">
        <w:rPr>
          <w:noProof/>
        </w:rPr>
        <mc:AlternateContent>
          <mc:Choice Requires="wps">
            <w:drawing>
              <wp:anchor distT="45720" distB="45720" distL="114300" distR="114300" simplePos="0" relativeHeight="251661312" behindDoc="0" locked="0" layoutInCell="1" allowOverlap="1" wp14:anchorId="4F82762E" wp14:editId="2B12F1A3">
                <wp:simplePos x="0" y="0"/>
                <wp:positionH relativeFrom="margin">
                  <wp:posOffset>708660</wp:posOffset>
                </wp:positionH>
                <wp:positionV relativeFrom="paragraph">
                  <wp:posOffset>6518910</wp:posOffset>
                </wp:positionV>
                <wp:extent cx="5582920" cy="2727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727960"/>
                        </a:xfrm>
                        <a:prstGeom prst="rect">
                          <a:avLst/>
                        </a:prstGeom>
                        <a:noFill/>
                        <a:ln w="9525">
                          <a:noFill/>
                          <a:miter lim="800000"/>
                          <a:headEnd/>
                          <a:tailEnd/>
                        </a:ln>
                      </wps:spPr>
                      <wps:txbx>
                        <w:txbxContent>
                          <w:sdt>
                            <w:sdtPr>
                              <w:rPr>
                                <w:sz w:val="56"/>
                              </w:rPr>
                              <w:alias w:val="Title"/>
                              <w:tag w:val=""/>
                              <w:id w:val="-202948617"/>
                              <w:placeholder>
                                <w:docPart w:val="906405C49CE546C0AA3B49C40BC99CEA"/>
                              </w:placeholder>
                              <w:dataBinding w:prefixMappings="xmlns:ns0='http://purl.org/dc/elements/1.1/' xmlns:ns1='http://schemas.openxmlformats.org/package/2006/metadata/core-properties' " w:xpath="/ns1:coreProperties[1]/ns0:title[1]" w:storeItemID="{6C3C8BC8-F283-45AE-878A-BAB7291924A1}"/>
                              <w:text/>
                            </w:sdtPr>
                            <w:sdtEndPr/>
                            <w:sdtContent>
                              <w:p w14:paraId="1A350EDB" w14:textId="0BAC990F" w:rsidR="000B29B8" w:rsidRPr="00B541ED" w:rsidRDefault="00B52170" w:rsidP="00B541ED">
                                <w:pPr>
                                  <w:pStyle w:val="Title"/>
                                  <w:jc w:val="left"/>
                                  <w:rPr>
                                    <w:rStyle w:val="TitleChar"/>
                                    <w:b/>
                                    <w:sz w:val="56"/>
                                  </w:rPr>
                                </w:pPr>
                                <w:r w:rsidRPr="00B541ED">
                                  <w:rPr>
                                    <w:sz w:val="56"/>
                                  </w:rPr>
                                  <w:t>Format</w:t>
                                </w:r>
                                <w:r w:rsidR="00B541ED" w:rsidRPr="00B541ED">
                                  <w:rPr>
                                    <w:sz w:val="56"/>
                                  </w:rPr>
                                  <w:t xml:space="preserve"> </w:t>
                                </w:r>
                                <w:r w:rsidRPr="00B541ED">
                                  <w:rPr>
                                    <w:sz w:val="56"/>
                                  </w:rPr>
                                  <w:t>Diepte-interviews Sleutelpersonen</w:t>
                                </w:r>
                              </w:p>
                            </w:sdtContent>
                          </w:sdt>
                          <w:p w14:paraId="0087B976" w14:textId="77777777" w:rsidR="000B29B8" w:rsidRDefault="000B29B8" w:rsidP="000B29B8">
                            <w:pPr>
                              <w:pStyle w:val="Subtitle"/>
                            </w:pPr>
                          </w:p>
                          <w:p w14:paraId="1A25DB8E" w14:textId="11F6A7FF" w:rsidR="000B29B8" w:rsidRPr="00C61149" w:rsidRDefault="00B52170" w:rsidP="00C61149">
                            <w:pPr>
                              <w:pStyle w:val="Tekstvoorblad"/>
                            </w:pPr>
                            <w:r w:rsidRPr="00B52170">
                              <w:t xml:space="preserve">Dit document beschrijft de doelstelling van interviews en geeft een voorbeeld van vragen voor een diepte-interview in de verkenningsfase van een Buurt Energie Systeem (BES). Om een goed beeld te vormen van de buurt is het in deze fase belangrijk buurtbewoners </w:t>
                            </w:r>
                            <w:r w:rsidR="008133AB" w:rsidRPr="00B52170">
                              <w:t>te interviewen</w:t>
                            </w:r>
                            <w:r w:rsidR="008133AB" w:rsidRPr="00B52170">
                              <w:t xml:space="preserve"> </w:t>
                            </w:r>
                            <w:r w:rsidRPr="00B52170">
                              <w:t>die een centrale rol vervullen in de buurt</w:t>
                            </w:r>
                            <w:r w:rsidR="008133AB">
                              <w:t xml:space="preserve">, </w:t>
                            </w:r>
                            <w:r w:rsidRPr="00B52170">
                              <w:t>zogenaamde sleutelpersonen. De richtlijn is 10 bewoners</w:t>
                            </w:r>
                            <w:r w:rsidR="008133AB" w:rsidRPr="00B52170">
                              <w:t xml:space="preserve"> interviewen</w:t>
                            </w:r>
                            <w:r w:rsidRPr="00B52170">
                              <w:t xml:space="preserve">. Zij kennen de buurt en zijn representatief voor tenminste een deel van de buurt. </w:t>
                            </w:r>
                            <w:r w:rsidR="00542D44">
                              <w:t>I</w:t>
                            </w:r>
                            <w:r w:rsidR="00542D44" w:rsidRPr="00B52170">
                              <w:t xml:space="preserve">n </w:t>
                            </w:r>
                            <w:r w:rsidR="00CC3042">
                              <w:t>S</w:t>
                            </w:r>
                            <w:r w:rsidR="00542D44" w:rsidRPr="00B52170">
                              <w:t>tap 2</w:t>
                            </w:r>
                            <w:r w:rsidR="00CC3042">
                              <w:t xml:space="preserve"> worden </w:t>
                            </w:r>
                            <w:r w:rsidR="00542D44">
                              <w:t>de</w:t>
                            </w:r>
                            <w:r w:rsidR="00CC3042">
                              <w:t>ze</w:t>
                            </w:r>
                            <w:r w:rsidR="00542D44">
                              <w:t xml:space="preserve"> </w:t>
                            </w:r>
                            <w:r w:rsidRPr="00B52170">
                              <w:t xml:space="preserve">aannames getest </w:t>
                            </w:r>
                            <w:r w:rsidR="00CC3042">
                              <w:t>m</w:t>
                            </w:r>
                            <w:r w:rsidR="00CC3042" w:rsidRPr="00B52170">
                              <w:t>et een enquête</w:t>
                            </w:r>
                            <w:r w:rsidRPr="00B52170">
                              <w:t>.</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2762E" id="_x0000_t202" coordsize="21600,21600" o:spt="202" path="m,l,21600r21600,l21600,xe">
                <v:stroke joinstyle="miter"/>
                <v:path gradientshapeok="t" o:connecttype="rect"/>
              </v:shapetype>
              <v:shape id="Text Box 2" o:spid="_x0000_s1026" type="#_x0000_t202" style="position:absolute;left:0;text-align:left;margin-left:55.8pt;margin-top:513.3pt;width:439.6pt;height:214.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" filled="f" stroked="f">
                <v:textbox>
                  <w:txbxContent>
                    <w:sdt>
                      <w:sdtPr>
                        <w:rPr>
                          <w:sz w:val="56"/>
                        </w:rPr>
                        <w:alias w:val="Title"/>
                        <w:tag w:val=""/>
                        <w:id w:val="-202948617"/>
                        <w:placeholder>
                          <w:docPart w:val="906405C49CE546C0AA3B49C40BC99CEA"/>
                        </w:placeholder>
                        <w:dataBinding w:prefixMappings="xmlns:ns0='http://purl.org/dc/elements/1.1/' xmlns:ns1='http://schemas.openxmlformats.org/package/2006/metadata/core-properties' " w:xpath="/ns1:coreProperties[1]/ns0:title[1]" w:storeItemID="{6C3C8BC8-F283-45AE-878A-BAB7291924A1}"/>
                        <w:text/>
                      </w:sdtPr>
                      <w:sdtEndPr/>
                      <w:sdtContent>
                        <w:p w14:paraId="1A350EDB" w14:textId="0BAC990F" w:rsidR="000B29B8" w:rsidRPr="00B541ED" w:rsidRDefault="00B52170" w:rsidP="00B541ED">
                          <w:pPr>
                            <w:pStyle w:val="Title"/>
                            <w:jc w:val="left"/>
                            <w:rPr>
                              <w:rStyle w:val="TitleChar"/>
                              <w:b/>
                              <w:sz w:val="56"/>
                            </w:rPr>
                          </w:pPr>
                          <w:r w:rsidRPr="00B541ED">
                            <w:rPr>
                              <w:sz w:val="56"/>
                            </w:rPr>
                            <w:t>Format</w:t>
                          </w:r>
                          <w:r w:rsidR="00B541ED" w:rsidRPr="00B541ED">
                            <w:rPr>
                              <w:sz w:val="56"/>
                            </w:rPr>
                            <w:t xml:space="preserve"> </w:t>
                          </w:r>
                          <w:r w:rsidRPr="00B541ED">
                            <w:rPr>
                              <w:sz w:val="56"/>
                            </w:rPr>
                            <w:t>Diepte-interviews Sleutelpersonen</w:t>
                          </w:r>
                        </w:p>
                      </w:sdtContent>
                    </w:sdt>
                    <w:p w14:paraId="0087B976" w14:textId="77777777" w:rsidR="000B29B8" w:rsidRDefault="000B29B8" w:rsidP="000B29B8">
                      <w:pPr>
                        <w:pStyle w:val="Subtitle"/>
                      </w:pPr>
                    </w:p>
                    <w:p w14:paraId="1A25DB8E" w14:textId="11F6A7FF" w:rsidR="000B29B8" w:rsidRPr="00C61149" w:rsidRDefault="00B52170" w:rsidP="00C61149">
                      <w:pPr>
                        <w:pStyle w:val="Tekstvoorblad"/>
                      </w:pPr>
                      <w:r w:rsidRPr="00B52170">
                        <w:t xml:space="preserve">Dit document beschrijft de doelstelling van interviews en geeft een voorbeeld van vragen voor een diepte-interview in de verkenningsfase van een Buurt Energie Systeem (BES). Om een goed beeld te vormen van de buurt is het in deze fase belangrijk buurtbewoners </w:t>
                      </w:r>
                      <w:r w:rsidR="008133AB" w:rsidRPr="00B52170">
                        <w:t>te interviewen</w:t>
                      </w:r>
                      <w:r w:rsidR="008133AB" w:rsidRPr="00B52170">
                        <w:t xml:space="preserve"> </w:t>
                      </w:r>
                      <w:r w:rsidRPr="00B52170">
                        <w:t>die een centrale rol vervullen in de buurt</w:t>
                      </w:r>
                      <w:r w:rsidR="008133AB">
                        <w:t xml:space="preserve">, </w:t>
                      </w:r>
                      <w:r w:rsidRPr="00B52170">
                        <w:t>zogenaamde sleutelpersonen. De richtlijn is 10 bewoners</w:t>
                      </w:r>
                      <w:r w:rsidR="008133AB" w:rsidRPr="00B52170">
                        <w:t xml:space="preserve"> interviewen</w:t>
                      </w:r>
                      <w:r w:rsidRPr="00B52170">
                        <w:t xml:space="preserve">. Zij kennen de buurt en zijn representatief voor tenminste een deel van de buurt. </w:t>
                      </w:r>
                      <w:r w:rsidR="00542D44">
                        <w:t>I</w:t>
                      </w:r>
                      <w:r w:rsidR="00542D44" w:rsidRPr="00B52170">
                        <w:t xml:space="preserve">n </w:t>
                      </w:r>
                      <w:r w:rsidR="00CC3042">
                        <w:t>S</w:t>
                      </w:r>
                      <w:r w:rsidR="00542D44" w:rsidRPr="00B52170">
                        <w:t>tap 2</w:t>
                      </w:r>
                      <w:r w:rsidR="00CC3042">
                        <w:t xml:space="preserve"> worden </w:t>
                      </w:r>
                      <w:r w:rsidR="00542D44">
                        <w:t>de</w:t>
                      </w:r>
                      <w:r w:rsidR="00CC3042">
                        <w:t>ze</w:t>
                      </w:r>
                      <w:r w:rsidR="00542D44">
                        <w:t xml:space="preserve"> </w:t>
                      </w:r>
                      <w:r w:rsidRPr="00B52170">
                        <w:t xml:space="preserve">aannames getest </w:t>
                      </w:r>
                      <w:r w:rsidR="00CC3042">
                        <w:t>m</w:t>
                      </w:r>
                      <w:r w:rsidR="00CC3042" w:rsidRPr="00B52170">
                        <w:t>et een enquête</w:t>
                      </w:r>
                      <w:r w:rsidRPr="00B52170">
                        <w:t>.</w:t>
                      </w:r>
                      <w:r w:rsidR="000B29B8" w:rsidRPr="00C61149">
                        <w:tab/>
                      </w:r>
                      <w:r w:rsidR="000B29B8" w:rsidRPr="00C61149">
                        <w:br/>
                      </w:r>
                    </w:p>
                  </w:txbxContent>
                </v:textbox>
                <w10:wrap type="square" anchorx="margin"/>
              </v:shape>
            </w:pict>
          </mc:Fallback>
        </mc:AlternateContent>
      </w:r>
      <w:r w:rsidR="0072536F" w:rsidRPr="00E957B9">
        <w:rPr>
          <w:noProof/>
        </w:rPr>
        <mc:AlternateContent>
          <mc:Choice Requires="wps">
            <w:drawing>
              <wp:anchor distT="0" distB="0" distL="114300" distR="114300" simplePos="0" relativeHeight="251660288" behindDoc="0" locked="0" layoutInCell="1" allowOverlap="1" wp14:anchorId="29399172" wp14:editId="52106419">
                <wp:simplePos x="0" y="0"/>
                <wp:positionH relativeFrom="margin">
                  <wp:posOffset>-213360</wp:posOffset>
                </wp:positionH>
                <wp:positionV relativeFrom="paragraph">
                  <wp:posOffset>5772150</wp:posOffset>
                </wp:positionV>
                <wp:extent cx="7197725" cy="5055235"/>
                <wp:effectExtent l="0" t="0" r="22225" b="12065"/>
                <wp:wrapNone/>
                <wp:docPr id="4" name="Rectangle: Single Corner Rounded 4"/>
                <wp:cNvGraphicFramePr/>
                <a:graphic xmlns:a="http://schemas.openxmlformats.org/drawingml/2006/main">
                  <a:graphicData uri="http://schemas.microsoft.com/office/word/2010/wordprocessingShape">
                    <wps:wsp>
                      <wps:cNvSpPr/>
                      <wps:spPr>
                        <a:xfrm>
                          <a:off x="0" y="0"/>
                          <a:ext cx="7197725" cy="505523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721B" id="Rectangle: Single Corner Rounded 4" o:spid="_x0000_s1026" style="position:absolute;margin-left:-16.8pt;margin-top:454.5pt;width:566.75pt;height:39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5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" path="m,l6355169,v465331,,842556,377225,842556,842556l7197725,5055235,,5055235,,xe" fillcolor="#55b593" strokecolor="#55b593" strokeweight="1.5pt">
                <v:stroke joinstyle="miter"/>
                <v:path arrowok="t" o:connecttype="custom" o:connectlocs="0,0;6355169,0;7197725,842556;7197725,5055235;0,505523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72A20770" wp14:editId="4D045730">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097A98C"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75503640" w14:textId="7783E88D" w:rsidR="000B29B8" w:rsidRPr="00B52170" w:rsidRDefault="008D50D3" w:rsidP="000B29B8">
      <w:pPr>
        <w:pStyle w:val="Heading1"/>
      </w:pPr>
      <w:r>
        <w:lastRenderedPageBreak/>
        <w:t>Inleiding</w:t>
      </w:r>
    </w:p>
    <w:p w14:paraId="35AAD982" w14:textId="4F2FEA95" w:rsidR="008D50D3" w:rsidRDefault="000B29B8" w:rsidP="00C61149">
      <w:pPr>
        <w:pStyle w:val="Normaltekst"/>
        <w:rPr>
          <w:rStyle w:val="NormaltekstChar"/>
        </w:rPr>
      </w:pPr>
      <w:bookmarkStart w:id="0" w:name="_Hlk92801491"/>
      <w:r w:rsidRPr="00C61149">
        <w:rPr>
          <w:rStyle w:val="SubtleEmphasis"/>
        </w:rPr>
        <w:br/>
      </w:r>
      <w:bookmarkEnd w:id="0"/>
      <w:r w:rsidR="008D50D3" w:rsidRPr="008D50D3">
        <w:rPr>
          <w:rStyle w:val="NormaltekstChar"/>
        </w:rPr>
        <w:t>In de voorbereidingsfase is het van belang een goed beeld te krijgen van de buurt en de mensen die er wonen. Wat vinden ze van hun buurt en welke kansen zien zij voor verbetering? Welke houding hebben ze ten aanzien van de energietransitie? En welke kennis en ervaring is er in de buurt aanwezig? Is er een plek waar mensen samenkomen en wie heeft een goed netwerk? Om hier een beter beeld van te krijgen helpt het om naast deskresearch (Stap PC70.1), de buurt in te gaan om bewoners te interviewen. De richtlijn is het interviewen van 10 bewoners. Zoek naar sleutelpersonen. Dat zijn mensen die actief zijn in de buurt en veel mensen kennen. Let op zo inclusief mogelijk te zijn. Interview: jong/oud, mensen van verschillende achtergronden, woningeigenaren/ huurders. Inventariseer de sleutelfiguren door input te vragen van gemeente, woningcorporatie, bewonersinitiatieven, welzijnsorganisaties in de buurt</w:t>
      </w:r>
      <w:r w:rsidR="008D50D3">
        <w:rPr>
          <w:rStyle w:val="NormaltekstChar"/>
        </w:rPr>
        <w:t xml:space="preserve">. </w:t>
      </w:r>
    </w:p>
    <w:p w14:paraId="6EB180C0" w14:textId="1B3E1EFF" w:rsidR="008D50D3" w:rsidRDefault="008D50D3" w:rsidP="008D50D3">
      <w:pPr>
        <w:pStyle w:val="Heading1"/>
      </w:pPr>
      <w:r>
        <w:t>Doelstelling interview</w:t>
      </w:r>
    </w:p>
    <w:p w14:paraId="37BCE052" w14:textId="77777777" w:rsidR="008D50D3" w:rsidRDefault="008D50D3" w:rsidP="008D50D3">
      <w:pPr>
        <w:pStyle w:val="Normaltekst"/>
      </w:pPr>
      <w:r>
        <w:t xml:space="preserve">Met het opzetten van een werkgroep ‘proces in de buurt’ en het vormgeven van bewonersparticipatie willen we zicht krijgen op: </w:t>
      </w:r>
    </w:p>
    <w:p w14:paraId="63F677CA" w14:textId="2CD8BE7C" w:rsidR="008D50D3" w:rsidRDefault="008D50D3" w:rsidP="00B00611">
      <w:pPr>
        <w:pStyle w:val="Normaltekst"/>
        <w:numPr>
          <w:ilvl w:val="0"/>
          <w:numId w:val="24"/>
        </w:numPr>
      </w:pPr>
      <w:r>
        <w:t>De kennis en ervaring aanwezig bij bewoners in de wijk</w:t>
      </w:r>
    </w:p>
    <w:p w14:paraId="015E5D99" w14:textId="5A27BAC5" w:rsidR="008D50D3" w:rsidRDefault="008D50D3" w:rsidP="00B00611">
      <w:pPr>
        <w:pStyle w:val="Normaltekst"/>
        <w:numPr>
          <w:ilvl w:val="0"/>
          <w:numId w:val="24"/>
        </w:numPr>
      </w:pPr>
      <w:r>
        <w:t xml:space="preserve">De houding van bewoners ten opzichte van de energietransitie </w:t>
      </w:r>
    </w:p>
    <w:p w14:paraId="1C396890" w14:textId="4135094F" w:rsidR="008D50D3" w:rsidRDefault="008D50D3" w:rsidP="00B00611">
      <w:pPr>
        <w:pStyle w:val="Normaltekst"/>
        <w:numPr>
          <w:ilvl w:val="0"/>
          <w:numId w:val="25"/>
        </w:numPr>
      </w:pPr>
      <w:r>
        <w:t>Waar worden ze enthousiast van (of juist niet)?</w:t>
      </w:r>
    </w:p>
    <w:p w14:paraId="616D15B5" w14:textId="50C53197" w:rsidR="008D50D3" w:rsidRDefault="008D50D3" w:rsidP="00B00611">
      <w:pPr>
        <w:pStyle w:val="Normaltekst"/>
        <w:numPr>
          <w:ilvl w:val="0"/>
          <w:numId w:val="25"/>
        </w:numPr>
      </w:pPr>
      <w:r>
        <w:t>Waar ligt de interesse?</w:t>
      </w:r>
    </w:p>
    <w:p w14:paraId="30E6AB57" w14:textId="380C4C6A" w:rsidR="008D50D3" w:rsidRDefault="008D50D3" w:rsidP="00B00611">
      <w:pPr>
        <w:pStyle w:val="Normaltekst"/>
        <w:numPr>
          <w:ilvl w:val="0"/>
          <w:numId w:val="25"/>
        </w:numPr>
      </w:pPr>
      <w:r>
        <w:t xml:space="preserve">Wat hebben ze ervoor over? (Tijds investering en financiële inbreng)  </w:t>
      </w:r>
    </w:p>
    <w:p w14:paraId="1C47FE07" w14:textId="4ADC6130" w:rsidR="008D50D3" w:rsidRDefault="008D50D3" w:rsidP="00B00611">
      <w:pPr>
        <w:pStyle w:val="Normaltekst"/>
        <w:numPr>
          <w:ilvl w:val="0"/>
          <w:numId w:val="25"/>
        </w:numPr>
      </w:pPr>
      <w:r>
        <w:t>Welke kansen zien bewoners in de organisatie van een buurtenergiesysteem en welke zorgen leven er?</w:t>
      </w:r>
    </w:p>
    <w:p w14:paraId="10E908B8" w14:textId="038950BF" w:rsidR="008D50D3" w:rsidRDefault="008D50D3" w:rsidP="00B00611">
      <w:pPr>
        <w:pStyle w:val="Normaltekst"/>
        <w:numPr>
          <w:ilvl w:val="0"/>
          <w:numId w:val="25"/>
        </w:numPr>
      </w:pPr>
      <w:r>
        <w:t xml:space="preserve">Welke vragen zijn er op het gebied van leefbaarheid? </w:t>
      </w:r>
    </w:p>
    <w:p w14:paraId="57003AD5" w14:textId="45EB6EDA" w:rsidR="008D50D3" w:rsidRDefault="008D50D3" w:rsidP="00B00611">
      <w:pPr>
        <w:pStyle w:val="Normaltekst"/>
        <w:numPr>
          <w:ilvl w:val="0"/>
          <w:numId w:val="25"/>
        </w:numPr>
      </w:pPr>
      <w:r>
        <w:t>Wat zijn de formele en informele netwerken (relaties) in de wijk?</w:t>
      </w:r>
    </w:p>
    <w:p w14:paraId="3EDDDBDD" w14:textId="74087543" w:rsidR="008D50D3" w:rsidRDefault="008D50D3" w:rsidP="00B00611">
      <w:pPr>
        <w:pStyle w:val="Normaltekst"/>
        <w:numPr>
          <w:ilvl w:val="0"/>
          <w:numId w:val="25"/>
        </w:numPr>
      </w:pPr>
      <w:r>
        <w:t xml:space="preserve">Wat zijn mogelijke “Koppelkansen”? </w:t>
      </w:r>
    </w:p>
    <w:p w14:paraId="604888FF" w14:textId="038783E7" w:rsidR="008D50D3" w:rsidRDefault="008D50D3" w:rsidP="00B00611">
      <w:pPr>
        <w:pStyle w:val="Normaltekst"/>
        <w:numPr>
          <w:ilvl w:val="0"/>
          <w:numId w:val="24"/>
        </w:numPr>
      </w:pPr>
      <w:r>
        <w:t>Wat de risico’s zijn bij het aardgasvrij worden van een wijk en hoe deze beheerst of beperkt kunnen worden.</w:t>
      </w:r>
    </w:p>
    <w:p w14:paraId="3937CBD8" w14:textId="00DBF270" w:rsidR="008D50D3" w:rsidRDefault="008D50D3" w:rsidP="00B00611">
      <w:pPr>
        <w:pStyle w:val="Normaltekst"/>
        <w:numPr>
          <w:ilvl w:val="0"/>
          <w:numId w:val="24"/>
        </w:numPr>
      </w:pPr>
      <w:r>
        <w:t>Wat de kansen en risico’s zijn in een wijk het organiseren van een buurtcoöperatie?</w:t>
      </w:r>
    </w:p>
    <w:p w14:paraId="3B3BA753" w14:textId="7A8EDDFC" w:rsidR="008D50D3" w:rsidRDefault="008D50D3" w:rsidP="008D50D3">
      <w:pPr>
        <w:pStyle w:val="Normaltekst"/>
      </w:pPr>
    </w:p>
    <w:p w14:paraId="55E70DA6" w14:textId="6787F821" w:rsidR="008D50D3" w:rsidRDefault="008D50D3" w:rsidP="008D50D3">
      <w:pPr>
        <w:pStyle w:val="Normaltekst"/>
      </w:pPr>
    </w:p>
    <w:p w14:paraId="7822E049" w14:textId="4405531D" w:rsidR="00B00611" w:rsidRDefault="00B00611" w:rsidP="00B00611">
      <w:pPr>
        <w:pStyle w:val="Heading1"/>
      </w:pPr>
      <w:r>
        <w:t>Introductie diepte-interview met sleutelpersonen</w:t>
      </w:r>
    </w:p>
    <w:p w14:paraId="6D033944" w14:textId="77777777" w:rsidR="00B00611" w:rsidRDefault="00B00611" w:rsidP="00B00611">
      <w:pPr>
        <w:pStyle w:val="Normaltekst"/>
      </w:pPr>
      <w:r>
        <w:t xml:space="preserve">Dank dat u mee wilt doen aan dit interview. Het interview duurt ongeveer een uur. </w:t>
      </w:r>
    </w:p>
    <w:p w14:paraId="2FB8E382" w14:textId="77777777" w:rsidR="00B00611" w:rsidRDefault="00B00611" w:rsidP="00B00611">
      <w:pPr>
        <w:pStyle w:val="Normaltekst"/>
      </w:pPr>
      <w:r>
        <w:t>Hengstdal is een van de eerste wijken die aardgasvrij wordt. Zoals het er nu uitziet, kan Hengstdal niet op het warmtenet worden aangesloten. Voor deze wijk is dus een andere oplossing noodzakelijk. We doen deze interviews omdat we mogelijkheden onderzoeken voor de organisatie van een buurtcoöperatie.</w:t>
      </w:r>
    </w:p>
    <w:p w14:paraId="62FCCB2A" w14:textId="77777777" w:rsidR="00B00611" w:rsidRDefault="00B00611" w:rsidP="00B00611">
      <w:pPr>
        <w:pStyle w:val="Normaltekst"/>
      </w:pPr>
      <w:r>
        <w:t>Met dit interviewhopen we inzicht te krijgen in de buurt (of wijk?) en haar bewoners. Dit doen we door een groep bewoners te interviewen. De vragen gaan over wie u bent en hoe u naar de wijk kijkt. Wat u beelden zijn als we het hebben over de energietransitie en wat u daarin belangrijk vindt. En hoe u denkt dat u en de wijk daaraan mee zou willen doen.</w:t>
      </w:r>
    </w:p>
    <w:p w14:paraId="6A1283AC" w14:textId="1B5245AC" w:rsidR="00B00611" w:rsidRDefault="00B00611" w:rsidP="00B00611">
      <w:pPr>
        <w:pStyle w:val="Normaltekst"/>
      </w:pPr>
      <w:r>
        <w:t>Het interview wordt anoniem gemaakt door Woonwaarts en adviesbureau Tertium, het interview zelf wordt niet in zijn geheel gedeeld met andere betrokkenen. Maar natuurlijk willen wij met alle betrokken organisaties, Duurzaam Hengstdal, Alliander, Gemeente en Woonwaarts, graag leren van de strekking van het verhaal dat u meegeeft.</w:t>
      </w:r>
    </w:p>
    <w:p w14:paraId="47BDAF12" w14:textId="77777777" w:rsidR="00B00611" w:rsidRDefault="00B00611" w:rsidP="00B00611">
      <w:pPr>
        <w:pStyle w:val="Heading1"/>
      </w:pPr>
      <w:r>
        <w:t>Onderwerp 1: Persoonlijke gegevens</w:t>
      </w:r>
    </w:p>
    <w:p w14:paraId="2DF83A6B" w14:textId="77777777" w:rsidR="00B00611" w:rsidRDefault="00B00611" w:rsidP="00B00611">
      <w:pPr>
        <w:pStyle w:val="Normaltekst"/>
      </w:pPr>
      <w:r>
        <w:t xml:space="preserve">We willen graag weten wie u bent en wat uw relatie is met de wijk. </w:t>
      </w:r>
    </w:p>
    <w:p w14:paraId="26E5F815" w14:textId="77777777" w:rsidR="00B00611" w:rsidRDefault="00B00611" w:rsidP="00B00611">
      <w:pPr>
        <w:pStyle w:val="Heading2"/>
      </w:pPr>
      <w:r>
        <w:t>De vragen:</w:t>
      </w:r>
    </w:p>
    <w:p w14:paraId="5F6B15F8" w14:textId="6FDAF163" w:rsidR="00B00611" w:rsidRDefault="00B00611" w:rsidP="00B00611">
      <w:pPr>
        <w:pStyle w:val="Normaltekst"/>
        <w:numPr>
          <w:ilvl w:val="0"/>
          <w:numId w:val="29"/>
        </w:numPr>
      </w:pPr>
      <w:r>
        <w:t>Hoe lang woont u nu in Hengstdal?</w:t>
      </w:r>
    </w:p>
    <w:p w14:paraId="2A36AADB" w14:textId="47B79FE3" w:rsidR="00B00611" w:rsidRDefault="00B00611" w:rsidP="00B00611">
      <w:pPr>
        <w:pStyle w:val="Normaltekst"/>
        <w:numPr>
          <w:ilvl w:val="0"/>
          <w:numId w:val="29"/>
        </w:numPr>
      </w:pPr>
      <w:r>
        <w:t xml:space="preserve">Woont u hier graag? Waarom? </w:t>
      </w:r>
    </w:p>
    <w:p w14:paraId="0E454C48" w14:textId="6A7DAC64" w:rsidR="00B00611" w:rsidRDefault="00B00611" w:rsidP="00B00611">
      <w:pPr>
        <w:pStyle w:val="Normaltekst"/>
        <w:numPr>
          <w:ilvl w:val="0"/>
          <w:numId w:val="29"/>
        </w:numPr>
      </w:pPr>
      <w:r>
        <w:t xml:space="preserve">Wat betekent wonen hier voor u? </w:t>
      </w:r>
    </w:p>
    <w:p w14:paraId="138C2CE4" w14:textId="724B6BDD" w:rsidR="00B00611" w:rsidRDefault="00B00611" w:rsidP="00B00611">
      <w:pPr>
        <w:pStyle w:val="Normaltekst"/>
        <w:numPr>
          <w:ilvl w:val="0"/>
          <w:numId w:val="29"/>
        </w:numPr>
      </w:pPr>
      <w:r>
        <w:t>Hoe is de sfeer in Hengstdal, en specifiek de Bomenbuurt-Oost?</w:t>
      </w:r>
    </w:p>
    <w:p w14:paraId="03A2EC4A" w14:textId="527600EF" w:rsidR="00B00611" w:rsidRDefault="00B00611" w:rsidP="00B00611">
      <w:pPr>
        <w:pStyle w:val="Normaltekst"/>
        <w:numPr>
          <w:ilvl w:val="0"/>
          <w:numId w:val="29"/>
        </w:numPr>
      </w:pPr>
      <w:r>
        <w:t>Wat wenst u zodat de buurt (nog) beter wordt?</w:t>
      </w:r>
    </w:p>
    <w:p w14:paraId="50BD9FC9" w14:textId="349385B1" w:rsidR="00B00611" w:rsidRDefault="00B00611" w:rsidP="00B00611">
      <w:pPr>
        <w:pStyle w:val="Heading1"/>
      </w:pPr>
      <w:r>
        <w:t>Onderwerp 2: Duurzaamheid &amp; aardgasvrij</w:t>
      </w:r>
    </w:p>
    <w:p w14:paraId="15A7D2F0" w14:textId="77777777" w:rsidR="00B00611" w:rsidRDefault="00B00611" w:rsidP="00B00611">
      <w:pPr>
        <w:pStyle w:val="Normaltekst"/>
      </w:pPr>
      <w:r>
        <w:t xml:space="preserve">Nederland heeft het doel om in 2050 aardgasvrij te zijn. We merken allemaal dat het klimaat verandert, door bijvoorbeeld de hetere zomers en zachtere winters in de afgelopen jaren. </w:t>
      </w:r>
    </w:p>
    <w:p w14:paraId="625410C2" w14:textId="77777777" w:rsidR="00B00611" w:rsidRDefault="00B00611" w:rsidP="00B00611">
      <w:pPr>
        <w:pStyle w:val="Heading2"/>
      </w:pPr>
      <w:r>
        <w:t xml:space="preserve">De vragen: </w:t>
      </w:r>
    </w:p>
    <w:p w14:paraId="4E13DEEF" w14:textId="2BFE33AC" w:rsidR="00B00611" w:rsidRPr="00B00611" w:rsidRDefault="00B00611" w:rsidP="00B00611">
      <w:pPr>
        <w:pStyle w:val="Normaltekst"/>
        <w:numPr>
          <w:ilvl w:val="0"/>
          <w:numId w:val="32"/>
        </w:numPr>
      </w:pPr>
      <w:r w:rsidRPr="00B00611">
        <w:t xml:space="preserve">Waar denkt u aan als we praten over klimaatverandering? </w:t>
      </w:r>
    </w:p>
    <w:p w14:paraId="6B5C4559" w14:textId="521114AA" w:rsidR="00B00611" w:rsidRPr="00B00611" w:rsidRDefault="00B00611" w:rsidP="00B00611">
      <w:pPr>
        <w:pStyle w:val="Normaltekst"/>
        <w:numPr>
          <w:ilvl w:val="0"/>
          <w:numId w:val="32"/>
        </w:numPr>
      </w:pPr>
      <w:r w:rsidRPr="00B00611">
        <w:t>Wat vindt u belangrijk als het hierover gaat (bijv. Lokaal vs internationaal)?</w:t>
      </w:r>
    </w:p>
    <w:p w14:paraId="4DDD4EF5" w14:textId="7452AD06" w:rsidR="00B00611" w:rsidRPr="00B00611" w:rsidRDefault="00B00611" w:rsidP="00B00611">
      <w:pPr>
        <w:pStyle w:val="Normaltekst"/>
        <w:numPr>
          <w:ilvl w:val="0"/>
          <w:numId w:val="32"/>
        </w:numPr>
      </w:pPr>
      <w:r w:rsidRPr="00B00611">
        <w:t>Waar denkt u aan als we praten over duurzaamheid?</w:t>
      </w:r>
    </w:p>
    <w:p w14:paraId="3E2AEEF0" w14:textId="22C4B545" w:rsidR="00B00611" w:rsidRPr="00B00611" w:rsidRDefault="00B00611" w:rsidP="00B00611">
      <w:pPr>
        <w:pStyle w:val="Normaltekst"/>
        <w:numPr>
          <w:ilvl w:val="0"/>
          <w:numId w:val="32"/>
        </w:numPr>
      </w:pPr>
      <w:r w:rsidRPr="00B00611">
        <w:t>Wat doet u of zou u willen doen als het gaat over een beter milieu?</w:t>
      </w:r>
    </w:p>
    <w:p w14:paraId="101D302D" w14:textId="6F6AD5BB" w:rsidR="00B00611" w:rsidRPr="00B00611" w:rsidRDefault="00B00611" w:rsidP="00B00611">
      <w:pPr>
        <w:pStyle w:val="Normaltekst"/>
        <w:numPr>
          <w:ilvl w:val="0"/>
          <w:numId w:val="32"/>
        </w:numPr>
      </w:pPr>
      <w:r w:rsidRPr="00B00611">
        <w:t xml:space="preserve">Er is een wijkwarmteplan voor Hengstdal. Kent u dit? </w:t>
      </w:r>
    </w:p>
    <w:p w14:paraId="4ACDF0A9" w14:textId="70965394" w:rsidR="00B00611" w:rsidRPr="00B00611" w:rsidRDefault="00B00611" w:rsidP="00B00611">
      <w:pPr>
        <w:pStyle w:val="Normaltekst"/>
        <w:numPr>
          <w:ilvl w:val="1"/>
          <w:numId w:val="32"/>
        </w:numPr>
      </w:pPr>
      <w:r w:rsidRPr="00B00611">
        <w:t xml:space="preserve">Zo ja, waarvan? </w:t>
      </w:r>
    </w:p>
    <w:p w14:paraId="599653B7" w14:textId="4972AC82" w:rsidR="00B00611" w:rsidRPr="00B00611" w:rsidRDefault="00B00611" w:rsidP="00B00611">
      <w:pPr>
        <w:pStyle w:val="Normaltekst"/>
        <w:numPr>
          <w:ilvl w:val="1"/>
          <w:numId w:val="32"/>
        </w:numPr>
      </w:pPr>
      <w:r w:rsidRPr="00B00611">
        <w:t>Zo ja, wat vindt u ervan?</w:t>
      </w:r>
    </w:p>
    <w:p w14:paraId="771688E4" w14:textId="30D8BF86" w:rsidR="00B00611" w:rsidRDefault="00B00611" w:rsidP="00B00611">
      <w:pPr>
        <w:pStyle w:val="Normaltekst"/>
      </w:pPr>
      <w:r>
        <w:t>Onderdeel van het wijkwarmteplan is de ambitie om Hengstdal in 2035 aardgasvrij te maken. Hiervoor wordt nu een onderzoek gedaan naar een aardgasalternatief; het Buurt Energie Systeem.</w:t>
      </w:r>
    </w:p>
    <w:p w14:paraId="368E84DF" w14:textId="77777777" w:rsidR="00B00611" w:rsidRDefault="00B00611" w:rsidP="00CF5F92">
      <w:pPr>
        <w:pStyle w:val="Heading2"/>
      </w:pPr>
      <w:r>
        <w:t xml:space="preserve">De vragen: </w:t>
      </w:r>
    </w:p>
    <w:p w14:paraId="148C242C" w14:textId="73EE7460" w:rsidR="00B00611" w:rsidRPr="00CF5F92" w:rsidRDefault="00B00611" w:rsidP="00CF5F92">
      <w:pPr>
        <w:pStyle w:val="Normaltekst"/>
        <w:numPr>
          <w:ilvl w:val="0"/>
          <w:numId w:val="37"/>
        </w:numPr>
      </w:pPr>
      <w:r w:rsidRPr="00CF5F92">
        <w:t xml:space="preserve">Denk u dat de buurt wil samenwerken met Gemeente, Alliander en Woonwaarts om Duurzaam Hengstdal te maken? Waarom wel/niet? </w:t>
      </w:r>
    </w:p>
    <w:p w14:paraId="5F54788F" w14:textId="1DF370E7" w:rsidR="00B00611" w:rsidRPr="00CF5F92" w:rsidRDefault="00B00611" w:rsidP="00CF5F92">
      <w:pPr>
        <w:pStyle w:val="Normaltekst"/>
        <w:numPr>
          <w:ilvl w:val="0"/>
          <w:numId w:val="37"/>
        </w:numPr>
      </w:pPr>
      <w:r w:rsidRPr="00CF5F92">
        <w:t>Stel dat de buurt zelf eigenaar kan worden van de eigen (gasvrije) warmtevoorziening.</w:t>
      </w:r>
    </w:p>
    <w:p w14:paraId="46A1F837" w14:textId="1F3F024C" w:rsidR="00B00611" w:rsidRPr="00CF5F92" w:rsidRDefault="00B00611" w:rsidP="00CF5F92">
      <w:pPr>
        <w:pStyle w:val="Normaltekst"/>
        <w:numPr>
          <w:ilvl w:val="1"/>
          <w:numId w:val="37"/>
        </w:numPr>
      </w:pPr>
      <w:r w:rsidRPr="00CF5F92">
        <w:t>Wat ziet u als winst/voordeel?</w:t>
      </w:r>
    </w:p>
    <w:p w14:paraId="4EBC2FE5" w14:textId="4F47CFD0" w:rsidR="00B00611" w:rsidRPr="00CF5F92" w:rsidRDefault="00B00611" w:rsidP="00CF5F92">
      <w:pPr>
        <w:pStyle w:val="Normaltekst"/>
        <w:numPr>
          <w:ilvl w:val="1"/>
          <w:numId w:val="37"/>
        </w:numPr>
      </w:pPr>
      <w:r w:rsidRPr="00CF5F92">
        <w:t>Wat zijn uw zorgen?</w:t>
      </w:r>
    </w:p>
    <w:p w14:paraId="24863CD5" w14:textId="10FC2CDE" w:rsidR="00B00611" w:rsidRPr="00CF5F92" w:rsidRDefault="00B00611" w:rsidP="00CF5F92">
      <w:pPr>
        <w:pStyle w:val="Normaltekst"/>
        <w:numPr>
          <w:ilvl w:val="1"/>
          <w:numId w:val="37"/>
        </w:numPr>
      </w:pPr>
      <w:r w:rsidRPr="00CF5F92">
        <w:t>Wat is ervoor nodig om dit met elkaar te bereiken?</w:t>
      </w:r>
    </w:p>
    <w:p w14:paraId="2A988AE8" w14:textId="77777777" w:rsidR="00B00611" w:rsidRDefault="00B00611" w:rsidP="00CF5F92">
      <w:pPr>
        <w:pStyle w:val="Heading1"/>
      </w:pPr>
      <w:r>
        <w:t xml:space="preserve">Onderwerp 3: Participatie </w:t>
      </w:r>
    </w:p>
    <w:p w14:paraId="0FD4B554" w14:textId="77777777" w:rsidR="00B00611" w:rsidRDefault="00B00611" w:rsidP="00CF5F92">
      <w:pPr>
        <w:pStyle w:val="Heading2"/>
      </w:pPr>
      <w:r>
        <w:t>Introductie:</w:t>
      </w:r>
    </w:p>
    <w:p w14:paraId="6E3D13E8" w14:textId="77777777" w:rsidR="00B00611" w:rsidRDefault="00B00611" w:rsidP="00B00611">
      <w:pPr>
        <w:pStyle w:val="Normaltekst"/>
      </w:pPr>
      <w:r>
        <w:t xml:space="preserve">Mogelijk heeft u in het verleden ook samengewerkt met Gemeente of Woonwaarts of aan wijkactiviteiten deelgenomen. We willen graag leren uit het verleden door kennis te krijgen over hoe participatieprocessen in het verleden zijn verlopen. </w:t>
      </w:r>
    </w:p>
    <w:p w14:paraId="3831948E" w14:textId="77777777" w:rsidR="00B00611" w:rsidRDefault="00B00611" w:rsidP="00CF5F92">
      <w:pPr>
        <w:pStyle w:val="Heading2"/>
      </w:pPr>
      <w:r>
        <w:t>De vragen:</w:t>
      </w:r>
    </w:p>
    <w:p w14:paraId="611CED5E" w14:textId="709273B0" w:rsidR="00B00611" w:rsidRPr="00CF5F92" w:rsidRDefault="00B00611" w:rsidP="00CF5F92">
      <w:pPr>
        <w:pStyle w:val="Normaltekst"/>
        <w:numPr>
          <w:ilvl w:val="0"/>
          <w:numId w:val="38"/>
        </w:numPr>
      </w:pPr>
      <w:r w:rsidRPr="00CF5F92">
        <w:t xml:space="preserve">Hoe kijkt u naar de gemeente Nijmegen? </w:t>
      </w:r>
    </w:p>
    <w:p w14:paraId="2DCB0A90" w14:textId="1F4424AC" w:rsidR="00B00611" w:rsidRPr="00CF5F92" w:rsidRDefault="00B00611" w:rsidP="00CF5F92">
      <w:pPr>
        <w:pStyle w:val="Normaltekst"/>
        <w:numPr>
          <w:ilvl w:val="0"/>
          <w:numId w:val="38"/>
        </w:numPr>
      </w:pPr>
      <w:r w:rsidRPr="00CF5F92">
        <w:t xml:space="preserve">Heeft u in het verleden meegedaan aan participatie/inspraak projecten van de gemeente? Hoe kijkt u daarop terug? </w:t>
      </w:r>
    </w:p>
    <w:p w14:paraId="616100DD" w14:textId="6846A4BB" w:rsidR="00B00611" w:rsidRPr="00CF5F92" w:rsidRDefault="00B00611" w:rsidP="00CF5F92">
      <w:pPr>
        <w:pStyle w:val="Normaltekst"/>
        <w:numPr>
          <w:ilvl w:val="0"/>
          <w:numId w:val="38"/>
        </w:numPr>
      </w:pPr>
      <w:r w:rsidRPr="00CF5F92">
        <w:t>Heeft u weleens met buurtbewoners projecten georganiseerd om de buurt te verbeteren?</w:t>
      </w:r>
    </w:p>
    <w:p w14:paraId="616B1438" w14:textId="7076B8C2" w:rsidR="00B00611" w:rsidRPr="00CF5F92" w:rsidRDefault="00B00611" w:rsidP="00CF5F92">
      <w:pPr>
        <w:pStyle w:val="Normaltekst"/>
        <w:numPr>
          <w:ilvl w:val="0"/>
          <w:numId w:val="38"/>
        </w:numPr>
      </w:pPr>
      <w:r w:rsidRPr="00CF5F92">
        <w:t xml:space="preserve">Hoe kijkt u (als u huurder bent) aan tegen de woningcorporatie? </w:t>
      </w:r>
    </w:p>
    <w:p w14:paraId="63F3A4CC" w14:textId="70B74326" w:rsidR="00B00611" w:rsidRPr="00CF5F92" w:rsidRDefault="00B00611" w:rsidP="00CF5F92">
      <w:pPr>
        <w:pStyle w:val="Normaltekst"/>
        <w:numPr>
          <w:ilvl w:val="0"/>
          <w:numId w:val="38"/>
        </w:numPr>
      </w:pPr>
      <w:r w:rsidRPr="00CF5F92">
        <w:t xml:space="preserve">Wat zijn uw ervaringen met onlangs uitgevoerde renovaties door de woningcorporatie?  </w:t>
      </w:r>
    </w:p>
    <w:p w14:paraId="15061B00" w14:textId="7E3FDEAF" w:rsidR="00B00611" w:rsidRPr="00CF5F92" w:rsidRDefault="00B00611" w:rsidP="00CF5F92">
      <w:pPr>
        <w:pStyle w:val="Normaltekst"/>
        <w:numPr>
          <w:ilvl w:val="0"/>
          <w:numId w:val="38"/>
        </w:numPr>
      </w:pPr>
      <w:r w:rsidRPr="00CF5F92">
        <w:t>Kent u Duurzaam Hengstdal?</w:t>
      </w:r>
    </w:p>
    <w:p w14:paraId="26469044" w14:textId="31EEDE02" w:rsidR="00B00611" w:rsidRPr="00CF5F92" w:rsidRDefault="00B00611" w:rsidP="00CF5F92">
      <w:pPr>
        <w:pStyle w:val="Normaltekst"/>
        <w:numPr>
          <w:ilvl w:val="0"/>
          <w:numId w:val="38"/>
        </w:numPr>
      </w:pPr>
      <w:r w:rsidRPr="00CF5F92">
        <w:t xml:space="preserve">Duurzaam Hengstdal is een burgerinitiatief die meedoet in de ontwikkeling van dit warmtesysteem.   </w:t>
      </w:r>
    </w:p>
    <w:p w14:paraId="7C193C31" w14:textId="4D2CEC41" w:rsidR="00B00611" w:rsidRPr="00CF5F92" w:rsidRDefault="00B00611" w:rsidP="00CF5F92">
      <w:pPr>
        <w:pStyle w:val="Normaltekst"/>
        <w:numPr>
          <w:ilvl w:val="1"/>
          <w:numId w:val="38"/>
        </w:numPr>
      </w:pPr>
      <w:r w:rsidRPr="00CF5F92">
        <w:t xml:space="preserve">Zou u hun nieuwsbrief willen ontvangen? Of zou u zich bij hen willen aansluiten? </w:t>
      </w:r>
    </w:p>
    <w:p w14:paraId="6F272C8B" w14:textId="35EF8572" w:rsidR="00B00611" w:rsidRPr="00CF5F92" w:rsidRDefault="00B00611" w:rsidP="00CF5F92">
      <w:pPr>
        <w:pStyle w:val="Normaltekst"/>
        <w:numPr>
          <w:ilvl w:val="1"/>
          <w:numId w:val="38"/>
        </w:numPr>
      </w:pPr>
      <w:r w:rsidRPr="00CF5F92">
        <w:t>Zo ja, mag ik uw (email)adres aan hun doorgeven daarvoor?</w:t>
      </w:r>
    </w:p>
    <w:p w14:paraId="3529B87F" w14:textId="77777777" w:rsidR="00B00611" w:rsidRDefault="00B00611" w:rsidP="00CF5F92">
      <w:pPr>
        <w:pStyle w:val="Heading1"/>
      </w:pPr>
      <w:r>
        <w:t>Onderwerp 4: coöperatie</w:t>
      </w:r>
    </w:p>
    <w:p w14:paraId="042DF8D7" w14:textId="77777777" w:rsidR="00B00611" w:rsidRDefault="00B00611" w:rsidP="00CF5F92">
      <w:pPr>
        <w:pStyle w:val="Heading2"/>
      </w:pPr>
      <w:r>
        <w:t>Introductie:</w:t>
      </w:r>
    </w:p>
    <w:p w14:paraId="72B00839" w14:textId="77777777" w:rsidR="00B00611" w:rsidRDefault="00B00611" w:rsidP="00B00611">
      <w:pPr>
        <w:pStyle w:val="Normaltekst"/>
      </w:pPr>
      <w:r>
        <w:t xml:space="preserve">In Nederland zijn er steeds meer bewoners die de handen ineenslaan en onderzoeken hoe zij samen energie kunnen opwekken voor hun buurt. Burgers verenigen zichzelf in zogenaamde coöperaties. Dit zijn democratische verenigingen met een algemene ledenvergadering waar iedereen in de buurt lid van kan worden. De buurt versterkt elkaar en werkt samen aan de verduurzaming maar ook de binding in de buurt. De coöperatie handelt als inkoopbedrijfje van de buurt. Zij gaat de contracten aan met aannemers. Leden zijn automatisch mede-eigenaar en krijgen een deel van de winst. </w:t>
      </w:r>
    </w:p>
    <w:p w14:paraId="663874C8" w14:textId="77777777" w:rsidR="00B00611" w:rsidRDefault="00B00611" w:rsidP="00CF5F92">
      <w:pPr>
        <w:pStyle w:val="Heading2"/>
      </w:pPr>
      <w:r>
        <w:t>De vragen:</w:t>
      </w:r>
    </w:p>
    <w:p w14:paraId="1EE50316" w14:textId="67864A53" w:rsidR="00B00611" w:rsidRDefault="00B00611" w:rsidP="00CF5F92">
      <w:pPr>
        <w:pStyle w:val="Normaltekst"/>
        <w:numPr>
          <w:ilvl w:val="0"/>
          <w:numId w:val="39"/>
        </w:numPr>
      </w:pPr>
      <w:r>
        <w:t xml:space="preserve">Wat spreek u wel/ niet aan, bij dit idee van een buurtcoöperatie? </w:t>
      </w:r>
    </w:p>
    <w:p w14:paraId="52B42215" w14:textId="5A9D5AAA" w:rsidR="00B00611" w:rsidRDefault="00B00611" w:rsidP="00CF5F92">
      <w:pPr>
        <w:pStyle w:val="Normaltekst"/>
        <w:numPr>
          <w:ilvl w:val="0"/>
          <w:numId w:val="39"/>
        </w:numPr>
      </w:pPr>
      <w:r>
        <w:t xml:space="preserve">Zou u lid worden van een coöperatie die eigenaar is van het warmtenet? Waarom wel of niet? </w:t>
      </w:r>
    </w:p>
    <w:p w14:paraId="638C5738" w14:textId="20794395" w:rsidR="00B00611" w:rsidRDefault="00B00611" w:rsidP="00CF5F92">
      <w:pPr>
        <w:pStyle w:val="Normaltekst"/>
        <w:numPr>
          <w:ilvl w:val="0"/>
          <w:numId w:val="39"/>
        </w:numPr>
      </w:pPr>
      <w:r>
        <w:t>Wie zou u van uw buurt willen nomineren om in het bestuur van een buurtcoöperatie te gaan?</w:t>
      </w:r>
    </w:p>
    <w:p w14:paraId="19FAE626" w14:textId="2F3A9376" w:rsidR="00B00611" w:rsidRDefault="00B00611" w:rsidP="00CF5F92">
      <w:pPr>
        <w:pStyle w:val="Normaltekst"/>
        <w:numPr>
          <w:ilvl w:val="0"/>
          <w:numId w:val="39"/>
        </w:numPr>
      </w:pPr>
      <w:r>
        <w:t>Welke rol zou de gemeente moeten hebben volgens u?</w:t>
      </w:r>
    </w:p>
    <w:p w14:paraId="495BFB5F" w14:textId="7BDD1C7A" w:rsidR="00B00611" w:rsidRDefault="00B00611" w:rsidP="00CF5F92">
      <w:pPr>
        <w:pStyle w:val="Normaltekst"/>
        <w:numPr>
          <w:ilvl w:val="0"/>
          <w:numId w:val="39"/>
        </w:numPr>
      </w:pPr>
      <w:r>
        <w:t>Welke rol zou Woonwaarts moeten hebben volgens u?</w:t>
      </w:r>
    </w:p>
    <w:p w14:paraId="68C754DC" w14:textId="7C470C7E" w:rsidR="00B00611" w:rsidRDefault="00B00611" w:rsidP="00CF5F92">
      <w:pPr>
        <w:pStyle w:val="Normaltekst"/>
        <w:numPr>
          <w:ilvl w:val="0"/>
          <w:numId w:val="39"/>
        </w:numPr>
      </w:pPr>
      <w:r>
        <w:t xml:space="preserve">Welke rol zou Alliander volgens u moeten hebben? </w:t>
      </w:r>
    </w:p>
    <w:p w14:paraId="420F6499" w14:textId="2C3078D0" w:rsidR="00B00611" w:rsidRDefault="00B00611" w:rsidP="00CF5F92">
      <w:pPr>
        <w:pStyle w:val="Normaltekst"/>
        <w:numPr>
          <w:ilvl w:val="0"/>
          <w:numId w:val="39"/>
        </w:numPr>
      </w:pPr>
      <w:r>
        <w:t>Welke rol zou Duurzaam Hengstdal kunnen hebben?</w:t>
      </w:r>
    </w:p>
    <w:p w14:paraId="639311E7" w14:textId="00CFA006" w:rsidR="00B00611" w:rsidRDefault="00B00611" w:rsidP="00CF5F92">
      <w:pPr>
        <w:pStyle w:val="Normaltekst"/>
        <w:numPr>
          <w:ilvl w:val="0"/>
          <w:numId w:val="39"/>
        </w:numPr>
      </w:pPr>
      <w:r>
        <w:t>Als een coöperatie u niet aanspreekt, wie zou dan de warmte moeten leveren?</w:t>
      </w:r>
    </w:p>
    <w:p w14:paraId="1C22C055" w14:textId="3EB2220F" w:rsidR="00B00611" w:rsidRDefault="00B00611" w:rsidP="00CF5F92">
      <w:pPr>
        <w:pStyle w:val="Normaltekst"/>
        <w:numPr>
          <w:ilvl w:val="0"/>
          <w:numId w:val="39"/>
        </w:numPr>
      </w:pPr>
      <w:r>
        <w:t>Of wat zou er volgens u moeten gebeuren om een aardgasvrije wijk te worden?</w:t>
      </w:r>
    </w:p>
    <w:p w14:paraId="7C39488E" w14:textId="77777777" w:rsidR="00B00611" w:rsidRDefault="00B00611" w:rsidP="00B00611">
      <w:pPr>
        <w:pStyle w:val="Normaltekst"/>
      </w:pPr>
    </w:p>
    <w:p w14:paraId="3CA15AF5" w14:textId="77777777" w:rsidR="00B00611" w:rsidRPr="0072536F" w:rsidRDefault="00B00611" w:rsidP="0072536F">
      <w:pPr>
        <w:pStyle w:val="Heading1"/>
        <w:jc w:val="left"/>
        <w:rPr>
          <w:sz w:val="32"/>
        </w:rPr>
      </w:pPr>
      <w:r w:rsidRPr="0072536F">
        <w:rPr>
          <w:sz w:val="32"/>
        </w:rPr>
        <w:t>Onderwerp 5: Koppelkansen: een toekomstbestendige buurt, kansen op verbetering van de buurt</w:t>
      </w:r>
    </w:p>
    <w:p w14:paraId="395F56BE" w14:textId="77777777" w:rsidR="00B00611" w:rsidRDefault="00B00611" w:rsidP="00B00611">
      <w:pPr>
        <w:pStyle w:val="Normaltekst"/>
      </w:pPr>
      <w:r>
        <w:t xml:space="preserve">Wanneer we in de buurt aan de slag zouden gaan met de aanleg van een nieuwe warmtevoorziening zijn er kansen om ideeën voor de openbare ruimte ook op te pakken. </w:t>
      </w:r>
    </w:p>
    <w:p w14:paraId="198F8C12" w14:textId="4F2181BA" w:rsidR="00B00611" w:rsidRDefault="00B00611" w:rsidP="00CF5F92">
      <w:pPr>
        <w:pStyle w:val="Heading2"/>
      </w:pPr>
      <w:r>
        <w:t xml:space="preserve">De </w:t>
      </w:r>
      <w:r w:rsidR="00CF5F92">
        <w:t>v</w:t>
      </w:r>
      <w:r>
        <w:t>ragen</w:t>
      </w:r>
      <w:r w:rsidR="00CF5F92">
        <w:t>:</w:t>
      </w:r>
    </w:p>
    <w:p w14:paraId="0EDDF422" w14:textId="77777777" w:rsidR="00CF5F92" w:rsidRDefault="00B00611" w:rsidP="00CF5F92">
      <w:pPr>
        <w:pStyle w:val="Normaltekst"/>
        <w:numPr>
          <w:ilvl w:val="0"/>
          <w:numId w:val="41"/>
        </w:numPr>
      </w:pPr>
      <w:r>
        <w:t>Wat vindt u van de kwaliteit van de openbare ruimte?</w:t>
      </w:r>
    </w:p>
    <w:p w14:paraId="39C8FA64" w14:textId="73C2AFC4" w:rsidR="00B00611" w:rsidRDefault="00B00611" w:rsidP="00CF5F92">
      <w:pPr>
        <w:pStyle w:val="Normaltekst"/>
        <w:numPr>
          <w:ilvl w:val="0"/>
          <w:numId w:val="41"/>
        </w:numPr>
      </w:pPr>
      <w:r>
        <w:t>Heeft u ideeën voor de verbetering van de openbare ruimte?</w:t>
      </w:r>
    </w:p>
    <w:p w14:paraId="7B559525" w14:textId="77777777" w:rsidR="00B00611" w:rsidRPr="00B00611" w:rsidRDefault="00B00611" w:rsidP="00B00611">
      <w:pPr>
        <w:pStyle w:val="Normaltekst"/>
      </w:pPr>
    </w:p>
    <w:sectPr w:rsidR="00B00611" w:rsidRPr="00B00611"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6D4E" w14:textId="77777777" w:rsidR="00E928AF" w:rsidRDefault="00E928AF" w:rsidP="00AB5E20">
      <w:pPr>
        <w:spacing w:after="0" w:line="240" w:lineRule="auto"/>
      </w:pPr>
      <w:r>
        <w:separator/>
      </w:r>
    </w:p>
  </w:endnote>
  <w:endnote w:type="continuationSeparator" w:id="0">
    <w:p w14:paraId="60D40AE6" w14:textId="77777777" w:rsidR="00E928AF" w:rsidRDefault="00E928AF"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DCB2"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1AF6F7F6" wp14:editId="0F9356DC">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3CAF021"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F6F7F6"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3CAF021"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A97B"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2277FC22" wp14:editId="70105F64">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DD0D949"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7FC22"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DD0D949"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02149C25"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3F2884A0" wp14:editId="1074CD5D">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57A45"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2A762DCA"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36B9AA19" wp14:editId="0BBF62CB">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89F3AB1"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B9AA19"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89F3AB1"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12C75C34"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FA95"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24C29A20" wp14:editId="589F7632">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72FE9AC"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C29A20"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72FE9AC"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0243"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78863B52" wp14:editId="509EACD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6252C6FB"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863B52"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252C6FB"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0E94738D"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725A0EF8" wp14:editId="03FD2FE4">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F9C8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7B2EFD3D"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0B640AF" wp14:editId="6ADC22EF">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46ADB02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640AF"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46ADB02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54B60C9D"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DA48" w14:textId="77777777" w:rsidR="00E928AF" w:rsidRDefault="00E928AF" w:rsidP="00AB5E20">
      <w:pPr>
        <w:spacing w:after="0" w:line="240" w:lineRule="auto"/>
      </w:pPr>
      <w:r>
        <w:separator/>
      </w:r>
    </w:p>
  </w:footnote>
  <w:footnote w:type="continuationSeparator" w:id="0">
    <w:p w14:paraId="59AC8EB9" w14:textId="77777777" w:rsidR="00E928AF" w:rsidRDefault="00E928AF"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9F31" w14:textId="1B494426"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651E6E47" wp14:editId="5B798923">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AF2FB95BEBFA468A8646DF07930F2B9B"/>
                            </w:placeholder>
                            <w:dataBinding w:prefixMappings="xmlns:ns0='http://purl.org/dc/elements/1.1/' xmlns:ns1='http://schemas.openxmlformats.org/package/2006/metadata/core-properties' " w:xpath="/ns1:coreProperties[1]/ns0:title[1]" w:storeItemID="{6C3C8BC8-F283-45AE-878A-BAB7291924A1}"/>
                            <w:text/>
                          </w:sdtPr>
                          <w:sdtEndPr/>
                          <w:sdtContent>
                            <w:p w14:paraId="41A6511E" w14:textId="6C5926FF" w:rsidR="000B29B8" w:rsidRPr="008844EB" w:rsidRDefault="00B52170" w:rsidP="00E957B9">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1E6E47"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AF2FB95BEBFA468A8646DF07930F2B9B"/>
                      </w:placeholder>
                      <w:dataBinding w:prefixMappings="xmlns:ns0='http://purl.org/dc/elements/1.1/' xmlns:ns1='http://schemas.openxmlformats.org/package/2006/metadata/core-properties' " w:xpath="/ns1:coreProperties[1]/ns0:title[1]" w:storeItemID="{6C3C8BC8-F283-45AE-878A-BAB7291924A1}"/>
                      <w:text/>
                    </w:sdtPr>
                    <w:sdtEndPr/>
                    <w:sdtContent>
                      <w:p w14:paraId="41A6511E" w14:textId="6C5926FF" w:rsidR="000B29B8" w:rsidRPr="008844EB" w:rsidRDefault="00B52170" w:rsidP="00E957B9">
                        <w:pPr>
                          <w:pStyle w:val="Headertekst"/>
                        </w:pPr>
                        <w:r>
                          <w:t>Format Diepte-interviews Sleutelpersonen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B52170">
          <w:rPr>
            <w:b/>
            <w:bCs/>
            <w:color w:val="FFFFFF" w:themeColor="background1"/>
            <w:sz w:val="40"/>
            <w:szCs w:val="40"/>
          </w:rPr>
          <w:t>Format Diepte-interviews Sleutelpersonen</w:t>
        </w:r>
      </w:sdtContent>
    </w:sdt>
  </w:p>
  <w:p w14:paraId="0A4602E1"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4CDE"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608EDA68" wp14:editId="635DA7B0">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49AC0107" w14:textId="52D5C97E" w:rsidR="000B29B8" w:rsidRPr="00E957B9" w:rsidRDefault="00B52170" w:rsidP="00E957B9">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EDA68"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49AC0107" w14:textId="52D5C97E" w:rsidR="000B29B8" w:rsidRPr="00E957B9" w:rsidRDefault="00B52170" w:rsidP="00E957B9">
                        <w:pPr>
                          <w:pStyle w:val="Headertekst"/>
                        </w:pPr>
                        <w:r>
                          <w:t>Format Diepte-interviews Sleutelpersonen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C274"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6BF71717" wp14:editId="013DB0F0">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5FCFA5C8" w14:textId="00BE8372" w:rsidR="000B29B8" w:rsidRPr="008844EB" w:rsidRDefault="00B52170" w:rsidP="00E957B9">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F71717"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5FCFA5C8" w14:textId="00BE8372" w:rsidR="000B29B8" w:rsidRPr="008844EB" w:rsidRDefault="00B52170" w:rsidP="00E957B9">
                        <w:pPr>
                          <w:pStyle w:val="Headertekst"/>
                        </w:pPr>
                        <w:r>
                          <w:t>Format Diepte-interviews Sleutelpersonen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5386" w14:textId="597285B5"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483DBF4A" wp14:editId="03E066E8">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D05D7C1" w14:textId="65149753" w:rsidR="009F6DDC" w:rsidRPr="008844EB" w:rsidRDefault="00B52170" w:rsidP="00631785">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3DBF4A"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D05D7C1" w14:textId="65149753" w:rsidR="009F6DDC" w:rsidRPr="008844EB" w:rsidRDefault="00B52170" w:rsidP="00631785">
                        <w:pPr>
                          <w:pStyle w:val="Headertekst"/>
                        </w:pPr>
                        <w:r>
                          <w:t>Format Diepte-interviews Sleutelpersonen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B52170">
          <w:rPr>
            <w:b/>
            <w:bCs/>
            <w:color w:val="FFFFFF" w:themeColor="background1"/>
            <w:sz w:val="40"/>
            <w:szCs w:val="40"/>
          </w:rPr>
          <w:t>Format Diepte-interviews Sleutelpersonen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7B7CF0E0" w14:textId="43AFEE84" w:rsidR="00076D6B" w:rsidRPr="00437C88" w:rsidRDefault="00B52170" w:rsidP="00076D6B">
        <w:pPr>
          <w:pStyle w:val="Footer"/>
          <w:jc w:val="center"/>
          <w:rPr>
            <w:b/>
            <w:bCs/>
            <w:color w:val="FFFFFF" w:themeColor="background1"/>
            <w:sz w:val="40"/>
            <w:szCs w:val="40"/>
          </w:rPr>
        </w:pPr>
        <w:r>
          <w:rPr>
            <w:b/>
            <w:bCs/>
            <w:color w:val="FFFFFF" w:themeColor="background1"/>
            <w:sz w:val="40"/>
            <w:szCs w:val="40"/>
          </w:rPr>
          <w:t>Format Diepte-interviews Sleutelpersonen</w:t>
        </w:r>
      </w:p>
    </w:sdtContent>
  </w:sdt>
  <w:p w14:paraId="0331C03C"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3BEC" w14:textId="77777777" w:rsidR="00076D6B" w:rsidRDefault="00076D6B" w:rsidP="00076D6B">
    <w:pPr>
      <w:pStyle w:val="Footer"/>
      <w:jc w:val="center"/>
      <w:rPr>
        <w:b/>
        <w:bCs/>
        <w:color w:val="FFFFFF" w:themeColor="background1"/>
        <w:sz w:val="40"/>
        <w:szCs w:val="40"/>
      </w:rPr>
    </w:pPr>
  </w:p>
  <w:p w14:paraId="754680BB"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2D890C5" wp14:editId="5936C22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E8DE694" w14:textId="71AC6A1A" w:rsidR="00076D6B" w:rsidRPr="00631785" w:rsidRDefault="00B52170" w:rsidP="00631785">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D890C5"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E8DE694" w14:textId="71AC6A1A" w:rsidR="00076D6B" w:rsidRPr="00631785" w:rsidRDefault="00B52170" w:rsidP="00631785">
                        <w:pPr>
                          <w:pStyle w:val="Headertekst"/>
                        </w:pPr>
                        <w:r>
                          <w:t>Format Diepte-interviews Sleutelpersonen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E466"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322F19B" wp14:editId="0E9B8E7E">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0682A2F6" w14:textId="1072994D" w:rsidR="00AE4DAF" w:rsidRPr="00CD5D4F" w:rsidRDefault="00B52170" w:rsidP="00631785">
                              <w:pPr>
                                <w:pStyle w:val="Headertekst"/>
                              </w:pPr>
                              <w:r>
                                <w:t>Format Diepte-interviews Sleutelpersonen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19B"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0682A2F6" w14:textId="1072994D" w:rsidR="00AE4DAF" w:rsidRPr="00CD5D4F" w:rsidRDefault="00B52170" w:rsidP="00631785">
                        <w:pPr>
                          <w:pStyle w:val="Headertekst"/>
                        </w:pPr>
                        <w:r>
                          <w:t>Format Diepte-interviews Sleutelpersonen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358.9pt;height:347.3pt" o:bullet="t">
        <v:imagedata r:id="rId1" o:title="noun-house-1215220"/>
      </v:shape>
    </w:pict>
  </w:numPicBullet>
  <w:abstractNum w:abstractNumId="0" w15:restartNumberingAfterBreak="0">
    <w:nsid w:val="009877C9"/>
    <w:multiLevelType w:val="hybridMultilevel"/>
    <w:tmpl w:val="78607490"/>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B5D13"/>
    <w:multiLevelType w:val="hybridMultilevel"/>
    <w:tmpl w:val="D7BA73BE"/>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3601"/>
    <w:multiLevelType w:val="hybridMultilevel"/>
    <w:tmpl w:val="030C4D5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22918"/>
    <w:multiLevelType w:val="hybridMultilevel"/>
    <w:tmpl w:val="5F3AB398"/>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617BE"/>
    <w:multiLevelType w:val="hybridMultilevel"/>
    <w:tmpl w:val="26A03A30"/>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22B96"/>
    <w:multiLevelType w:val="hybridMultilevel"/>
    <w:tmpl w:val="AF003C8C"/>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018DF"/>
    <w:multiLevelType w:val="hybridMultilevel"/>
    <w:tmpl w:val="556459EA"/>
    <w:lvl w:ilvl="0" w:tplc="81480A2E">
      <w:numFmt w:val="bullet"/>
      <w:lvlText w:val="•"/>
      <w:lvlJc w:val="left"/>
      <w:pPr>
        <w:ind w:left="1080" w:hanging="720"/>
      </w:pPr>
      <w:rPr>
        <w:rFonts w:ascii="Proxima Nova Light" w:eastAsiaTheme="minorHAnsi" w:hAnsi="Proxima Nova Light" w:cstheme="minorBidi" w:hint="default"/>
      </w:rPr>
    </w:lvl>
    <w:lvl w:ilvl="1" w:tplc="DB3C1A34">
      <w:numFmt w:val="bullet"/>
      <w:lvlText w:val="-"/>
      <w:lvlJc w:val="left"/>
      <w:pPr>
        <w:ind w:left="1440" w:hanging="360"/>
      </w:pPr>
      <w:rPr>
        <w:rFonts w:ascii="Proxima Nova Light" w:eastAsiaTheme="minorHAnsi" w:hAnsi="Proxima Nova 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D7384"/>
    <w:multiLevelType w:val="hybridMultilevel"/>
    <w:tmpl w:val="B494FE32"/>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EB265A"/>
    <w:multiLevelType w:val="hybridMultilevel"/>
    <w:tmpl w:val="FCA289EE"/>
    <w:lvl w:ilvl="0" w:tplc="FFFFFFFF">
      <w:start w:val="1"/>
      <w:numFmt w:val="bullet"/>
      <w:lvlText w:val=""/>
      <w:lvlJc w:val="left"/>
      <w:pPr>
        <w:ind w:left="720" w:hanging="360"/>
      </w:pPr>
      <w:rPr>
        <w:rFonts w:ascii="Wingdings" w:hAnsi="Wingdings" w:hint="default"/>
        <w:color w:val="55B593"/>
      </w:rPr>
    </w:lvl>
    <w:lvl w:ilvl="1" w:tplc="C350743C">
      <w:start w:val="1"/>
      <w:numFmt w:val="bullet"/>
      <w:lvlText w:val=""/>
      <w:lvlPicBulletId w:val="0"/>
      <w:lvlJc w:val="left"/>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7020FA"/>
    <w:multiLevelType w:val="hybridMultilevel"/>
    <w:tmpl w:val="876A8FA6"/>
    <w:lvl w:ilvl="0" w:tplc="FFFFFFFF">
      <w:start w:val="1"/>
      <w:numFmt w:val="bullet"/>
      <w:lvlText w:val=""/>
      <w:lvlPicBulletId w:val="0"/>
      <w:lvlJc w:val="left"/>
      <w:pPr>
        <w:ind w:left="720" w:hanging="360"/>
      </w:pPr>
      <w:rPr>
        <w:rFonts w:ascii="Symbol" w:hAnsi="Symbol" w:hint="default"/>
        <w:color w:val="auto"/>
      </w:rPr>
    </w:lvl>
    <w:lvl w:ilvl="1" w:tplc="030883A2">
      <w:start w:val="1"/>
      <w:numFmt w:val="bullet"/>
      <w:lvlText w:val=""/>
      <w:lvlJc w:val="left"/>
      <w:pPr>
        <w:ind w:hanging="360"/>
      </w:pPr>
      <w:rPr>
        <w:rFonts w:ascii="Wingdings" w:hAnsi="Wingdings" w:hint="default"/>
        <w:color w:val="55B593"/>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3A6E00"/>
    <w:multiLevelType w:val="hybridMultilevel"/>
    <w:tmpl w:val="7A9C123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91170"/>
    <w:multiLevelType w:val="hybridMultilevel"/>
    <w:tmpl w:val="540CE53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6505C"/>
    <w:multiLevelType w:val="hybridMultilevel"/>
    <w:tmpl w:val="D752DFB8"/>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2C01E9"/>
    <w:multiLevelType w:val="hybridMultilevel"/>
    <w:tmpl w:val="FBD47736"/>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A7D95"/>
    <w:multiLevelType w:val="hybridMultilevel"/>
    <w:tmpl w:val="3C584A98"/>
    <w:lvl w:ilvl="0" w:tplc="FFFFFFFF">
      <w:start w:val="1"/>
      <w:numFmt w:val="bullet"/>
      <w:lvlText w:val=""/>
      <w:lvlJc w:val="left"/>
      <w:pPr>
        <w:ind w:left="720" w:hanging="360"/>
      </w:pPr>
      <w:rPr>
        <w:rFonts w:ascii="Wingdings" w:hAnsi="Wingdings" w:hint="default"/>
        <w:color w:val="55B593"/>
      </w:rPr>
    </w:lvl>
    <w:lvl w:ilvl="1" w:tplc="FFFFFFFF">
      <w:start w:val="1"/>
      <w:numFmt w:val="bullet"/>
      <w:lvlText w:val=""/>
      <w:lvlPicBulletId w:val="0"/>
      <w:lvlJc w:val="left"/>
      <w:rPr>
        <w:rFonts w:ascii="Symbol" w:hAnsi="Symbol" w:hint="default"/>
        <w:color w:val="auto"/>
      </w:rPr>
    </w:lvl>
    <w:lvl w:ilvl="2" w:tplc="FFFFFFFF">
      <w:start w:val="1"/>
      <w:numFmt w:val="bullet"/>
      <w:lvlText w:val=""/>
      <w:lvlPicBulletId w:val="0"/>
      <w:lvlJc w:val="left"/>
      <w:rPr>
        <w:rFonts w:ascii="Symbol" w:hAnsi="Symbol" w:hint="default"/>
        <w:color w:val="auto"/>
      </w:rPr>
    </w:lvl>
    <w:lvl w:ilvl="3" w:tplc="C350743C">
      <w:start w:val="1"/>
      <w:numFmt w:val="bullet"/>
      <w:lvlText w:val=""/>
      <w:lvlPicBulletId w:val="0"/>
      <w:lvlJc w:val="left"/>
      <w:rPr>
        <w:rFonts w:ascii="Symbol" w:hAnsi="Symbol" w:hint="default"/>
        <w:color w:val="auto"/>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A97E39"/>
    <w:multiLevelType w:val="hybridMultilevel"/>
    <w:tmpl w:val="24A4F654"/>
    <w:lvl w:ilvl="0" w:tplc="FFFFFFFF">
      <w:start w:val="1"/>
      <w:numFmt w:val="bullet"/>
      <w:lvlText w:val=""/>
      <w:lvlJc w:val="left"/>
      <w:pPr>
        <w:ind w:left="720" w:hanging="360"/>
      </w:pPr>
      <w:rPr>
        <w:rFonts w:ascii="Wingdings" w:hAnsi="Wingdings" w:hint="default"/>
        <w:color w:val="55B593"/>
      </w:rPr>
    </w:lvl>
    <w:lvl w:ilvl="1" w:tplc="C350743C">
      <w:start w:val="1"/>
      <w:numFmt w:val="bullet"/>
      <w:lvlText w:val=""/>
      <w:lvlPicBulletId w:val="0"/>
      <w:lvlJc w:val="left"/>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F93A1B"/>
    <w:multiLevelType w:val="hybridMultilevel"/>
    <w:tmpl w:val="DE0AE9B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C84AD9"/>
    <w:multiLevelType w:val="hybridMultilevel"/>
    <w:tmpl w:val="609223A0"/>
    <w:lvl w:ilvl="0" w:tplc="FFFFFFFF">
      <w:start w:val="1"/>
      <w:numFmt w:val="bullet"/>
      <w:lvlText w:val=""/>
      <w:lvlJc w:val="left"/>
      <w:pPr>
        <w:ind w:left="720" w:hanging="360"/>
      </w:pPr>
      <w:rPr>
        <w:rFonts w:ascii="Wingdings" w:hAnsi="Wingdings" w:hint="default"/>
        <w:color w:val="55B593"/>
      </w:rPr>
    </w:lvl>
    <w:lvl w:ilvl="1" w:tplc="030883A2">
      <w:start w:val="1"/>
      <w:numFmt w:val="bullet"/>
      <w:lvlText w:val=""/>
      <w:lvlJc w:val="left"/>
      <w:rPr>
        <w:rFonts w:ascii="Wingdings" w:hAnsi="Wingdings" w:hint="default"/>
        <w:color w:val="55B59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8CA01BA"/>
    <w:multiLevelType w:val="hybridMultilevel"/>
    <w:tmpl w:val="DA28C882"/>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24312F"/>
    <w:multiLevelType w:val="hybridMultilevel"/>
    <w:tmpl w:val="15443DB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46013"/>
    <w:multiLevelType w:val="hybridMultilevel"/>
    <w:tmpl w:val="0DE6B69E"/>
    <w:lvl w:ilvl="0" w:tplc="FFFFFFFF">
      <w:start w:val="1"/>
      <w:numFmt w:val="bullet"/>
      <w:lvlText w:val=""/>
      <w:lvlJc w:val="left"/>
      <w:pPr>
        <w:ind w:left="720" w:hanging="360"/>
      </w:pPr>
      <w:rPr>
        <w:rFonts w:ascii="Wingdings" w:hAnsi="Wingdings" w:hint="default"/>
        <w:color w:val="55B593"/>
      </w:rPr>
    </w:lvl>
    <w:lvl w:ilvl="1" w:tplc="FFFFFFFF">
      <w:start w:val="1"/>
      <w:numFmt w:val="bullet"/>
      <w:lvlText w:val=""/>
      <w:lvlPicBulletId w:val="0"/>
      <w:lvlJc w:val="left"/>
      <w:rPr>
        <w:rFonts w:ascii="Symbol" w:hAnsi="Symbol" w:hint="default"/>
        <w:color w:val="auto"/>
      </w:rPr>
    </w:lvl>
    <w:lvl w:ilvl="2" w:tplc="FFFFFFFF">
      <w:start w:val="1"/>
      <w:numFmt w:val="bullet"/>
      <w:lvlText w:val=""/>
      <w:lvlPicBulletId w:val="0"/>
      <w:lvlJc w:val="left"/>
      <w:rPr>
        <w:rFonts w:ascii="Symbol" w:hAnsi="Symbol" w:hint="default"/>
        <w:color w:val="auto"/>
      </w:rPr>
    </w:lvl>
    <w:lvl w:ilvl="3" w:tplc="FFFFFFFF">
      <w:start w:val="1"/>
      <w:numFmt w:val="bullet"/>
      <w:lvlText w:val=""/>
      <w:lvlPicBulletId w:val="0"/>
      <w:lvlJc w:val="left"/>
      <w:rPr>
        <w:rFonts w:ascii="Symbol" w:hAnsi="Symbol" w:hint="default"/>
        <w:color w:val="auto"/>
      </w:rPr>
    </w:lvl>
    <w:lvl w:ilvl="4" w:tplc="C350743C">
      <w:start w:val="1"/>
      <w:numFmt w:val="bullet"/>
      <w:lvlText w:val=""/>
      <w:lvlPicBulletId w:val="0"/>
      <w:lvlJc w:val="left"/>
      <w:rPr>
        <w:rFonts w:ascii="Symbol" w:hAnsi="Symbol" w:hint="default"/>
        <w:color w:val="auto"/>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29057E"/>
    <w:multiLevelType w:val="hybridMultilevel"/>
    <w:tmpl w:val="A7CA787C"/>
    <w:lvl w:ilvl="0" w:tplc="C350743C">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9723C"/>
    <w:multiLevelType w:val="hybridMultilevel"/>
    <w:tmpl w:val="8C4CDB4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B95EDC"/>
    <w:multiLevelType w:val="hybridMultilevel"/>
    <w:tmpl w:val="CD3E4392"/>
    <w:lvl w:ilvl="0" w:tplc="C350743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F4B24"/>
    <w:multiLevelType w:val="hybridMultilevel"/>
    <w:tmpl w:val="A420F4D0"/>
    <w:lvl w:ilvl="0" w:tplc="030883A2">
      <w:start w:val="1"/>
      <w:numFmt w:val="bullet"/>
      <w:lvlText w:val=""/>
      <w:lvlJc w:val="left"/>
      <w:pPr>
        <w:ind w:left="1440" w:hanging="360"/>
      </w:pPr>
      <w:rPr>
        <w:rFonts w:ascii="Wingdings" w:hAnsi="Wingdings" w:hint="default"/>
        <w:color w:val="55B593"/>
      </w:rPr>
    </w:lvl>
    <w:lvl w:ilvl="1" w:tplc="95F8DC1A">
      <w:numFmt w:val="bullet"/>
      <w:lvlText w:val="•"/>
      <w:lvlJc w:val="left"/>
      <w:pPr>
        <w:ind w:left="2520" w:hanging="720"/>
      </w:pPr>
      <w:rPr>
        <w:rFonts w:ascii="Proxima Nova Light" w:eastAsiaTheme="minorHAnsi" w:hAnsi="Proxima Nova Light" w:cstheme="minorBidi" w:hint="default"/>
      </w:rPr>
    </w:lvl>
    <w:lvl w:ilvl="2" w:tplc="5E96FEC0">
      <w:numFmt w:val="bullet"/>
      <w:lvlText w:val="-"/>
      <w:lvlJc w:val="left"/>
      <w:pPr>
        <w:ind w:left="3240" w:hanging="720"/>
      </w:pPr>
      <w:rPr>
        <w:rFonts w:ascii="Proxima Nova Light" w:eastAsiaTheme="minorHAnsi" w:hAnsi="Proxima Nova Light" w:cstheme="minorBidi"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67479D"/>
    <w:multiLevelType w:val="hybridMultilevel"/>
    <w:tmpl w:val="2D2C4B34"/>
    <w:lvl w:ilvl="0" w:tplc="FFFFFFFF">
      <w:start w:val="1"/>
      <w:numFmt w:val="bullet"/>
      <w:lvlText w:val=""/>
      <w:lvlJc w:val="left"/>
      <w:pPr>
        <w:ind w:left="720" w:hanging="360"/>
      </w:pPr>
      <w:rPr>
        <w:rFonts w:ascii="Wingdings" w:hAnsi="Wingdings" w:hint="default"/>
        <w:color w:val="55B593"/>
      </w:rPr>
    </w:lvl>
    <w:lvl w:ilvl="1" w:tplc="FFFFFFFF">
      <w:start w:val="1"/>
      <w:numFmt w:val="bullet"/>
      <w:lvlText w:val=""/>
      <w:lvlPicBulletId w:val="0"/>
      <w:lvlJc w:val="left"/>
      <w:rPr>
        <w:rFonts w:ascii="Symbol" w:hAnsi="Symbol" w:hint="default"/>
        <w:color w:val="auto"/>
      </w:rPr>
    </w:lvl>
    <w:lvl w:ilvl="2" w:tplc="C350743C">
      <w:start w:val="1"/>
      <w:numFmt w:val="bullet"/>
      <w:lvlText w:val=""/>
      <w:lvlPicBulletId w:val="0"/>
      <w:lvlJc w:val="left"/>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98710C"/>
    <w:multiLevelType w:val="hybridMultilevel"/>
    <w:tmpl w:val="618C9F58"/>
    <w:lvl w:ilvl="0" w:tplc="030883A2">
      <w:start w:val="1"/>
      <w:numFmt w:val="bullet"/>
      <w:lvlText w:val=""/>
      <w:lvlJc w:val="left"/>
      <w:pPr>
        <w:ind w:left="720" w:hanging="360"/>
      </w:pPr>
      <w:rPr>
        <w:rFonts w:ascii="Wingdings" w:hAnsi="Wingdings" w:hint="default"/>
        <w:color w:val="55B5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85546"/>
    <w:multiLevelType w:val="hybridMultilevel"/>
    <w:tmpl w:val="6590B206"/>
    <w:lvl w:ilvl="0" w:tplc="FFFFFFFF">
      <w:start w:val="1"/>
      <w:numFmt w:val="bullet"/>
      <w:lvlText w:val=""/>
      <w:lvlJc w:val="left"/>
      <w:pPr>
        <w:ind w:left="720" w:hanging="360"/>
      </w:pPr>
      <w:rPr>
        <w:rFonts w:ascii="Wingdings" w:hAnsi="Wingdings" w:hint="default"/>
        <w:color w:val="55B593"/>
      </w:rPr>
    </w:lvl>
    <w:lvl w:ilvl="1" w:tplc="FFFFFFFF">
      <w:start w:val="1"/>
      <w:numFmt w:val="bullet"/>
      <w:lvlText w:val=""/>
      <w:lvlPicBulletId w:val="0"/>
      <w:lvlJc w:val="left"/>
      <w:rPr>
        <w:rFonts w:ascii="Symbol" w:hAnsi="Symbol" w:hint="default"/>
        <w:color w:val="auto"/>
      </w:rPr>
    </w:lvl>
    <w:lvl w:ilvl="2" w:tplc="FFFFFFFF">
      <w:start w:val="1"/>
      <w:numFmt w:val="bullet"/>
      <w:lvlText w:val=""/>
      <w:lvlPicBulletId w:val="0"/>
      <w:lvlJc w:val="left"/>
      <w:rPr>
        <w:rFonts w:ascii="Symbol" w:hAnsi="Symbol" w:hint="default"/>
        <w:color w:val="auto"/>
      </w:rPr>
    </w:lvl>
    <w:lvl w:ilvl="3" w:tplc="C350743C">
      <w:start w:val="1"/>
      <w:numFmt w:val="bullet"/>
      <w:lvlText w:val=""/>
      <w:lvlPicBulletId w:val="0"/>
      <w:lvlJc w:val="left"/>
      <w:rPr>
        <w:rFonts w:ascii="Symbol" w:hAnsi="Symbol" w:hint="default"/>
        <w:color w:val="auto"/>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79E4639"/>
    <w:multiLevelType w:val="hybridMultilevel"/>
    <w:tmpl w:val="69123BA8"/>
    <w:lvl w:ilvl="0" w:tplc="FFFFFFFF">
      <w:start w:val="1"/>
      <w:numFmt w:val="bullet"/>
      <w:lvlText w:val=""/>
      <w:lvlJc w:val="left"/>
      <w:pPr>
        <w:ind w:left="720" w:hanging="360"/>
      </w:pPr>
      <w:rPr>
        <w:rFonts w:ascii="Wingdings" w:hAnsi="Wingdings" w:hint="default"/>
        <w:color w:val="55B593"/>
      </w:rPr>
    </w:lvl>
    <w:lvl w:ilvl="1" w:tplc="C350743C">
      <w:start w:val="1"/>
      <w:numFmt w:val="bullet"/>
      <w:lvlText w:val=""/>
      <w:lvlPicBulletId w:val="0"/>
      <w:lvlJc w:val="left"/>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5"/>
  </w:num>
  <w:num w:numId="3">
    <w:abstractNumId w:val="11"/>
  </w:num>
  <w:num w:numId="4">
    <w:abstractNumId w:val="9"/>
  </w:num>
  <w:num w:numId="5">
    <w:abstractNumId w:val="4"/>
  </w:num>
  <w:num w:numId="6">
    <w:abstractNumId w:val="30"/>
  </w:num>
  <w:num w:numId="7">
    <w:abstractNumId w:val="40"/>
  </w:num>
  <w:num w:numId="8">
    <w:abstractNumId w:val="10"/>
  </w:num>
  <w:num w:numId="9">
    <w:abstractNumId w:val="24"/>
  </w:num>
  <w:num w:numId="10">
    <w:abstractNumId w:val="12"/>
  </w:num>
  <w:num w:numId="11">
    <w:abstractNumId w:val="14"/>
  </w:num>
  <w:num w:numId="12">
    <w:abstractNumId w:val="6"/>
  </w:num>
  <w:num w:numId="13">
    <w:abstractNumId w:val="7"/>
  </w:num>
  <w:num w:numId="14">
    <w:abstractNumId w:val="8"/>
  </w:num>
  <w:num w:numId="15">
    <w:abstractNumId w:val="39"/>
  </w:num>
  <w:num w:numId="16">
    <w:abstractNumId w:val="15"/>
  </w:num>
  <w:num w:numId="17">
    <w:abstractNumId w:val="22"/>
  </w:num>
  <w:num w:numId="18">
    <w:abstractNumId w:val="36"/>
  </w:num>
  <w:num w:numId="19">
    <w:abstractNumId w:val="38"/>
  </w:num>
  <w:num w:numId="20">
    <w:abstractNumId w:val="21"/>
  </w:num>
  <w:num w:numId="21">
    <w:abstractNumId w:val="28"/>
  </w:num>
  <w:num w:numId="22">
    <w:abstractNumId w:val="32"/>
  </w:num>
  <w:num w:numId="23">
    <w:abstractNumId w:val="16"/>
  </w:num>
  <w:num w:numId="24">
    <w:abstractNumId w:val="29"/>
  </w:num>
  <w:num w:numId="25">
    <w:abstractNumId w:val="34"/>
  </w:num>
  <w:num w:numId="26">
    <w:abstractNumId w:val="1"/>
  </w:num>
  <w:num w:numId="27">
    <w:abstractNumId w:val="25"/>
  </w:num>
  <w:num w:numId="28">
    <w:abstractNumId w:val="5"/>
  </w:num>
  <w:num w:numId="29">
    <w:abstractNumId w:val="19"/>
  </w:num>
  <w:num w:numId="30">
    <w:abstractNumId w:val="3"/>
  </w:num>
  <w:num w:numId="31">
    <w:abstractNumId w:val="13"/>
  </w:num>
  <w:num w:numId="32">
    <w:abstractNumId w:val="20"/>
  </w:num>
  <w:num w:numId="33">
    <w:abstractNumId w:val="31"/>
  </w:num>
  <w:num w:numId="34">
    <w:abstractNumId w:val="17"/>
  </w:num>
  <w:num w:numId="35">
    <w:abstractNumId w:val="2"/>
  </w:num>
  <w:num w:numId="36">
    <w:abstractNumId w:val="18"/>
  </w:num>
  <w:num w:numId="37">
    <w:abstractNumId w:val="26"/>
  </w:num>
  <w:num w:numId="38">
    <w:abstractNumId w:val="37"/>
  </w:num>
  <w:num w:numId="39">
    <w:abstractNumId w:val="23"/>
  </w:num>
  <w:num w:numId="40">
    <w:abstractNumId w:val="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B52170"/>
    <w:rsid w:val="0000351B"/>
    <w:rsid w:val="000101D0"/>
    <w:rsid w:val="0001586A"/>
    <w:rsid w:val="00015EC7"/>
    <w:rsid w:val="000759C2"/>
    <w:rsid w:val="00076D6B"/>
    <w:rsid w:val="000908E4"/>
    <w:rsid w:val="000B29B8"/>
    <w:rsid w:val="00101A9A"/>
    <w:rsid w:val="0012170F"/>
    <w:rsid w:val="001420FA"/>
    <w:rsid w:val="001728E9"/>
    <w:rsid w:val="0018141D"/>
    <w:rsid w:val="002031B9"/>
    <w:rsid w:val="00213B09"/>
    <w:rsid w:val="00247875"/>
    <w:rsid w:val="002645C1"/>
    <w:rsid w:val="00295629"/>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F7DAE"/>
    <w:rsid w:val="00541B23"/>
    <w:rsid w:val="00542D44"/>
    <w:rsid w:val="005549E7"/>
    <w:rsid w:val="005733E8"/>
    <w:rsid w:val="005823D7"/>
    <w:rsid w:val="00590381"/>
    <w:rsid w:val="005C33D2"/>
    <w:rsid w:val="00615C5C"/>
    <w:rsid w:val="00631785"/>
    <w:rsid w:val="006628E3"/>
    <w:rsid w:val="00662F4F"/>
    <w:rsid w:val="006838F7"/>
    <w:rsid w:val="00691536"/>
    <w:rsid w:val="006B0435"/>
    <w:rsid w:val="006C53FD"/>
    <w:rsid w:val="0072536F"/>
    <w:rsid w:val="00732212"/>
    <w:rsid w:val="00732FF8"/>
    <w:rsid w:val="00736E60"/>
    <w:rsid w:val="00755CAF"/>
    <w:rsid w:val="0079723A"/>
    <w:rsid w:val="008133AB"/>
    <w:rsid w:val="0084555F"/>
    <w:rsid w:val="00854A7E"/>
    <w:rsid w:val="0086563E"/>
    <w:rsid w:val="008844EB"/>
    <w:rsid w:val="008A39ED"/>
    <w:rsid w:val="008D50D3"/>
    <w:rsid w:val="0093525A"/>
    <w:rsid w:val="009B41A7"/>
    <w:rsid w:val="009C0316"/>
    <w:rsid w:val="009D4EA0"/>
    <w:rsid w:val="009F6DDC"/>
    <w:rsid w:val="00A6659D"/>
    <w:rsid w:val="00A8309D"/>
    <w:rsid w:val="00A84A34"/>
    <w:rsid w:val="00AA0448"/>
    <w:rsid w:val="00AB5E20"/>
    <w:rsid w:val="00AC3D15"/>
    <w:rsid w:val="00AD032D"/>
    <w:rsid w:val="00AE4DAF"/>
    <w:rsid w:val="00B00611"/>
    <w:rsid w:val="00B3797F"/>
    <w:rsid w:val="00B50C14"/>
    <w:rsid w:val="00B52170"/>
    <w:rsid w:val="00B541ED"/>
    <w:rsid w:val="00B80B79"/>
    <w:rsid w:val="00BC1B2F"/>
    <w:rsid w:val="00BC7C3A"/>
    <w:rsid w:val="00C21D4B"/>
    <w:rsid w:val="00C61149"/>
    <w:rsid w:val="00C70DB5"/>
    <w:rsid w:val="00C95169"/>
    <w:rsid w:val="00CC3042"/>
    <w:rsid w:val="00CC4FC5"/>
    <w:rsid w:val="00CD5D4F"/>
    <w:rsid w:val="00CF5F92"/>
    <w:rsid w:val="00D25C8F"/>
    <w:rsid w:val="00D326BE"/>
    <w:rsid w:val="00D56E60"/>
    <w:rsid w:val="00E23477"/>
    <w:rsid w:val="00E25A04"/>
    <w:rsid w:val="00E57088"/>
    <w:rsid w:val="00E8261C"/>
    <w:rsid w:val="00E928AF"/>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E3B5F"/>
  <w15:chartTrackingRefBased/>
  <w15:docId w15:val="{351C9652-484C-400A-B779-C083052F1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14003">
      <w:bodyDiv w:val="1"/>
      <w:marLeft w:val="0"/>
      <w:marRight w:val="0"/>
      <w:marTop w:val="0"/>
      <w:marBottom w:val="0"/>
      <w:divBdr>
        <w:top w:val="none" w:sz="0" w:space="0" w:color="auto"/>
        <w:left w:val="none" w:sz="0" w:space="0" w:color="auto"/>
        <w:bottom w:val="none" w:sz="0" w:space="0" w:color="auto"/>
        <w:right w:val="none" w:sz="0" w:space="0" w:color="auto"/>
      </w:divBdr>
    </w:div>
    <w:div w:id="781998976">
      <w:bodyDiv w:val="1"/>
      <w:marLeft w:val="0"/>
      <w:marRight w:val="0"/>
      <w:marTop w:val="0"/>
      <w:marBottom w:val="0"/>
      <w:divBdr>
        <w:top w:val="none" w:sz="0" w:space="0" w:color="auto"/>
        <w:left w:val="none" w:sz="0" w:space="0" w:color="auto"/>
        <w:bottom w:val="none" w:sz="0" w:space="0" w:color="auto"/>
        <w:right w:val="none" w:sz="0" w:space="0" w:color="auto"/>
      </w:divBdr>
    </w:div>
    <w:div w:id="1083453065">
      <w:bodyDiv w:val="1"/>
      <w:marLeft w:val="0"/>
      <w:marRight w:val="0"/>
      <w:marTop w:val="0"/>
      <w:marBottom w:val="0"/>
      <w:divBdr>
        <w:top w:val="none" w:sz="0" w:space="0" w:color="auto"/>
        <w:left w:val="none" w:sz="0" w:space="0" w:color="auto"/>
        <w:bottom w:val="none" w:sz="0" w:space="0" w:color="auto"/>
        <w:right w:val="none" w:sz="0" w:space="0" w:color="auto"/>
      </w:divBdr>
    </w:div>
    <w:div w:id="118131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6405C49CE546C0AA3B49C40BC99CEA"/>
        <w:category>
          <w:name w:val="General"/>
          <w:gallery w:val="placeholder"/>
        </w:category>
        <w:types>
          <w:type w:val="bbPlcHdr"/>
        </w:types>
        <w:behaviors>
          <w:behavior w:val="content"/>
        </w:behaviors>
        <w:guid w:val="{E49BBF34-6475-42C3-A06F-6BA86967440B}"/>
      </w:docPartPr>
      <w:docPartBody>
        <w:p w:rsidR="00D93D31" w:rsidRDefault="00F62C8C">
          <w:pPr>
            <w:pStyle w:val="906405C49CE546C0AA3B49C40BC99CEA"/>
          </w:pPr>
          <w:r w:rsidRPr="00A25063">
            <w:rPr>
              <w:rStyle w:val="PlaceholderText"/>
            </w:rPr>
            <w:t>[Title]</w:t>
          </w:r>
        </w:p>
      </w:docPartBody>
    </w:docPart>
    <w:docPart>
      <w:docPartPr>
        <w:name w:val="AF2FB95BEBFA468A8646DF07930F2B9B"/>
        <w:category>
          <w:name w:val="General"/>
          <w:gallery w:val="placeholder"/>
        </w:category>
        <w:types>
          <w:type w:val="bbPlcHdr"/>
        </w:types>
        <w:behaviors>
          <w:behavior w:val="content"/>
        </w:behaviors>
        <w:guid w:val="{86B6A9DB-9989-470B-8A46-F177903744D3}"/>
      </w:docPartPr>
      <w:docPartBody>
        <w:p w:rsidR="00D93D31" w:rsidRDefault="00F62C8C">
          <w:pPr>
            <w:pStyle w:val="AF2FB95BEBFA468A8646DF07930F2B9B"/>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C8C"/>
    <w:rsid w:val="000173AE"/>
    <w:rsid w:val="00162943"/>
    <w:rsid w:val="00D93D31"/>
    <w:rsid w:val="00F26B28"/>
    <w:rsid w:val="00F62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06405C49CE546C0AA3B49C40BC99CEA">
    <w:name w:val="906405C49CE546C0AA3B49C40BC99CEA"/>
  </w:style>
  <w:style w:type="paragraph" w:customStyle="1" w:styleId="AF2FB95BEBFA468A8646DF07930F2B9B">
    <w:name w:val="AF2FB95BEBFA468A8646DF07930F2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18646984-BB0C-46D9-9E25-FC4E3ADE6B5D}"/>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23</TotalTime>
  <Pages>6</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Format Diepte-interviews Sleutelpersonen</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Diepte-interviews Sleutelpersonen</dc:title>
  <dc:subject/>
  <dc:creator>Carla ten Kate</dc:creator>
  <cp:keywords/>
  <dc:description/>
  <cp:lastModifiedBy>Ester Veldhuis</cp:lastModifiedBy>
  <cp:revision>9</cp:revision>
  <dcterms:created xsi:type="dcterms:W3CDTF">2022-01-24T12:10:00Z</dcterms:created>
  <dcterms:modified xsi:type="dcterms:W3CDTF">2022-01-27T17:45:00Z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