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2623" w14:textId="0464A3D5" w:rsidR="000B29B8" w:rsidRPr="00E957B9" w:rsidRDefault="00352B99" w:rsidP="000B29B8">
      <w:r w:rsidRPr="00E957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B5152" wp14:editId="734FE1FF">
                <wp:simplePos x="0" y="0"/>
                <wp:positionH relativeFrom="margin">
                  <wp:posOffset>-209550</wp:posOffset>
                </wp:positionH>
                <wp:positionV relativeFrom="paragraph">
                  <wp:posOffset>6836410</wp:posOffset>
                </wp:positionV>
                <wp:extent cx="7197725" cy="3994150"/>
                <wp:effectExtent l="0" t="0" r="22225" b="25400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3994150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14D4" id="Rectangle: Single Corner Rounded 4" o:spid="_x0000_s1026" style="position:absolute;margin-left:-16.5pt;margin-top:538.3pt;width:566.75pt;height:31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399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" path="m,l6532020,v367659,,665705,298046,665705,665705l7197725,3994150,,3994150,,xe" fillcolor="#55b593" strokecolor="#55b593" strokeweight="1.5pt">
                <v:stroke joinstyle="miter"/>
                <v:path arrowok="t" o:connecttype="custom" o:connectlocs="0,0;6532020,0;7197725,665705;7197725,3994150;0,3994150;0,0" o:connectangles="0,0,0,0,0,0"/>
                <w10:wrap anchorx="margin"/>
              </v:shape>
            </w:pict>
          </mc:Fallback>
        </mc:AlternateContent>
      </w:r>
      <w:r w:rsidR="000B29B8" w:rsidRPr="00E957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C60243" wp14:editId="3474A421">
                <wp:simplePos x="0" y="0"/>
                <wp:positionH relativeFrom="margin">
                  <wp:posOffset>704850</wp:posOffset>
                </wp:positionH>
                <wp:positionV relativeFrom="paragraph">
                  <wp:posOffset>7398385</wp:posOffset>
                </wp:positionV>
                <wp:extent cx="5582920" cy="1847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2"/>
                              </w:rPr>
                              <w:alias w:val="Title"/>
                              <w:tag w:val=""/>
                              <w:id w:val="-202948617"/>
                              <w:placeholder>
                                <w:docPart w:val="9184F82BB30E4C7C979D19974F6E38C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ADABCDA" w14:textId="1D0F0AA8" w:rsidR="000B29B8" w:rsidRPr="00352B99" w:rsidRDefault="00352B99" w:rsidP="00352B99">
                                <w:pPr>
                                  <w:pStyle w:val="Title"/>
                                  <w:jc w:val="left"/>
                                  <w:rPr>
                                    <w:rStyle w:val="TitleChar"/>
                                    <w:b/>
                                    <w:sz w:val="56"/>
                                    <w:szCs w:val="52"/>
                                  </w:rPr>
                                </w:pPr>
                                <w:r w:rsidRPr="00352B99">
                                  <w:rPr>
                                    <w:sz w:val="56"/>
                                    <w:szCs w:val="52"/>
                                  </w:rPr>
                                  <w:t>Voorbeeld uitnodiging BES buurtbijeenkomst Oostoever Amsterdam</w:t>
                                </w:r>
                              </w:p>
                            </w:sdtContent>
                          </w:sdt>
                          <w:p w14:paraId="0C876161" w14:textId="573AA276" w:rsidR="000B29B8" w:rsidRPr="00C61149" w:rsidRDefault="000B29B8" w:rsidP="00C61149">
                            <w:pPr>
                              <w:pStyle w:val="Tekstvoorblad"/>
                            </w:pPr>
                            <w:r w:rsidRPr="00C61149">
                              <w:tab/>
                            </w:r>
                            <w:r w:rsidRPr="00C61149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60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5pt;margin-top:582.55pt;width:439.6pt;height:1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" filled="f" stroked="f">
                <v:textbox>
                  <w:txbxContent>
                    <w:sdt>
                      <w:sdtPr>
                        <w:rPr>
                          <w:sz w:val="56"/>
                          <w:szCs w:val="52"/>
                        </w:rPr>
                        <w:alias w:val="Title"/>
                        <w:tag w:val=""/>
                        <w:id w:val="-202948617"/>
                        <w:placeholder>
                          <w:docPart w:val="9184F82BB30E4C7C979D19974F6E38C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6ADABCDA" w14:textId="1D0F0AA8" w:rsidR="000B29B8" w:rsidRPr="00352B99" w:rsidRDefault="00352B99" w:rsidP="00352B99">
                          <w:pPr>
                            <w:pStyle w:val="Title"/>
                            <w:jc w:val="left"/>
                            <w:rPr>
                              <w:rStyle w:val="TitleChar"/>
                              <w:b/>
                              <w:sz w:val="56"/>
                              <w:szCs w:val="52"/>
                            </w:rPr>
                          </w:pPr>
                          <w:r w:rsidRPr="00352B99">
                            <w:rPr>
                              <w:sz w:val="56"/>
                              <w:szCs w:val="52"/>
                            </w:rPr>
                            <w:t>Voorbeeld uitnodiging BES buurtbijeenkomst Oostoever Amsterdam</w:t>
                          </w:r>
                        </w:p>
                      </w:sdtContent>
                    </w:sdt>
                    <w:p w14:paraId="0C876161" w14:textId="573AA276" w:rsidR="000B29B8" w:rsidRPr="00C61149" w:rsidRDefault="000B29B8" w:rsidP="00C61149">
                      <w:pPr>
                        <w:pStyle w:val="Tekstvoorblad"/>
                      </w:pPr>
                      <w:r w:rsidRPr="00C61149">
                        <w:tab/>
                      </w:r>
                      <w:r w:rsidRPr="00C61149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9B8" w:rsidRPr="00E957B9">
        <w:rPr>
          <w:noProof/>
        </w:rPr>
        <w:drawing>
          <wp:anchor distT="0" distB="0" distL="114300" distR="114300" simplePos="0" relativeHeight="251659264" behindDoc="0" locked="0" layoutInCell="1" allowOverlap="1" wp14:anchorId="2B879605" wp14:editId="0B931A22">
            <wp:simplePos x="0" y="0"/>
            <wp:positionH relativeFrom="margin">
              <wp:align>left</wp:align>
            </wp:positionH>
            <wp:positionV relativeFrom="paragraph">
              <wp:posOffset>-932180</wp:posOffset>
            </wp:positionV>
            <wp:extent cx="20195183" cy="1115093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B8" w:rsidRPr="00E957B9">
        <w:br w:type="page"/>
      </w:r>
    </w:p>
    <w:p w14:paraId="2D68B195" w14:textId="77777777" w:rsidR="000B29B8" w:rsidRPr="00E957B9" w:rsidRDefault="000B29B8" w:rsidP="000B29B8">
      <w:pPr>
        <w:sectPr w:rsidR="000B29B8" w:rsidRPr="00E957B9" w:rsidSect="00AD032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50D72EBC" w14:textId="2BE0AF75" w:rsidR="00C61149" w:rsidRPr="000B29B8" w:rsidRDefault="00352B99" w:rsidP="00352B99">
      <w:pPr>
        <w:pStyle w:val="Heading1"/>
        <w:jc w:val="center"/>
        <w:rPr>
          <w:rStyle w:val="Emphasis"/>
          <w:rFonts w:ascii="Acumin Pro Thin" w:hAnsi="Acumin Pro Thin"/>
          <w:iCs w:val="0"/>
          <w:color w:val="8F8F8F"/>
          <w:sz w:val="22"/>
          <w:shd w:val="clear" w:color="auto" w:fill="auto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B7E05C" wp14:editId="6CC240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74552" cy="8874760"/>
            <wp:effectExtent l="0" t="0" r="0" b="2540"/>
            <wp:wrapSquare wrapText="bothSides"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552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149" w:rsidRPr="000B29B8" w:rsidSect="00BC1B2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4046A" w14:textId="77777777" w:rsidR="00C61149" w:rsidRDefault="00C61149" w:rsidP="00AB5E20">
      <w:pPr>
        <w:spacing w:after="0" w:line="240" w:lineRule="auto"/>
      </w:pPr>
      <w:r>
        <w:separator/>
      </w:r>
    </w:p>
  </w:endnote>
  <w:endnote w:type="continuationSeparator" w:id="0">
    <w:p w14:paraId="6CCAEFF1" w14:textId="77777777" w:rsidR="00C61149" w:rsidRDefault="00C61149" w:rsidP="00AB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panose1 w:val="020B02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20B07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20B09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A116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B0E000" wp14:editId="7D8E408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0" name="Rectangle: Single Corner Rounde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A198A5" w14:textId="77777777" w:rsidR="000B29B8" w:rsidRPr="002031B9" w:rsidRDefault="000B29B8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B0E000" id="Rectangle: Single Corner Rounded 20" o:spid="_x0000_s1030" style="position:absolute;left:0;text-align:left;margin-left:0;margin-top:0;width:563.5pt;height:49.3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Sc5+g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iq+iBDRU0PzSOwRjjtFf4AuPeBvzkbap4r7&#10;X3uBijPz0ZKCV/lyGRcwGctivSADLyP1ZURYSVAVlwE5Oxq7cFzbvUPd9dQrT0JYuCHdW53EeJnr&#10;RIC2Jml02vC4lpd2ynr5h9sn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bpJzn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6EA198A5" w14:textId="77777777" w:rsidR="000B29B8" w:rsidRPr="002031B9" w:rsidRDefault="000B29B8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A8DEE" w14:textId="77777777" w:rsidR="000B29B8" w:rsidRDefault="000B29B8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54D9344" wp14:editId="1C178207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21" name="Rectangle: Single Corner Rounded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EE95BC0" w14:textId="77777777" w:rsidR="000B29B8" w:rsidRPr="002031B9" w:rsidRDefault="000B29B8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4D9344" id="Rectangle: Single Corner Rounded 21" o:spid="_x0000_s1031" style="position:absolute;left:0;text-align:left;margin-left:31.3pt;margin-top:0;width:563.5pt;height:49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1EE95BC0" w14:textId="77777777" w:rsidR="000B29B8" w:rsidRPr="002031B9" w:rsidRDefault="000B29B8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43A518" w14:textId="77777777" w:rsidR="000B29B8" w:rsidRDefault="000B29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CE416B7" wp14:editId="654851F4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F84D80" id="Straight Connector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6877600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554884112"/>
          <w:docPartObj>
            <w:docPartGallery w:val="Page Numbers (Margins)"/>
            <w:docPartUnique/>
          </w:docPartObj>
        </w:sdtPr>
        <w:sdtEndPr/>
        <w:sdtContent>
          <w:p w14:paraId="44428344" w14:textId="77777777" w:rsidR="000B29B8" w:rsidRDefault="000B29B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CDA61B" wp14:editId="7D6A30CC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24" name="Rectangle: Single Corner Rounde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D8CE36" w14:textId="77777777" w:rsidR="000B29B8" w:rsidRPr="002031B9" w:rsidRDefault="000B29B8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DA61B" id="Rectangle: Single Corner Rounded 24" o:spid="_x0000_s1033" style="position:absolute;left:0;text-align:left;margin-left:0;margin-top:11in;width:563.5pt;height:49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6F+QEAAM8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ggnQkRPDc0jsUc47hT9Abr0gL85G2mfKu5/&#10;7QUqzsxHSwpe5ctlXMBkLIv1ggy8jNSXEWElQVVcBuTsaOzCcW33DnXXU688CWHhhnRvdRLjZa4T&#10;AdqapNFpw+NaXtop6+Ufbp8A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R14OhfkBAADP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p w14:paraId="14D8CE36" w14:textId="77777777" w:rsidR="000B29B8" w:rsidRPr="002031B9" w:rsidRDefault="000B29B8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46B2A6C9" w14:textId="77777777" w:rsidR="000B29B8" w:rsidRDefault="000B29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4A6D4" w14:textId="77777777" w:rsidR="009F6DDC" w:rsidRDefault="009F6DDC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882921" wp14:editId="109EBDC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7" name="Rectangle: Single Corner Rounde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28E691" w14:textId="77777777" w:rsidR="009F6DDC" w:rsidRPr="002031B9" w:rsidRDefault="009F6DDC" w:rsidP="009F6DDC">
                          <w:pPr>
                            <w:pStyle w:val="Tekst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882921" id="Rectangle: Single Corner Rounded 17" o:spid="_x0000_s1035" style="position:absolute;left:0;text-align:left;margin-left:0;margin-top:0;width:563.5pt;height:49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728E691" w14:textId="77777777" w:rsidR="009F6DDC" w:rsidRPr="002031B9" w:rsidRDefault="009F6DDC" w:rsidP="009F6DDC">
                    <w:pPr>
                      <w:pStyle w:val="Tekstheader"/>
                      <w:jc w:val="righ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89A6" w14:textId="77777777" w:rsidR="00AB5E20" w:rsidRDefault="00247875">
    <w:pPr>
      <w:pStyle w:val="Foot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E3D051" wp14:editId="22BB766A">
              <wp:simplePos x="0" y="0"/>
              <wp:positionH relativeFrom="page">
                <wp:posOffset>397510</wp:posOffset>
              </wp:positionH>
              <wp:positionV relativeFrom="page">
                <wp:align>bottom</wp:align>
              </wp:positionV>
              <wp:extent cx="7156174" cy="626745"/>
              <wp:effectExtent l="0" t="0" r="6985" b="1905"/>
              <wp:wrapNone/>
              <wp:docPr id="12" name="Rectangle: Single Corner Rounde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156174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1F8D58" w14:textId="77777777" w:rsidR="00247875" w:rsidRPr="002031B9" w:rsidRDefault="00247875" w:rsidP="009F6DDC">
                          <w:pPr>
                            <w:pStyle w:val="Tekstheader"/>
                            <w:jc w:val="left"/>
                            <w:rPr>
                              <w:b/>
                              <w:bCs/>
                            </w:rPr>
                          </w:pPr>
                          <w:r w:rsidRPr="002031B9">
                            <w:rPr>
                              <w:color w:val="auto"/>
                            </w:rPr>
                            <w:fldChar w:fldCharType="begin"/>
                          </w:r>
                          <w:r w:rsidRPr="002031B9">
                            <w:instrText xml:space="preserve"> PAGE    \* MERGEFORMAT </w:instrText>
                          </w:r>
                          <w:r w:rsidRPr="002031B9">
                            <w:rPr>
                              <w:color w:val="auto"/>
                            </w:rPr>
                            <w:fldChar w:fldCharType="separate"/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 w:rsidRPr="002031B9"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3D051" id="Rectangle: Single Corner Rounded 12" o:spid="_x0000_s1036" style="position:absolute;left:0;text-align:left;margin-left:31.3pt;margin-top:0;width:563.5pt;height:49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" adj="-11796480,,5400" path="m,l7051714,v57692,,104460,46768,104460,104460l7156174,626745,,626745,,xe" fillcolor="#55b593" stroked="f">
              <v:stroke joinstyle="miter"/>
              <v:formulas/>
              <v:path arrowok="t" o:connecttype="custom" o:connectlocs="0,0;7051714,0;7156174,104460;7156174,626745;0,626745;0,0" o:connectangles="0,0,0,0,0,0" textboxrect="0,0,7156174,626745"/>
              <v:textbox>
                <w:txbxContent>
                  <w:p w14:paraId="761F8D58" w14:textId="77777777" w:rsidR="00247875" w:rsidRPr="002031B9" w:rsidRDefault="00247875" w:rsidP="009F6DDC">
                    <w:pPr>
                      <w:pStyle w:val="Tekstheader"/>
                      <w:jc w:val="left"/>
                      <w:rPr>
                        <w:b/>
                        <w:bCs/>
                      </w:rPr>
                    </w:pPr>
                    <w:r w:rsidRPr="002031B9">
                      <w:rPr>
                        <w:color w:val="auto"/>
                      </w:rPr>
                      <w:fldChar w:fldCharType="begin"/>
                    </w:r>
                    <w:r w:rsidRPr="002031B9">
                      <w:instrText xml:space="preserve"> PAGE    \* MERGEFORMAT </w:instrText>
                    </w:r>
                    <w:r w:rsidRPr="002031B9">
                      <w:rPr>
                        <w:color w:val="auto"/>
                      </w:rPr>
                      <w:fldChar w:fldCharType="separate"/>
                    </w:r>
                    <w:r w:rsidRPr="002031B9">
                      <w:rPr>
                        <w:b/>
                        <w:bCs/>
                        <w:noProof/>
                      </w:rPr>
                      <w:t>2</w:t>
                    </w:r>
                    <w:r w:rsidRPr="002031B9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6E987D6" w14:textId="77777777" w:rsidR="00AB5E20" w:rsidRDefault="004207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BA82D3" wp14:editId="6A39829C">
              <wp:simplePos x="0" y="0"/>
              <wp:positionH relativeFrom="column">
                <wp:posOffset>7699375</wp:posOffset>
              </wp:positionH>
              <wp:positionV relativeFrom="paragraph">
                <wp:posOffset>249555</wp:posOffset>
              </wp:positionV>
              <wp:extent cx="673163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1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0D4CE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6.25pt,19.65pt" to="1136.3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" strokecolor="#4472c4 [3204]" strokeweight=".5pt">
              <v:stroke joinstyle="miter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70970126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EndPr/>
        <w:sdtContent>
          <w:p w14:paraId="471E95B5" w14:textId="77777777" w:rsidR="0039322C" w:rsidRDefault="0039322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1DF67E" wp14:editId="638624C6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10058400</wp:posOffset>
                      </wp:positionV>
                      <wp:extent cx="7156174" cy="626745"/>
                      <wp:effectExtent l="0" t="0" r="6985" b="1905"/>
                      <wp:wrapNone/>
                      <wp:docPr id="6" name="Rectangle: Single Corner Rounde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6174" cy="62674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5B59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bookmarkStart w:id="0" w:name="_Hlk92801549"/>
                                <w:bookmarkStart w:id="1" w:name="_Hlk92801550"/>
                                <w:p w14:paraId="50CA04B7" w14:textId="77777777" w:rsidR="0039322C" w:rsidRPr="002031B9" w:rsidRDefault="0039322C" w:rsidP="002031B9">
                                  <w:pPr>
                                    <w:pStyle w:val="Tekstheader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031B9"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 w:rsidRPr="002031B9">
                                    <w:instrText xml:space="preserve"> PAGE    \* MERGEFORMAT </w:instrText>
                                  </w:r>
                                  <w:r w:rsidRPr="002031B9"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t>2</w:t>
                                  </w:r>
                                  <w:r w:rsidRPr="002031B9">
                                    <w:rPr>
                                      <w:b/>
                                      <w:bCs/>
                                      <w:noProof/>
                                    </w:rPr>
                                    <w:fldChar w:fldCharType="end"/>
                                  </w:r>
                                  <w:bookmarkEnd w:id="0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F67E" id="Rectangle: Single Corner Rounded 6" o:spid="_x0000_s1038" style="position:absolute;left:0;text-align:left;margin-left:0;margin-top:11in;width:563.5pt;height:4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coordsize="7156174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" adj="-11796480,,5400" path="m,l7051714,v57692,,104460,46768,104460,104460l7156174,626745,,626745,,xe" fillcolor="#55b593" stroked="f">
                      <v:stroke joinstyle="miter"/>
                      <v:formulas/>
                      <v:path arrowok="t" o:connecttype="custom" o:connectlocs="0,0;7051714,0;7156174,104460;7156174,626745;0,626745;0,0" o:connectangles="0,0,0,0,0,0" textboxrect="0,0,7156174,626745"/>
                      <v:textbox>
                        <w:txbxContent>
                          <w:bookmarkStart w:id="2" w:name="_Hlk92801549"/>
                          <w:bookmarkStart w:id="3" w:name="_Hlk92801550"/>
                          <w:p w14:paraId="50CA04B7" w14:textId="77777777" w:rsidR="0039322C" w:rsidRPr="002031B9" w:rsidRDefault="0039322C" w:rsidP="002031B9">
                            <w:pPr>
                              <w:pStyle w:val="Tekstheader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031B9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2031B9">
                              <w:instrText xml:space="preserve"> PAGE    \* MERGEFORMAT </w:instrText>
                            </w:r>
                            <w:r w:rsidRPr="002031B9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2031B9">
                              <w:rPr>
                                <w:b/>
                                <w:bCs/>
                                <w:noProof/>
                              </w:rPr>
                              <w:fldChar w:fldCharType="end"/>
                            </w:r>
                            <w:bookmarkEnd w:id="2"/>
                            <w:bookmarkEnd w:id="3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sdtContent>
      </w:sdt>
    </w:sdtContent>
  </w:sdt>
  <w:p w14:paraId="7B622767" w14:textId="77777777" w:rsidR="00AB5E20" w:rsidRDefault="00AB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AFA08" w14:textId="77777777" w:rsidR="00C61149" w:rsidRDefault="00C61149" w:rsidP="00AB5E20">
      <w:pPr>
        <w:spacing w:after="0" w:line="240" w:lineRule="auto"/>
      </w:pPr>
      <w:r>
        <w:separator/>
      </w:r>
    </w:p>
  </w:footnote>
  <w:footnote w:type="continuationSeparator" w:id="0">
    <w:p w14:paraId="585D9CBF" w14:textId="77777777" w:rsidR="00C61149" w:rsidRDefault="00C61149" w:rsidP="00AB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6B46" w14:textId="0DC40950" w:rsidR="000B29B8" w:rsidRPr="006F44F8" w:rsidRDefault="000B29B8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 w:rsidRPr="006F44F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322F331" wp14:editId="0ED852A8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5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86654947"/>
                            <w:placeholder>
                              <w:docPart w:val="8164405D12914E8EB2E1A7A23D8B342D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A999A4F" w14:textId="5BE69688" w:rsidR="000B29B8" w:rsidRPr="008844EB" w:rsidRDefault="00352B99" w:rsidP="00E957B9">
                              <w:pPr>
                                <w:pStyle w:val="Headertekst"/>
                              </w:pPr>
                              <w:r>
                                <w:t>Voorbeeld uitnodiging BES buurtbijeenkomst Oostoever Amsterdam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2F331" id="Rectangle: Single Corner Rounded 11" o:spid="_x0000_s1027" style="position:absolute;left:0;text-align:left;margin-left:515.4pt;margin-top:0;width:566.6pt;height:49.35pt;flip:x y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86654947"/>
                      <w:placeholder>
                        <w:docPart w:val="8164405D12914E8EB2E1A7A23D8B342D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A999A4F" w14:textId="5BE69688" w:rsidR="000B29B8" w:rsidRPr="008844EB" w:rsidRDefault="00352B99" w:rsidP="00E957B9">
                        <w:pPr>
                          <w:pStyle w:val="Headertekst"/>
                        </w:pPr>
                        <w:r>
                          <w:t>Voorbeeld uitnodiging BES buurtbijeenkomst Oostoever Amsterdam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Pr="006F44F8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116558902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52B99">
          <w:rPr>
            <w:b/>
            <w:bCs/>
            <w:color w:val="FFFFFF" w:themeColor="background1"/>
            <w:sz w:val="40"/>
            <w:szCs w:val="40"/>
          </w:rPr>
          <w:t>Voorbeeld uitnodiging BES buurtbijeenkomst Oostoever Amsterdam</w:t>
        </w:r>
      </w:sdtContent>
    </w:sdt>
  </w:p>
  <w:p w14:paraId="2F8D3718" w14:textId="77777777" w:rsidR="000B29B8" w:rsidRPr="006F44F8" w:rsidRDefault="000B29B8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A6DA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E79ED2" wp14:editId="1FC4A3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4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1911043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E1D832" w14:textId="33E8353B" w:rsidR="000B29B8" w:rsidRPr="00E957B9" w:rsidRDefault="00352B99" w:rsidP="00E957B9">
                              <w:pPr>
                                <w:pStyle w:val="Headertekst"/>
                              </w:pPr>
                              <w:r>
                                <w:t>Voorbeeld uitnodiging BES buurtbijeenkomst Oostoever Amsterdam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79ED2" id="_x0000_s1028" style="position:absolute;left:0;text-align:left;margin-left:-.1pt;margin-top:0;width:566.6pt;height:49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f/Q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1911043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9E1D832" w14:textId="33E8353B" w:rsidR="000B29B8" w:rsidRPr="00E957B9" w:rsidRDefault="00352B99" w:rsidP="00E957B9">
                        <w:pPr>
                          <w:pStyle w:val="Headertekst"/>
                        </w:pPr>
                        <w:r>
                          <w:t>Voorbeeld uitnodiging BES buurtbijeenkomst Oostoever Amsterdam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6CB9" w14:textId="77777777" w:rsidR="000B29B8" w:rsidRDefault="000B29B8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27CF7ED" wp14:editId="2F40035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23" name="Rectangle: Single Corner Rounde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75563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7975BCD" w14:textId="6601B57A" w:rsidR="000B29B8" w:rsidRPr="008844EB" w:rsidRDefault="00352B99" w:rsidP="00E957B9">
                              <w:pPr>
                                <w:pStyle w:val="Headertekst"/>
                              </w:pPr>
                              <w:r>
                                <w:t>Voorbeeld uitnodiging BES buurtbijeenkomst Oostoever Amsterdam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CF7ED" id="Rectangle: Single Corner Rounded 23" o:spid="_x0000_s1031" style="position:absolute;left:0;text-align:left;margin-left:515.4pt;margin-top:0;width:566.6pt;height:49.35pt;rotation:180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wrAwIAAN4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875563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7975BCD" w14:textId="6601B57A" w:rsidR="000B29B8" w:rsidRPr="008844EB" w:rsidRDefault="00352B99" w:rsidP="00E957B9">
                        <w:pPr>
                          <w:pStyle w:val="Headertekst"/>
                        </w:pPr>
                        <w:r>
                          <w:t>Voorbeeld uitnodiging BES buurtbijeenkomst Oostoever Amsterdam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EF65C" w14:textId="26D0BF62" w:rsidR="00076D6B" w:rsidRPr="00437C88" w:rsidRDefault="009F6DDC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DEFDE3" wp14:editId="1EBEF05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2596925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93AD9F1" w14:textId="216EE775" w:rsidR="009F6DDC" w:rsidRPr="008844EB" w:rsidRDefault="00352B99" w:rsidP="00631785">
                              <w:pPr>
                                <w:pStyle w:val="Headertekst"/>
                              </w:pPr>
                              <w:r>
                                <w:t>Voorbeeld uitnodiging BES buurtbijeenkomst Oostoever Amsterdam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DEFDE3" id="_x0000_s1033" style="position:absolute;left:0;text-align:left;margin-left:515.4pt;margin-top:0;width:566.6pt;height:49.35pt;flip:x y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112596925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93AD9F1" w14:textId="216EE775" w:rsidR="009F6DDC" w:rsidRPr="008844EB" w:rsidRDefault="00352B99" w:rsidP="00631785">
                        <w:pPr>
                          <w:pStyle w:val="Headertekst"/>
                        </w:pPr>
                        <w:r>
                          <w:t>Voorbeeld uitnodiging BES buurtbijeenkomst Oostoever Amsterdam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076D6B">
      <w:tab/>
    </w:r>
    <w:sdt>
      <w:sdtPr>
        <w:rPr>
          <w:b/>
          <w:bCs/>
          <w:color w:val="FFFFFF" w:themeColor="background1"/>
          <w:sz w:val="40"/>
          <w:szCs w:val="40"/>
        </w:rPr>
        <w:alias w:val="Title"/>
        <w:tag w:val=""/>
        <w:id w:val="-170031104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52B99">
          <w:rPr>
            <w:b/>
            <w:bCs/>
            <w:color w:val="FFFFFF" w:themeColor="background1"/>
            <w:sz w:val="40"/>
            <w:szCs w:val="40"/>
          </w:rPr>
          <w:t>Voorbeeld uitnodiging BES buurtbijeenkomst Oostoever Amsterdam</w:t>
        </w:r>
      </w:sdtContent>
    </w:sdt>
  </w:p>
  <w:sdt>
    <w:sdtPr>
      <w:rPr>
        <w:b/>
        <w:bCs/>
        <w:color w:val="FFFFFF" w:themeColor="background1"/>
        <w:sz w:val="40"/>
        <w:szCs w:val="40"/>
      </w:rPr>
      <w:alias w:val="Title"/>
      <w:tag w:val=""/>
      <w:id w:val="6669112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564DE982" w14:textId="7F0F2C62" w:rsidR="00076D6B" w:rsidRPr="00437C88" w:rsidRDefault="00352B99" w:rsidP="00076D6B">
        <w:pPr>
          <w:pStyle w:val="Footer"/>
          <w:jc w:val="center"/>
          <w:rPr>
            <w:b/>
            <w:bCs/>
            <w:color w:val="FFFFFF" w:themeColor="background1"/>
            <w:sz w:val="40"/>
            <w:szCs w:val="40"/>
          </w:rPr>
        </w:pPr>
        <w:r>
          <w:rPr>
            <w:b/>
            <w:bCs/>
            <w:color w:val="FFFFFF" w:themeColor="background1"/>
            <w:sz w:val="40"/>
            <w:szCs w:val="40"/>
          </w:rPr>
          <w:t>Voorbeeld uitnodiging BES buurtbijeenkomst Oostoever Amsterdam</w:t>
        </w:r>
      </w:p>
    </w:sdtContent>
  </w:sdt>
  <w:p w14:paraId="06040203" w14:textId="77777777" w:rsidR="00076D6B" w:rsidRDefault="00076D6B" w:rsidP="00076D6B">
    <w:pPr>
      <w:pStyle w:val="Header"/>
      <w:tabs>
        <w:tab w:val="clear" w:pos="4513"/>
        <w:tab w:val="clear" w:pos="9026"/>
        <w:tab w:val="left" w:pos="480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949A3" w14:textId="77777777" w:rsidR="00076D6B" w:rsidRDefault="00076D6B" w:rsidP="00076D6B">
    <w:pPr>
      <w:pStyle w:val="Footer"/>
      <w:jc w:val="center"/>
      <w:rPr>
        <w:b/>
        <w:bCs/>
        <w:color w:val="FFFFFF" w:themeColor="background1"/>
        <w:sz w:val="40"/>
        <w:szCs w:val="40"/>
      </w:rPr>
    </w:pPr>
  </w:p>
  <w:p w14:paraId="553A9B6D" w14:textId="77777777" w:rsidR="00076D6B" w:rsidRDefault="00076D6B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180637" wp14:editId="1AB32B13">
              <wp:simplePos x="0" y="0"/>
              <wp:positionH relativeFrom="page">
                <wp:posOffset>-1242</wp:posOffset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3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61656114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7EAB627" w14:textId="70C120FA" w:rsidR="00076D6B" w:rsidRPr="00631785" w:rsidRDefault="00352B99" w:rsidP="00631785">
                              <w:pPr>
                                <w:pStyle w:val="Headertekst"/>
                              </w:pPr>
                              <w:r>
                                <w:t>Voorbeeld uitnodiging BES buurtbijeenkomst Oostoever Amsterdam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80637" id="_x0000_s1034" style="position:absolute;left:0;text-align:left;margin-left:-.1pt;margin-top:0;width:566.6pt;height:49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61656114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7EAB627" w14:textId="70C120FA" w:rsidR="00076D6B" w:rsidRPr="00631785" w:rsidRDefault="00352B99" w:rsidP="00631785">
                        <w:pPr>
                          <w:pStyle w:val="Headertekst"/>
                        </w:pPr>
                        <w:r>
                          <w:t>Voorbeeld uitnodiging BES buurtbijeenkomst Oostoever Amsterdam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AAD3E" w14:textId="77777777" w:rsidR="00AE4DAF" w:rsidRDefault="00AE4DAF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549016" wp14:editId="362867A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195958" cy="626745"/>
              <wp:effectExtent l="0" t="0" r="5080" b="1905"/>
              <wp:wrapNone/>
              <wp:docPr id="11" name="Rectangle: Single Corner Rounde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195958" cy="626745"/>
                      </a:xfrm>
                      <a:prstGeom prst="round1Rect">
                        <a:avLst/>
                      </a:prstGeom>
                      <a:solidFill>
                        <a:srgbClr val="55B593"/>
                      </a:solidFill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53246521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1006C7B" w14:textId="72022461" w:rsidR="00AE4DAF" w:rsidRPr="00CD5D4F" w:rsidRDefault="00352B99" w:rsidP="00631785">
                              <w:pPr>
                                <w:pStyle w:val="Headertekst"/>
                              </w:pPr>
                              <w:r>
                                <w:t>Voorbeeld uitnodiging BES buurtbijeenkomst Oostoever Amsterdam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549016" id="_x0000_s1037" style="position:absolute;left:0;text-align:left;margin-left:515.4pt;margin-top:0;width:566.6pt;height:49.35pt;rotation:18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coordsize="7195958,626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" adj="-11796480,,5400" path="m,l7091498,v57692,,104460,46768,104460,104460l7195958,626745,,626745,,xe" fillcolor="#55b593" stroked="f">
              <v:stroke joinstyle="miter"/>
              <v:formulas/>
              <v:path arrowok="t" o:connecttype="custom" o:connectlocs="0,0;7091498,0;7195958,104460;7195958,626745;0,626745;0,0" o:connectangles="0,0,0,0,0,0" textboxrect="0,0,7195958,626745"/>
              <v:textbox>
                <w:txbxContent>
                  <w:sdt>
                    <w:sdtPr>
                      <w:alias w:val="Title"/>
                      <w:tag w:val=""/>
                      <w:id w:val="53246521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1006C7B" w14:textId="72022461" w:rsidR="00AE4DAF" w:rsidRPr="00CD5D4F" w:rsidRDefault="00352B99" w:rsidP="00631785">
                        <w:pPr>
                          <w:pStyle w:val="Headertekst"/>
                        </w:pPr>
                        <w:r>
                          <w:t>Voorbeeld uitnodiging BES buurtbijeenkomst Oostoever Amsterdam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BC6024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58.5pt;height:347.25pt" o:bullet="t">
        <v:imagedata r:id="rId1" o:title="noun-house-1215220"/>
      </v:shape>
    </w:pict>
  </w:numPicBullet>
  <w:abstractNum w:abstractNumId="0" w15:restartNumberingAfterBreak="0">
    <w:nsid w:val="0B4A540D"/>
    <w:multiLevelType w:val="hybridMultilevel"/>
    <w:tmpl w:val="11A4FC90"/>
    <w:lvl w:ilvl="0" w:tplc="AC34DD88">
      <w:start w:val="1"/>
      <w:numFmt w:val="bullet"/>
      <w:pStyle w:val="BESenquete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784"/>
    <w:multiLevelType w:val="hybridMultilevel"/>
    <w:tmpl w:val="561E4C84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55E3F"/>
    <w:multiLevelType w:val="hybridMultilevel"/>
    <w:tmpl w:val="A774B640"/>
    <w:lvl w:ilvl="0" w:tplc="C350743C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E7754D"/>
    <w:multiLevelType w:val="hybridMultilevel"/>
    <w:tmpl w:val="D1C648A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93B53"/>
    <w:multiLevelType w:val="hybridMultilevel"/>
    <w:tmpl w:val="82021120"/>
    <w:lvl w:ilvl="0" w:tplc="3F5062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E91CA2"/>
    <w:multiLevelType w:val="hybridMultilevel"/>
    <w:tmpl w:val="69E61DFC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B62B0"/>
    <w:multiLevelType w:val="hybridMultilevel"/>
    <w:tmpl w:val="8D581010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41F2E"/>
    <w:multiLevelType w:val="hybridMultilevel"/>
    <w:tmpl w:val="D4CC478A"/>
    <w:lvl w:ilvl="0" w:tplc="C35074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C74545"/>
    <w:multiLevelType w:val="hybridMultilevel"/>
    <w:tmpl w:val="5296DF96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87E93"/>
    <w:multiLevelType w:val="hybridMultilevel"/>
    <w:tmpl w:val="6664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E7480"/>
    <w:multiLevelType w:val="hybridMultilevel"/>
    <w:tmpl w:val="2AAEC804"/>
    <w:lvl w:ilvl="0" w:tplc="030883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5B59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30638"/>
    <w:multiLevelType w:val="hybridMultilevel"/>
    <w:tmpl w:val="865C1412"/>
    <w:lvl w:ilvl="0" w:tplc="5FD85422">
      <w:numFmt w:val="bullet"/>
      <w:lvlText w:val="•"/>
      <w:lvlJc w:val="left"/>
      <w:pPr>
        <w:ind w:left="720" w:hanging="360"/>
      </w:pPr>
      <w:rPr>
        <w:rFonts w:hint="default"/>
        <w:lang w:val="nl-NL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11"/>
  </w:num>
  <w:num w:numId="8">
    <w:abstractNumId w:val="3"/>
  </w:num>
  <w:num w:numId="9">
    <w:abstractNumId w:val="7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MzE0NTUxMjW1NDVQ0lEKTi0uzszPAykwrAUAFXa55SwAAAA="/>
  </w:docVars>
  <w:rsids>
    <w:rsidRoot w:val="00C61149"/>
    <w:rsid w:val="0000351B"/>
    <w:rsid w:val="000101D0"/>
    <w:rsid w:val="0001586A"/>
    <w:rsid w:val="00015EC7"/>
    <w:rsid w:val="000759C2"/>
    <w:rsid w:val="00076D6B"/>
    <w:rsid w:val="000908E4"/>
    <w:rsid w:val="000B29B8"/>
    <w:rsid w:val="00101A9A"/>
    <w:rsid w:val="0012170F"/>
    <w:rsid w:val="001728E9"/>
    <w:rsid w:val="0018141D"/>
    <w:rsid w:val="002031B9"/>
    <w:rsid w:val="00213B09"/>
    <w:rsid w:val="00247875"/>
    <w:rsid w:val="002645C1"/>
    <w:rsid w:val="002E0DA4"/>
    <w:rsid w:val="002F0600"/>
    <w:rsid w:val="002F45A1"/>
    <w:rsid w:val="00337EB3"/>
    <w:rsid w:val="00347CF6"/>
    <w:rsid w:val="00352B99"/>
    <w:rsid w:val="0036748C"/>
    <w:rsid w:val="003721C4"/>
    <w:rsid w:val="0039322C"/>
    <w:rsid w:val="003C06DB"/>
    <w:rsid w:val="004207D6"/>
    <w:rsid w:val="00421ADB"/>
    <w:rsid w:val="0043670D"/>
    <w:rsid w:val="00437C88"/>
    <w:rsid w:val="004516D6"/>
    <w:rsid w:val="00455C4C"/>
    <w:rsid w:val="00457282"/>
    <w:rsid w:val="0046210F"/>
    <w:rsid w:val="004C46BF"/>
    <w:rsid w:val="004D656D"/>
    <w:rsid w:val="004F7DAE"/>
    <w:rsid w:val="005549E7"/>
    <w:rsid w:val="005733E8"/>
    <w:rsid w:val="005823D7"/>
    <w:rsid w:val="00590381"/>
    <w:rsid w:val="005C33D2"/>
    <w:rsid w:val="00631785"/>
    <w:rsid w:val="006628E3"/>
    <w:rsid w:val="00662F4F"/>
    <w:rsid w:val="006838F7"/>
    <w:rsid w:val="00691536"/>
    <w:rsid w:val="006B0435"/>
    <w:rsid w:val="006C53FD"/>
    <w:rsid w:val="00732212"/>
    <w:rsid w:val="00736E60"/>
    <w:rsid w:val="00755CAF"/>
    <w:rsid w:val="0079723A"/>
    <w:rsid w:val="0084555F"/>
    <w:rsid w:val="00854A7E"/>
    <w:rsid w:val="0086563E"/>
    <w:rsid w:val="008844EB"/>
    <w:rsid w:val="008A39ED"/>
    <w:rsid w:val="009B41A7"/>
    <w:rsid w:val="009C0316"/>
    <w:rsid w:val="009D4EA0"/>
    <w:rsid w:val="009F6DDC"/>
    <w:rsid w:val="00A6659D"/>
    <w:rsid w:val="00A8309D"/>
    <w:rsid w:val="00A84A34"/>
    <w:rsid w:val="00AA0448"/>
    <w:rsid w:val="00AB5E20"/>
    <w:rsid w:val="00AC3D15"/>
    <w:rsid w:val="00AD032D"/>
    <w:rsid w:val="00AE4DAF"/>
    <w:rsid w:val="00B3797F"/>
    <w:rsid w:val="00B50C14"/>
    <w:rsid w:val="00B80B79"/>
    <w:rsid w:val="00BC1B2F"/>
    <w:rsid w:val="00BC7C3A"/>
    <w:rsid w:val="00C21D4B"/>
    <w:rsid w:val="00C61149"/>
    <w:rsid w:val="00C70DB5"/>
    <w:rsid w:val="00C95169"/>
    <w:rsid w:val="00CC4FC5"/>
    <w:rsid w:val="00CD5D4F"/>
    <w:rsid w:val="00D25C8F"/>
    <w:rsid w:val="00D326BE"/>
    <w:rsid w:val="00D56E60"/>
    <w:rsid w:val="00E23477"/>
    <w:rsid w:val="00E25A04"/>
    <w:rsid w:val="00E8261C"/>
    <w:rsid w:val="00EA0CAB"/>
    <w:rsid w:val="00EE0CC9"/>
    <w:rsid w:val="00F16A88"/>
    <w:rsid w:val="00F35994"/>
    <w:rsid w:val="00FA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42C5A5BA"/>
  <w15:chartTrackingRefBased/>
  <w15:docId w15:val="{1BE3845D-BDEF-41F6-9B6A-4B052332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B29B8"/>
    <w:pPr>
      <w:jc w:val="both"/>
    </w:pPr>
    <w:rPr>
      <w:rFonts w:ascii="Acumin Pro Thin" w:hAnsi="Acumin Pro Thin"/>
      <w:color w:val="8F8F8F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170F"/>
    <w:pPr>
      <w:keepNext/>
      <w:keepLines/>
      <w:spacing w:before="240" w:after="0"/>
      <w:outlineLvl w:val="0"/>
    </w:pPr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785"/>
    <w:pPr>
      <w:keepNext/>
      <w:keepLines/>
      <w:spacing w:before="40" w:after="0"/>
      <w:outlineLvl w:val="1"/>
    </w:pPr>
    <w:rPr>
      <w:rFonts w:ascii="Proxima Nova Thin" w:eastAsiaTheme="majorEastAsia" w:hAnsi="Proxima Nova Thin" w:cstheme="majorBidi"/>
      <w:b/>
      <w:color w:val="55B59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536"/>
    <w:pPr>
      <w:keepNext/>
      <w:keepLines/>
      <w:spacing w:before="40" w:after="0"/>
      <w:outlineLvl w:val="2"/>
    </w:pPr>
    <w:rPr>
      <w:rFonts w:ascii="Proxima Nova Thin" w:eastAsiaTheme="majorEastAsia" w:hAnsi="Proxima Nova Thin" w:cstheme="majorBidi"/>
      <w:color w:val="55B59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3D7"/>
    <w:pPr>
      <w:keepNext/>
      <w:keepLines/>
      <w:spacing w:before="40" w:after="0"/>
      <w:outlineLvl w:val="3"/>
    </w:pPr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tekst">
    <w:name w:val="Header tekst"/>
    <w:basedOn w:val="Normal"/>
    <w:link w:val="HeadertekstChar"/>
    <w:qFormat/>
    <w:rsid w:val="00631785"/>
    <w:pPr>
      <w:jc w:val="center"/>
    </w:pPr>
    <w:rPr>
      <w:rFonts w:ascii="Proxima Nova Thin" w:hAnsi="Proxima Nova Thin"/>
      <w:color w:val="FFFFFF" w:themeColor="background1"/>
      <w:sz w:val="24"/>
    </w:rPr>
  </w:style>
  <w:style w:type="character" w:customStyle="1" w:styleId="HeadertekstChar">
    <w:name w:val="Header tekst Char"/>
    <w:basedOn w:val="DefaultParagraphFont"/>
    <w:link w:val="Headertekst"/>
    <w:rsid w:val="00631785"/>
    <w:rPr>
      <w:rFonts w:ascii="Proxima Nova Thin" w:hAnsi="Proxima Nova Thin"/>
      <w:color w:val="FFFFFF" w:themeColor="background1"/>
      <w:sz w:val="24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12170F"/>
    <w:rPr>
      <w:rFonts w:ascii="Proxima Nova Thin" w:eastAsiaTheme="majorEastAsia" w:hAnsi="Proxima Nova Thin" w:cstheme="majorBidi"/>
      <w:b/>
      <w:color w:val="AD363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785"/>
    <w:rPr>
      <w:rFonts w:ascii="Proxima Nova Thin" w:eastAsiaTheme="majorEastAsia" w:hAnsi="Proxima Nova Thin" w:cstheme="majorBidi"/>
      <w:b/>
      <w:color w:val="55B593"/>
      <w:sz w:val="24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691536"/>
    <w:rPr>
      <w:rFonts w:ascii="Proxima Nova Thin" w:eastAsiaTheme="majorEastAsia" w:hAnsi="Proxima Nova Thin" w:cstheme="majorBidi"/>
      <w:color w:val="55B59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3D7"/>
    <w:rPr>
      <w:rFonts w:ascii="Proxima Nova Semibold" w:eastAsiaTheme="majorEastAsia" w:hAnsi="Proxima Nova Semibold" w:cstheme="majorBidi"/>
      <w:iCs/>
      <w:color w:val="FFFFFF" w:themeColor="background1"/>
      <w:sz w:val="26"/>
    </w:rPr>
  </w:style>
  <w:style w:type="paragraph" w:styleId="Title">
    <w:name w:val="Title"/>
    <w:aliases w:val="Hoofdtitel"/>
    <w:basedOn w:val="Normal"/>
    <w:next w:val="Normal"/>
    <w:link w:val="TitleChar"/>
    <w:uiPriority w:val="10"/>
    <w:qFormat/>
    <w:rsid w:val="009B41A7"/>
    <w:pPr>
      <w:spacing w:after="0" w:line="240" w:lineRule="auto"/>
      <w:contextualSpacing/>
    </w:pPr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aliases w:val="Hoofdtitel Char"/>
    <w:basedOn w:val="DefaultParagraphFont"/>
    <w:link w:val="Title"/>
    <w:uiPriority w:val="10"/>
    <w:rsid w:val="009B41A7"/>
    <w:rPr>
      <w:rFonts w:ascii="Proxima Nova Semibold" w:eastAsiaTheme="majorEastAsia" w:hAnsi="Proxima Nova Semibold" w:cstheme="majorBidi"/>
      <w:b/>
      <w:color w:val="FFFFFF" w:themeColor="background1"/>
      <w:spacing w:val="-10"/>
      <w:kern w:val="28"/>
      <w:sz w:val="72"/>
      <w:szCs w:val="56"/>
    </w:rPr>
  </w:style>
  <w:style w:type="paragraph" w:styleId="NoSpacing">
    <w:name w:val="No Spacing"/>
    <w:link w:val="NoSpacingChar"/>
    <w:uiPriority w:val="1"/>
    <w:qFormat/>
    <w:rsid w:val="005823D7"/>
    <w:pPr>
      <w:spacing w:after="0" w:line="240" w:lineRule="auto"/>
    </w:pPr>
    <w:rPr>
      <w:rFonts w:ascii="Proxima Nova Thin" w:hAnsi="Proxima Nova Thin"/>
      <w:color w:val="000000" w:themeColor="text1"/>
    </w:rPr>
  </w:style>
  <w:style w:type="paragraph" w:styleId="ListParagraph">
    <w:name w:val="List Paragraph"/>
    <w:basedOn w:val="Normal"/>
    <w:link w:val="ListParagraphChar"/>
    <w:uiPriority w:val="34"/>
    <w:qFormat/>
    <w:rsid w:val="005823D7"/>
    <w:pPr>
      <w:ind w:left="720"/>
      <w:contextualSpacing/>
    </w:pPr>
    <w:rPr>
      <w:rFonts w:ascii="Proxima Nova Thin" w:hAnsi="Proxima Nova Thin"/>
    </w:rPr>
  </w:style>
  <w:style w:type="paragraph" w:styleId="Subtitle">
    <w:name w:val="Subtitle"/>
    <w:aliases w:val="Kop Intro"/>
    <w:basedOn w:val="Normal"/>
    <w:next w:val="Normal"/>
    <w:link w:val="SubtitleChar"/>
    <w:uiPriority w:val="11"/>
    <w:qFormat/>
    <w:rsid w:val="005823D7"/>
    <w:pPr>
      <w:numPr>
        <w:ilvl w:val="1"/>
      </w:numPr>
    </w:pPr>
    <w:rPr>
      <w:rFonts w:ascii="Proxima Nova Semibold" w:eastAsiaTheme="minorEastAsia" w:hAnsi="Proxima Nova Semibold"/>
      <w:color w:val="FFFFFF" w:themeColor="background1"/>
      <w:spacing w:val="15"/>
    </w:rPr>
  </w:style>
  <w:style w:type="character" w:customStyle="1" w:styleId="SubtitleChar">
    <w:name w:val="Subtitle Char"/>
    <w:aliases w:val="Kop Intro Char"/>
    <w:basedOn w:val="DefaultParagraphFont"/>
    <w:link w:val="Subtitle"/>
    <w:uiPriority w:val="11"/>
    <w:rsid w:val="005823D7"/>
    <w:rPr>
      <w:rFonts w:ascii="Proxima Nova Semibold" w:eastAsiaTheme="minorEastAsia" w:hAnsi="Proxima Nova Semibold"/>
      <w:color w:val="FFFFFF" w:themeColor="background1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20"/>
    <w:rPr>
      <w:rFonts w:ascii="Acumin Pro Thin" w:hAnsi="Acumin Pro Thin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AB5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20"/>
    <w:rPr>
      <w:rFonts w:ascii="Acumin Pro Thin" w:hAnsi="Acumin Pro Thin"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AB5E20"/>
    <w:rPr>
      <w:color w:val="808080"/>
    </w:rPr>
  </w:style>
  <w:style w:type="character" w:styleId="Emphasis">
    <w:name w:val="Emphasis"/>
    <w:aliases w:val="Uitgelichte tekst"/>
    <w:basedOn w:val="DefaultParagraphFont"/>
    <w:uiPriority w:val="20"/>
    <w:qFormat/>
    <w:rsid w:val="00457282"/>
    <w:rPr>
      <w:rFonts w:ascii="Acumin Pro Semibold" w:hAnsi="Acumin Pro Semibold"/>
      <w:i w:val="0"/>
      <w:iCs/>
      <w:color w:val="FFFFFF" w:themeColor="background1"/>
      <w:sz w:val="24"/>
      <w:bdr w:val="none" w:sz="0" w:space="0" w:color="auto"/>
      <w:shd w:val="clear" w:color="55B593" w:fill="auto"/>
    </w:rPr>
  </w:style>
  <w:style w:type="character" w:styleId="SubtleEmphasis">
    <w:name w:val="Subtle Emphasis"/>
    <w:aliases w:val="Normale tekst"/>
    <w:basedOn w:val="DefaultParagraphFont"/>
    <w:uiPriority w:val="19"/>
    <w:qFormat/>
    <w:rsid w:val="0012170F"/>
    <w:rPr>
      <w:rFonts w:ascii="Proxima Nova Thin" w:hAnsi="Proxima Nova Thin"/>
      <w:i w:val="0"/>
      <w:iCs/>
      <w:color w:val="767171" w:themeColor="background2" w:themeShade="80"/>
      <w:sz w:val="22"/>
    </w:rPr>
  </w:style>
  <w:style w:type="paragraph" w:customStyle="1" w:styleId="Uitgelichttekst">
    <w:name w:val="Uitgelicht tekst"/>
    <w:basedOn w:val="Normal"/>
    <w:link w:val="UitgelichttekstChar"/>
    <w:rsid w:val="00C95169"/>
    <w:pPr>
      <w:pBdr>
        <w:top w:val="single" w:sz="48" w:space="1" w:color="AD3638"/>
        <w:left w:val="single" w:sz="48" w:space="4" w:color="AD3638"/>
        <w:bottom w:val="single" w:sz="48" w:space="1" w:color="AD3638"/>
        <w:right w:val="single" w:sz="48" w:space="4" w:color="AD3638"/>
      </w:pBdr>
      <w:shd w:val="solid" w:color="AD3638" w:fill="AD3638"/>
      <w:ind w:left="567" w:right="567"/>
    </w:pPr>
    <w:rPr>
      <w:color w:val="FFFFFF" w:themeColor="background1"/>
    </w:rPr>
  </w:style>
  <w:style w:type="paragraph" w:customStyle="1" w:styleId="Tekstheader">
    <w:name w:val="Tekst header"/>
    <w:basedOn w:val="Subtitle"/>
    <w:link w:val="TekstheaderChar"/>
    <w:rsid w:val="00D326BE"/>
    <w:pPr>
      <w:jc w:val="center"/>
    </w:pPr>
    <w:rPr>
      <w:rFonts w:ascii="Acumin Pro Thin" w:hAnsi="Acumin Pro Thin"/>
    </w:rPr>
  </w:style>
  <w:style w:type="character" w:customStyle="1" w:styleId="UitgelichttekstChar">
    <w:name w:val="Uitgelicht tekst Char"/>
    <w:basedOn w:val="DefaultParagraphFont"/>
    <w:link w:val="Uitgelichttekst"/>
    <w:rsid w:val="00C95169"/>
    <w:rPr>
      <w:rFonts w:ascii="Acumin Pro Thin" w:hAnsi="Acumin Pro Thin"/>
      <w:color w:val="FFFFFF" w:themeColor="background1"/>
      <w:shd w:val="solid" w:color="AD3638" w:fill="AD3638"/>
      <w:lang w:val="nl-NL"/>
    </w:rPr>
  </w:style>
  <w:style w:type="paragraph" w:customStyle="1" w:styleId="Introtekstje">
    <w:name w:val="Intro tekstje"/>
    <w:basedOn w:val="Normal"/>
    <w:link w:val="IntrotekstjeChar"/>
    <w:rsid w:val="00C21D4B"/>
    <w:rPr>
      <w:rFonts w:ascii="Acumin Pro Semibold" w:hAnsi="Acumin Pro Semibold"/>
      <w:b/>
    </w:rPr>
  </w:style>
  <w:style w:type="character" w:customStyle="1" w:styleId="TekstheaderChar">
    <w:name w:val="Tekst header Char"/>
    <w:basedOn w:val="SubtitleChar"/>
    <w:link w:val="Tekstheader"/>
    <w:rsid w:val="00D326BE"/>
    <w:rPr>
      <w:rFonts w:ascii="Acumin Pro Thin" w:eastAsiaTheme="minorEastAsia" w:hAnsi="Acumin Pro Thin"/>
      <w:color w:val="FFFFFF" w:themeColor="background1"/>
      <w:spacing w:val="15"/>
    </w:rPr>
  </w:style>
  <w:style w:type="paragraph" w:customStyle="1" w:styleId="Dikketekst">
    <w:name w:val="Dikke tekst"/>
    <w:basedOn w:val="Introtekstje"/>
    <w:link w:val="DikketekstChar"/>
    <w:rsid w:val="00C21D4B"/>
    <w:rPr>
      <w:rFonts w:ascii="Acumin Pro Black" w:hAnsi="Acumin Pro Black"/>
    </w:rPr>
  </w:style>
  <w:style w:type="character" w:customStyle="1" w:styleId="IntrotekstjeChar">
    <w:name w:val="Intro tekstje Char"/>
    <w:basedOn w:val="DefaultParagraphFont"/>
    <w:link w:val="Introtekstje"/>
    <w:rsid w:val="00C21D4B"/>
    <w:rPr>
      <w:rFonts w:ascii="Acumin Pro Semibold" w:hAnsi="Acumin Pro Semibold"/>
      <w:b/>
      <w:color w:val="8F8F8F"/>
    </w:rPr>
  </w:style>
  <w:style w:type="character" w:customStyle="1" w:styleId="DikketekstChar">
    <w:name w:val="Dikke tekst Char"/>
    <w:basedOn w:val="IntrotekstjeChar"/>
    <w:link w:val="Dikketekst"/>
    <w:rsid w:val="00C21D4B"/>
    <w:rPr>
      <w:rFonts w:ascii="Acumin Pro Black" w:hAnsi="Acumin Pro Black"/>
      <w:b/>
      <w:color w:val="8F8F8F"/>
    </w:rPr>
  </w:style>
  <w:style w:type="character" w:styleId="Hyperlink">
    <w:name w:val="Hyperlink"/>
    <w:basedOn w:val="DefaultParagraphFont"/>
    <w:uiPriority w:val="99"/>
    <w:unhideWhenUsed/>
    <w:rsid w:val="009D4E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EA0"/>
    <w:rPr>
      <w:color w:val="605E5C"/>
      <w:shd w:val="clear" w:color="auto" w:fill="E1DFDD"/>
    </w:rPr>
  </w:style>
  <w:style w:type="paragraph" w:customStyle="1" w:styleId="Weblink">
    <w:name w:val="Weblink"/>
    <w:basedOn w:val="NoSpacing"/>
    <w:link w:val="WeblinkChar"/>
    <w:qFormat/>
    <w:rsid w:val="005823D7"/>
    <w:rPr>
      <w:rFonts w:ascii="Proxima Nova Semibold" w:hAnsi="Proxima Nova Semibold"/>
      <w:b/>
      <w:color w:val="55B593"/>
      <w:u w:val="single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5823D7"/>
    <w:rPr>
      <w:rFonts w:ascii="Proxima Nova Thin" w:hAnsi="Proxima Nova Thin"/>
      <w:color w:val="000000" w:themeColor="text1"/>
    </w:rPr>
  </w:style>
  <w:style w:type="character" w:customStyle="1" w:styleId="WeblinkChar">
    <w:name w:val="Weblink Char"/>
    <w:basedOn w:val="NoSpacingChar"/>
    <w:link w:val="Weblink"/>
    <w:rsid w:val="005823D7"/>
    <w:rPr>
      <w:rFonts w:ascii="Proxima Nova Semibold" w:hAnsi="Proxima Nova Semibold"/>
      <w:b/>
      <w:color w:val="55B593"/>
      <w:u w:val="single"/>
      <w:lang w:val="nl-NL"/>
    </w:rPr>
  </w:style>
  <w:style w:type="paragraph" w:customStyle="1" w:styleId="BESenquete">
    <w:name w:val="BES enquete"/>
    <w:basedOn w:val="ListParagraph"/>
    <w:link w:val="BESenqueteChar"/>
    <w:rsid w:val="0012170F"/>
    <w:pPr>
      <w:numPr>
        <w:numId w:val="5"/>
      </w:numPr>
    </w:pPr>
    <w:rPr>
      <w:color w:val="55B593"/>
      <w:sz w:val="20"/>
      <w:lang w:val="es-E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170F"/>
    <w:rPr>
      <w:rFonts w:ascii="Proxima Nova Thin" w:hAnsi="Proxima Nova Thin"/>
      <w:color w:val="8F8F8F"/>
    </w:rPr>
  </w:style>
  <w:style w:type="character" w:customStyle="1" w:styleId="BESenqueteChar">
    <w:name w:val="BES enquete Char"/>
    <w:basedOn w:val="ListParagraphChar"/>
    <w:link w:val="BESenquete"/>
    <w:rsid w:val="0012170F"/>
    <w:rPr>
      <w:rFonts w:ascii="Proxima Nova Thin" w:hAnsi="Proxima Nova Thin"/>
      <w:color w:val="55B593"/>
      <w:sz w:val="20"/>
      <w:lang w:val="es-ES"/>
    </w:rPr>
  </w:style>
  <w:style w:type="table" w:styleId="TableGrid">
    <w:name w:val="Table Grid"/>
    <w:basedOn w:val="TableNormal"/>
    <w:uiPriority w:val="39"/>
    <w:rsid w:val="006838F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838F7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8F7"/>
    <w:rPr>
      <w:sz w:val="20"/>
      <w:szCs w:val="20"/>
      <w:lang w:val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6838F7"/>
    <w:rPr>
      <w:vertAlign w:val="superscript"/>
    </w:rPr>
  </w:style>
  <w:style w:type="paragraph" w:customStyle="1" w:styleId="Tekstvoorblad">
    <w:name w:val="Tekst voorblad"/>
    <w:basedOn w:val="Normal"/>
    <w:link w:val="TekstvoorbladChar"/>
    <w:qFormat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</w:rPr>
  </w:style>
  <w:style w:type="paragraph" w:customStyle="1" w:styleId="Normaltekst">
    <w:name w:val="Normal tekst"/>
    <w:basedOn w:val="Normal"/>
    <w:link w:val="NormaltekstChar"/>
    <w:qFormat/>
    <w:rsid w:val="000B29B8"/>
    <w:pPr>
      <w:spacing w:before="120" w:after="280" w:line="276" w:lineRule="auto"/>
    </w:pPr>
    <w:rPr>
      <w:rFonts w:ascii="Proxima Nova Light" w:hAnsi="Proxima Nova Light"/>
      <w:color w:val="3B3838" w:themeColor="background2" w:themeShade="40"/>
    </w:rPr>
  </w:style>
  <w:style w:type="character" w:customStyle="1" w:styleId="TekstvoorbladChar">
    <w:name w:val="Tekst voorblad Char"/>
    <w:basedOn w:val="DefaultParagraphFont"/>
    <w:link w:val="Tekstvoorblad"/>
    <w:rsid w:val="000B29B8"/>
    <w:rPr>
      <w:rFonts w:ascii="Proxima Nova lightLt" w:eastAsia="Proxima Nova Light" w:hAnsi="Proxima Nova lightLt" w:cs="Proxima Nova Light"/>
      <w:color w:val="FFFFFF" w:themeColor="background1"/>
      <w:sz w:val="24"/>
      <w:szCs w:val="24"/>
      <w:lang w:val="nl-NL"/>
    </w:rPr>
  </w:style>
  <w:style w:type="character" w:customStyle="1" w:styleId="NormaltekstChar">
    <w:name w:val="Normal tekst Char"/>
    <w:basedOn w:val="DefaultParagraphFont"/>
    <w:link w:val="Normaltekst"/>
    <w:rsid w:val="000B29B8"/>
    <w:rPr>
      <w:rFonts w:ascii="Proxima Nova Light" w:hAnsi="Proxima Nova Light"/>
      <w:color w:val="3B3838" w:themeColor="background2" w:themeShade="40"/>
      <w:lang w:val="nl-NL"/>
    </w:rPr>
  </w:style>
  <w:style w:type="paragraph" w:customStyle="1" w:styleId="Ondertitelvoorblad">
    <w:name w:val="Ondertitel voorblad"/>
    <w:basedOn w:val="Subtitle"/>
    <w:link w:val="OndertitelvoorbladChar"/>
    <w:qFormat/>
    <w:rsid w:val="004D656D"/>
    <w:rPr>
      <w:rFonts w:ascii="Proxima Nova Light" w:hAnsi="Proxima Nova Light"/>
      <w:sz w:val="32"/>
      <w:szCs w:val="32"/>
    </w:rPr>
  </w:style>
  <w:style w:type="character" w:customStyle="1" w:styleId="OndertitelvoorbladChar">
    <w:name w:val="Ondertitel voorblad Char"/>
    <w:basedOn w:val="SubtitleChar"/>
    <w:link w:val="Ondertitelvoorblad"/>
    <w:rsid w:val="004D656D"/>
    <w:rPr>
      <w:rFonts w:ascii="Proxima Nova Light" w:eastAsiaTheme="minorEastAsia" w:hAnsi="Proxima Nova Light"/>
      <w:color w:val="FFFFFF" w:themeColor="background1"/>
      <w:spacing w:val="15"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84F82BB30E4C7C979D19974F6E3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4FF9C-3051-408C-A8AF-975D948923FA}"/>
      </w:docPartPr>
      <w:docPartBody>
        <w:p w:rsidR="00FB40AF" w:rsidRDefault="00FB40AF">
          <w:pPr>
            <w:pStyle w:val="9184F82BB30E4C7C979D19974F6E38C8"/>
          </w:pPr>
          <w:r w:rsidRPr="00A25063">
            <w:rPr>
              <w:rStyle w:val="PlaceholderText"/>
            </w:rPr>
            <w:t>[Title]</w:t>
          </w:r>
        </w:p>
      </w:docPartBody>
    </w:docPart>
    <w:docPart>
      <w:docPartPr>
        <w:name w:val="8164405D12914E8EB2E1A7A23D8B3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8AC19-43E6-43A5-9A23-399ED1DB44A3}"/>
      </w:docPartPr>
      <w:docPartBody>
        <w:p w:rsidR="00FB40AF" w:rsidRDefault="00FB40AF">
          <w:pPr>
            <w:pStyle w:val="8164405D12914E8EB2E1A7A23D8B342D"/>
          </w:pPr>
          <w:r w:rsidRPr="00EB7D66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 Thin">
    <w:panose1 w:val="020B02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Thin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cumin Pro Semibold">
    <w:altName w:val="Calibri"/>
    <w:panose1 w:val="020B07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Black">
    <w:panose1 w:val="020B09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Proxima Nova lightLt">
    <w:altName w:val="Tahoma"/>
    <w:panose1 w:val="00000000000000000000"/>
    <w:charset w:val="00"/>
    <w:family w:val="roman"/>
    <w:notTrueType/>
    <w:pitch w:val="default"/>
  </w:font>
  <w:font w:name="Proxima Nova Light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AF"/>
    <w:rsid w:val="00FB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184F82BB30E4C7C979D19974F6E38C8">
    <w:name w:val="9184F82BB30E4C7C979D19974F6E38C8"/>
  </w:style>
  <w:style w:type="paragraph" w:customStyle="1" w:styleId="8164405D12914E8EB2E1A7A23D8B342D">
    <w:name w:val="8164405D12914E8EB2E1A7A23D8B34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Een nieuw document maken." ma:contentTypeScope="" ma:versionID="eac868f6cf85aff0587c295d8e02dbb1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52f61713a725514a79e6eeb77d03f593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EF8CCE-E09A-47CE-9746-CEE69917C7D6}"/>
</file>

<file path=customXml/itemProps2.xml><?xml version="1.0" encoding="utf-8"?>
<ds:datastoreItem xmlns:ds="http://schemas.openxmlformats.org/officeDocument/2006/customXml" ds:itemID="{202B8415-ABD7-494F-ADCD-2BDF44DFCA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38838E-EDA0-4EB4-A5DC-C5EC47575EB9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95d7ba0-4f4c-4e21-b0c1-99a66545e09a"/>
    <ds:schemaRef ds:uri="24f7fcfb-a8eb-41b9-bc99-065a59729e59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Allerlaatste%20template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 uitnodiging BES buurtbijeenkomst Oostoever Amsterdam</dc:title>
  <dc:subject/>
  <dc:creator>Carla ten Kate</dc:creator>
  <cp:keywords/>
  <dc:description/>
  <cp:lastModifiedBy>Carla ten Kate</cp:lastModifiedBy>
  <cp:revision>2</cp:revision>
  <dcterms:created xsi:type="dcterms:W3CDTF">2022-01-25T12:22:00Z</dcterms:created>
  <dcterms:modified xsi:type="dcterms:W3CDTF">2022-01-25T12:22:00Z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0x01010090ACD9311D1FF743974EA9F992C4E8F7</vt:lpwstr>
  </property>
</Properties>
</file>