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0B0BA" w14:textId="5F5FEE3E" w:rsidR="000B29B8" w:rsidRPr="00E957B9" w:rsidRDefault="00FD3CFC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57AA9" wp14:editId="55529956">
                <wp:simplePos x="0" y="0"/>
                <wp:positionH relativeFrom="margin">
                  <wp:posOffset>-207818</wp:posOffset>
                </wp:positionH>
                <wp:positionV relativeFrom="paragraph">
                  <wp:posOffset>5752060</wp:posOffset>
                </wp:positionV>
                <wp:extent cx="7197725" cy="5073073"/>
                <wp:effectExtent l="12700" t="12700" r="15875" b="6985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5073073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08C0" id="Rectangle: Single Corner Rounded 4" o:spid="_x0000_s1026" style="position:absolute;margin-left:-16.35pt;margin-top:452.9pt;width:566.75pt;height:399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50730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" path="m,l6352196,v466973,,845529,378556,845529,845529l7197725,5073073,,5073073,,xe" fillcolor="#55b593" strokecolor="#55b593" strokeweight="1.5pt">
                <v:stroke joinstyle="miter"/>
                <v:path arrowok="t" o:connecttype="custom" o:connectlocs="0,0;6352196,0;7197725,845529;7197725,5073073;0,5073073;0,0" o:connectangles="0,0,0,0,0,0"/>
                <w10:wrap anchorx="margin"/>
              </v:shape>
            </w:pict>
          </mc:Fallback>
        </mc:AlternateContent>
      </w:r>
      <w:r w:rsidR="000B29B8"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5CF657" wp14:editId="7F1FAF09">
                <wp:simplePos x="0" y="0"/>
                <wp:positionH relativeFrom="margin">
                  <wp:posOffset>706120</wp:posOffset>
                </wp:positionH>
                <wp:positionV relativeFrom="paragraph">
                  <wp:posOffset>6153727</wp:posOffset>
                </wp:positionV>
                <wp:extent cx="5582920" cy="29648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96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E892" w14:textId="77777777" w:rsidR="00FD3CFC" w:rsidRPr="00FD3CFC" w:rsidRDefault="00FD3CFC" w:rsidP="00FD3CFC">
                            <w:pPr>
                              <w:pStyle w:val="Title"/>
                              <w:jc w:val="left"/>
                              <w:rPr>
                                <w:sz w:val="66"/>
                                <w:szCs w:val="44"/>
                              </w:rPr>
                            </w:pPr>
                            <w:r w:rsidRPr="00FD3CFC">
                              <w:rPr>
                                <w:sz w:val="66"/>
                                <w:szCs w:val="44"/>
                              </w:rPr>
                              <w:t>Offerte preventief onderhoud warmtestation</w:t>
                            </w:r>
                          </w:p>
                          <w:p w14:paraId="4F7DFF48" w14:textId="7C021A0A" w:rsidR="00FD3CFC" w:rsidRDefault="00FD3CFC" w:rsidP="00FD3CFC">
                            <w:pPr>
                              <w:pStyle w:val="Ondertitelvoorblad"/>
                            </w:pPr>
                            <w:r w:rsidRPr="00FD3CFC">
                              <w:t>Infosheet</w:t>
                            </w:r>
                          </w:p>
                          <w:p w14:paraId="77ADE70B" w14:textId="77777777" w:rsidR="00FD3CFC" w:rsidRPr="00FD3CFC" w:rsidRDefault="00FD3CFC" w:rsidP="00FD3CFC">
                            <w:pPr>
                              <w:pStyle w:val="Ondertitelvoorblad"/>
                            </w:pPr>
                          </w:p>
                          <w:p w14:paraId="259011C9" w14:textId="38029850" w:rsidR="00FD3CFC" w:rsidRPr="00FD3CFC" w:rsidRDefault="00FD3CFC" w:rsidP="00FD3CFC">
                            <w:pPr>
                              <w:pStyle w:val="Tekstvoorblad"/>
                            </w:pPr>
                            <w:r w:rsidRPr="00FD3CFC">
                              <w:t>Dit document betreft de offerte van Installatiebedrijf Noord Brabant b.v. voor het preventieve onderhoud van de installaties in het ketelhuis van EVA-</w:t>
                            </w:r>
                            <w:proofErr w:type="spellStart"/>
                            <w:r w:rsidRPr="00FD3CFC">
                              <w:t>Lanxmeer</w:t>
                            </w:r>
                            <w:proofErr w:type="spellEnd"/>
                            <w:r w:rsidRPr="00FD3CFC">
                              <w:t>, Culemborg. De offerte kan gebruikt worden als voorbeeld voor leden van een wijkenergiebedrijf.</w:t>
                            </w:r>
                            <w:r>
                              <w:t xml:space="preserve"> </w:t>
                            </w:r>
                            <w:r w:rsidRPr="00FD3CFC">
                              <w:t xml:space="preserve">Genoemd worden de termijnen, de kosten en de installaties en of onderdelen die onderhoud </w:t>
                            </w:r>
                            <w:proofErr w:type="gramStart"/>
                            <w:r w:rsidRPr="00FD3CFC">
                              <w:t>nodig  hebben</w:t>
                            </w:r>
                            <w:proofErr w:type="gramEnd"/>
                            <w:r w:rsidRPr="00FD3CFC">
                              <w:t>.</w:t>
                            </w:r>
                          </w:p>
                          <w:p w14:paraId="1E025F74" w14:textId="4701F0E9" w:rsidR="000B29B8" w:rsidRPr="00FD3CFC" w:rsidRDefault="000B29B8" w:rsidP="00FD3CFC">
                            <w:pPr>
                              <w:pStyle w:val="Tekstvoorbla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CF6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6pt;margin-top:484.55pt;width:439.6pt;height:23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" filled="f" stroked="f">
                <v:textbox>
                  <w:txbxContent>
                    <w:p w14:paraId="3083E892" w14:textId="77777777" w:rsidR="00FD3CFC" w:rsidRPr="00FD3CFC" w:rsidRDefault="00FD3CFC" w:rsidP="00FD3CFC">
                      <w:pPr>
                        <w:pStyle w:val="Title"/>
                        <w:jc w:val="left"/>
                        <w:rPr>
                          <w:sz w:val="66"/>
                          <w:szCs w:val="44"/>
                        </w:rPr>
                      </w:pPr>
                      <w:r w:rsidRPr="00FD3CFC">
                        <w:rPr>
                          <w:sz w:val="66"/>
                          <w:szCs w:val="44"/>
                        </w:rPr>
                        <w:t>Offerte preventief onderhoud warmtestation</w:t>
                      </w:r>
                    </w:p>
                    <w:p w14:paraId="4F7DFF48" w14:textId="7C021A0A" w:rsidR="00FD3CFC" w:rsidRDefault="00FD3CFC" w:rsidP="00FD3CFC">
                      <w:pPr>
                        <w:pStyle w:val="Ondertitelvoorblad"/>
                      </w:pPr>
                      <w:r w:rsidRPr="00FD3CFC">
                        <w:t>Infosheet</w:t>
                      </w:r>
                    </w:p>
                    <w:p w14:paraId="77ADE70B" w14:textId="77777777" w:rsidR="00FD3CFC" w:rsidRPr="00FD3CFC" w:rsidRDefault="00FD3CFC" w:rsidP="00FD3CFC">
                      <w:pPr>
                        <w:pStyle w:val="Ondertitelvoorblad"/>
                      </w:pPr>
                    </w:p>
                    <w:p w14:paraId="259011C9" w14:textId="38029850" w:rsidR="00FD3CFC" w:rsidRPr="00FD3CFC" w:rsidRDefault="00FD3CFC" w:rsidP="00FD3CFC">
                      <w:pPr>
                        <w:pStyle w:val="Tekstvoorblad"/>
                      </w:pPr>
                      <w:r w:rsidRPr="00FD3CFC">
                        <w:t>Dit document betreft de offerte van Installatiebedrijf Noord Brabant b.v. voor het preventieve onderhoud van de installaties in het ketelhuis van EVA-</w:t>
                      </w:r>
                      <w:proofErr w:type="spellStart"/>
                      <w:r w:rsidRPr="00FD3CFC">
                        <w:t>Lanxmeer</w:t>
                      </w:r>
                      <w:proofErr w:type="spellEnd"/>
                      <w:r w:rsidRPr="00FD3CFC">
                        <w:t>, Culemborg. De offerte kan gebruikt worden als voorbeeld voor leden van een wijkenergiebedrijf.</w:t>
                      </w:r>
                      <w:r>
                        <w:t xml:space="preserve"> </w:t>
                      </w:r>
                      <w:r w:rsidRPr="00FD3CFC">
                        <w:t xml:space="preserve">Genoemd worden de termijnen, de kosten en de installaties en of onderdelen die onderhoud </w:t>
                      </w:r>
                      <w:proofErr w:type="gramStart"/>
                      <w:r w:rsidRPr="00FD3CFC">
                        <w:t>nodig  hebben</w:t>
                      </w:r>
                      <w:proofErr w:type="gramEnd"/>
                      <w:r w:rsidRPr="00FD3CFC">
                        <w:t>.</w:t>
                      </w:r>
                    </w:p>
                    <w:p w14:paraId="1E025F74" w14:textId="4701F0E9" w:rsidR="000B29B8" w:rsidRPr="00FD3CFC" w:rsidRDefault="000B29B8" w:rsidP="00FD3CFC">
                      <w:pPr>
                        <w:pStyle w:val="Tekstvoorbla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9264" behindDoc="0" locked="0" layoutInCell="1" allowOverlap="1" wp14:anchorId="67685D42" wp14:editId="29CE950E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17A89435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3FAF7885" w14:textId="7E700408" w:rsidR="00C61149" w:rsidRPr="004D656D" w:rsidRDefault="00FD3CFC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2A57A696" wp14:editId="72FD9EBA">
            <wp:simplePos x="0" y="0"/>
            <wp:positionH relativeFrom="column">
              <wp:posOffset>-1509453</wp:posOffset>
            </wp:positionH>
            <wp:positionV relativeFrom="paragraph">
              <wp:posOffset>-1038860</wp:posOffset>
            </wp:positionV>
            <wp:extent cx="8415243" cy="10823690"/>
            <wp:effectExtent l="0" t="0" r="5080" b="0"/>
            <wp:wrapNone/>
            <wp:docPr id="7" name="Afbeelding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2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243" cy="1082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F6D31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69FCD9B3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24388D42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288FDFAA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3284498F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1806D3C2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58F68707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04A6F150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13842E68" w14:textId="77777777" w:rsidR="00C61149" w:rsidRPr="004D656D" w:rsidRDefault="00C61149" w:rsidP="004D656D">
      <w:pPr>
        <w:pStyle w:val="Normaltekst"/>
        <w:rPr>
          <w:rStyle w:val="Emphasis"/>
          <w:rFonts w:ascii="Proxima Nova Light" w:hAnsi="Proxima Nova Light"/>
          <w:iCs w:val="0"/>
          <w:color w:val="3B3838" w:themeColor="background2" w:themeShade="40"/>
          <w:sz w:val="22"/>
          <w:shd w:val="clear" w:color="auto" w:fill="auto"/>
        </w:rPr>
      </w:pPr>
    </w:p>
    <w:p w14:paraId="50F502EE" w14:textId="77777777" w:rsidR="00C61149" w:rsidRDefault="00C61149" w:rsidP="00C61149">
      <w:pPr>
        <w:pStyle w:val="Normalteks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</w:p>
    <w:p w14:paraId="627E324F" w14:textId="06BF2A6D" w:rsidR="00FD3CFC" w:rsidRDefault="00FD3CFC">
      <w:pPr>
        <w:jc w:val="lef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  <w:br w:type="page"/>
      </w:r>
    </w:p>
    <w:p w14:paraId="6ECB5DF4" w14:textId="5FDEE66C" w:rsidR="00C61149" w:rsidRPr="000B29B8" w:rsidRDefault="00FD3CFC" w:rsidP="00C61149">
      <w:pPr>
        <w:pStyle w:val="Normalteks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 wp14:anchorId="053AA2C4" wp14:editId="0E70B8A9">
            <wp:simplePos x="0" y="0"/>
            <wp:positionH relativeFrom="column">
              <wp:posOffset>-1496175</wp:posOffset>
            </wp:positionH>
            <wp:positionV relativeFrom="paragraph">
              <wp:posOffset>-900431</wp:posOffset>
            </wp:positionV>
            <wp:extent cx="8278292" cy="10685145"/>
            <wp:effectExtent l="0" t="0" r="2540" b="0"/>
            <wp:wrapNone/>
            <wp:docPr id="9" name="Afbeelding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3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108" cy="1069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1149" w:rsidRPr="000B29B8" w:rsidSect="00BC1B2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FB65E" w14:textId="77777777" w:rsidR="00FD3CFC" w:rsidRDefault="00FD3CFC" w:rsidP="00AB5E20">
      <w:pPr>
        <w:spacing w:after="0" w:line="240" w:lineRule="auto"/>
      </w:pPr>
      <w:r>
        <w:separator/>
      </w:r>
    </w:p>
  </w:endnote>
  <w:endnote w:type="continuationSeparator" w:id="0">
    <w:p w14:paraId="66072DF2" w14:textId="77777777" w:rsidR="00FD3CFC" w:rsidRDefault="00FD3CFC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2C47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A1883CB" wp14:editId="2984EB7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D787AE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1883CB" id="Rectangle: Single Corner Rounded 20" o:spid="_x0000_s1029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Sc5+gEAAM8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&#13;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41D787AE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9A83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B4B3E6D" wp14:editId="40A6CCE4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BB0E1D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B3E6D" id="Rectangle: Single Corner Rounded 21" o:spid="_x0000_s1030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&#13;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47BB0E1D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C47512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0F12E1" wp14:editId="0F542998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48898B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&#13;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7C919702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17FB68" wp14:editId="6F14B09A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5636BA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7FB68" id="Rectangle: Single Corner Rounded 24" o:spid="_x0000_s1032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g6F+QEAAM8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&#13;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725636BA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785B1E2F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EE0CD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CD7352" wp14:editId="14CDF51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E6E442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CD7352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&#13;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5E6E442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6BCFD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416221" wp14:editId="335E6AD9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6181DA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16221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&#13;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86181DA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92CF72C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35DF06" wp14:editId="55B9BB00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3C45AA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&#13;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6960796A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636D01" wp14:editId="7059844B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7838FAA4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36D01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&#13;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7838FAA4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351ED071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12E4F" w14:textId="77777777" w:rsidR="00FD3CFC" w:rsidRDefault="00FD3CFC" w:rsidP="00AB5E20">
      <w:pPr>
        <w:spacing w:after="0" w:line="240" w:lineRule="auto"/>
      </w:pPr>
      <w:r>
        <w:separator/>
      </w:r>
    </w:p>
  </w:footnote>
  <w:footnote w:type="continuationSeparator" w:id="0">
    <w:p w14:paraId="01CFF036" w14:textId="77777777" w:rsidR="00FD3CFC" w:rsidRDefault="00FD3CFC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AD6E" w14:textId="1E475998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B653E7D" wp14:editId="461B097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7DEA47DE3277C443AD1099F79B504A09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0166241" w14:textId="16731F3C" w:rsidR="000B29B8" w:rsidRPr="008844EB" w:rsidRDefault="00FD3CFC" w:rsidP="00E957B9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53E7D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7DEA47DE3277C443AD1099F79B504A09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0166241" w14:textId="16731F3C" w:rsidR="000B29B8" w:rsidRPr="008844EB" w:rsidRDefault="00FD3CFC" w:rsidP="00E957B9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D3CFC">
          <w:rPr>
            <w:b/>
            <w:bCs/>
            <w:color w:val="FFFFFF" w:themeColor="background1"/>
            <w:sz w:val="40"/>
            <w:szCs w:val="40"/>
          </w:rPr>
          <w:t>Offerte preventief onderhoud warmtestation</w:t>
        </w:r>
      </w:sdtContent>
    </w:sdt>
  </w:p>
  <w:p w14:paraId="6B2F3145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4B4B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47F693" wp14:editId="61CB2A09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B6074BE" w14:textId="693A3676" w:rsidR="000B29B8" w:rsidRPr="00E957B9" w:rsidRDefault="00FD3CFC" w:rsidP="00E957B9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7F693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B6074BE" w14:textId="693A3676" w:rsidR="000B29B8" w:rsidRPr="00E957B9" w:rsidRDefault="00FD3CFC" w:rsidP="00E957B9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DF17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CC5641" wp14:editId="7C15D1A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485013" w14:textId="647F8BB2" w:rsidR="000B29B8" w:rsidRPr="008844EB" w:rsidRDefault="00FD3CFC" w:rsidP="00E957B9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C5641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485013" w14:textId="647F8BB2" w:rsidR="000B29B8" w:rsidRPr="008844EB" w:rsidRDefault="00FD3CFC" w:rsidP="00E957B9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4B6E7" w14:textId="1D4575FC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C7EC79" wp14:editId="1BC7A06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C254F49" w14:textId="4921325E" w:rsidR="009F6DDC" w:rsidRPr="008844EB" w:rsidRDefault="00FD3CFC" w:rsidP="00631785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7EC79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C254F49" w14:textId="4921325E" w:rsidR="009F6DDC" w:rsidRPr="008844EB" w:rsidRDefault="00FD3CFC" w:rsidP="00631785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D3CFC">
          <w:rPr>
            <w:b/>
            <w:bCs/>
            <w:color w:val="FFFFFF" w:themeColor="background1"/>
            <w:sz w:val="40"/>
            <w:szCs w:val="40"/>
          </w:rPr>
          <w:t>Offerte preventief onderhoud warmtestation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9D982A7" w14:textId="596A8B10" w:rsidR="00076D6B" w:rsidRPr="00437C88" w:rsidRDefault="00FD3CFC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Offerte preventief onderhoud warmtestation</w:t>
        </w:r>
      </w:p>
    </w:sdtContent>
  </w:sdt>
  <w:p w14:paraId="68760620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D4AF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154218FD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620721" wp14:editId="4FB86A28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FC94A90" w14:textId="311BF1CE" w:rsidR="00076D6B" w:rsidRPr="00631785" w:rsidRDefault="00FD3CFC" w:rsidP="00631785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20721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FC94A90" w14:textId="311BF1CE" w:rsidR="00076D6B" w:rsidRPr="00631785" w:rsidRDefault="00FD3CFC" w:rsidP="00631785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EFE7C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47D653" wp14:editId="5384BC7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06513CC" w14:textId="394979BF" w:rsidR="00AE4DAF" w:rsidRPr="00CD5D4F" w:rsidRDefault="00FD3CFC" w:rsidP="00631785">
                              <w:pPr>
                                <w:pStyle w:val="Headertekst"/>
                              </w:pPr>
                              <w:r>
                                <w:t>Offerte preventief onderhoud warmtestation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47D653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&#13;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06513CC" w14:textId="394979BF" w:rsidR="00AE4DAF" w:rsidRPr="00CD5D4F" w:rsidRDefault="00FD3CFC" w:rsidP="00631785">
                        <w:pPr>
                          <w:pStyle w:val="Headertekst"/>
                        </w:pPr>
                        <w:r>
                          <w:t>Offerte preventief onderhoud warmtestation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358.9pt;height:346.9pt" o:bullet="t">
        <v:imagedata r:id="rId1" o:title="noun-house-1215220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7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FD3CFC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728E9"/>
    <w:rsid w:val="0018141D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6748C"/>
    <w:rsid w:val="003721C4"/>
    <w:rsid w:val="0039322C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D656D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84555F"/>
    <w:rsid w:val="00854A7E"/>
    <w:rsid w:val="0086563E"/>
    <w:rsid w:val="008844EB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50C14"/>
    <w:rsid w:val="00B80B79"/>
    <w:rsid w:val="00BC1B2F"/>
    <w:rsid w:val="00BC7C3A"/>
    <w:rsid w:val="00C21D4B"/>
    <w:rsid w:val="00C61149"/>
    <w:rsid w:val="00C70DB5"/>
    <w:rsid w:val="00C95169"/>
    <w:rsid w:val="00CC4FC5"/>
    <w:rsid w:val="00CD5D4F"/>
    <w:rsid w:val="00D25C8F"/>
    <w:rsid w:val="00D326BE"/>
    <w:rsid w:val="00D56E60"/>
    <w:rsid w:val="00E23477"/>
    <w:rsid w:val="00E25A04"/>
    <w:rsid w:val="00E8261C"/>
    <w:rsid w:val="00EA0CAB"/>
    <w:rsid w:val="00EE0CC9"/>
    <w:rsid w:val="00F16A88"/>
    <w:rsid w:val="00F35994"/>
    <w:rsid w:val="00FA0C7A"/>
    <w:rsid w:val="00FD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A8C533"/>
  <w15:chartTrackingRefBased/>
  <w15:docId w15:val="{4FF19A83-17B6-8C48-B7B7-2B46BE76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bas/Desktop/BES/STAP%207/BES%20Allerlaatst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EA47DE3277C443AD1099F79B504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6EEC-4BBE-B74A-9EEE-B038DA59D4DE}"/>
      </w:docPartPr>
      <w:docPartBody>
        <w:p w:rsidR="00000000" w:rsidRDefault="00FB40AF">
          <w:pPr>
            <w:pStyle w:val="7DEA47DE3277C443AD1099F79B504A09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Thin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20B0604020202020204"/>
    <w:charset w:val="00"/>
    <w:family w:val="roman"/>
    <w:notTrueType/>
    <w:pitch w:val="default"/>
  </w:font>
  <w:font w:name="Proxima Nova Light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5E95B90E6D868469DD1C599B2AD19FE">
    <w:name w:val="45E95B90E6D868469DD1C599B2AD19FE"/>
  </w:style>
  <w:style w:type="paragraph" w:customStyle="1" w:styleId="7DEA47DE3277C443AD1099F79B504A09">
    <w:name w:val="7DEA47DE3277C443AD1099F79B504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560433-50A8-4A96-9756-665D9BF616A6}"/>
</file>

<file path=customXml/itemProps2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38838E-EDA0-4EB4-A5DC-C5EC47575E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 Allerlaatste template.dotx</Template>
  <TotalTime>4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van document</vt:lpstr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Offerte preventief onderhoud warmtestation</dc:title>
  <dc:subject/>
  <dc:creator>Microsoft Office User</dc:creator>
  <cp:keywords/>
  <dc:description/>
  <cp:lastModifiedBy>Sebas Beaujon</cp:lastModifiedBy>
  <cp:revision>1</cp:revision>
  <dcterms:created xsi:type="dcterms:W3CDTF">2022-01-25T13:39:00Z</dcterms:created>
  <dcterms:modified xsi:type="dcterms:W3CDTF">2022-01-25T13:45:00Z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